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6ABA3" w14:textId="13FC7018" w:rsidR="00EF3907" w:rsidRPr="009A57EA" w:rsidRDefault="00045F0C" w:rsidP="00565B09">
      <w:pPr>
        <w:pStyle w:val="Titel"/>
        <w:rPr>
          <w:lang w:val="de-CH"/>
        </w:rPr>
      </w:pPr>
      <w:r w:rsidRPr="009A57EA">
        <w:rPr>
          <w:noProof/>
          <w:lang w:val="de-CH" w:eastAsia="fr-CH"/>
        </w:rPr>
        <w:drawing>
          <wp:anchor distT="0" distB="0" distL="114300" distR="114300" simplePos="0" relativeHeight="251657216" behindDoc="1" locked="0" layoutInCell="1" allowOverlap="1" wp14:anchorId="7550F80C" wp14:editId="0C2F4FC0">
            <wp:simplePos x="0" y="0"/>
            <wp:positionH relativeFrom="page">
              <wp:align>left</wp:align>
            </wp:positionH>
            <wp:positionV relativeFrom="page">
              <wp:posOffset>-635</wp:posOffset>
            </wp:positionV>
            <wp:extent cx="7553325" cy="10683875"/>
            <wp:effectExtent l="0" t="0" r="9525" b="3175"/>
            <wp:wrapNone/>
            <wp:docPr id="3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8"/>
                    <a:stretch>
                      <a:fillRect/>
                    </a:stretch>
                  </pic:blipFill>
                  <pic:spPr>
                    <a:xfrm>
                      <a:off x="0" y="0"/>
                      <a:ext cx="7553325" cy="10683875"/>
                    </a:xfrm>
                    <a:prstGeom prst="rect">
                      <a:avLst/>
                    </a:prstGeom>
                  </pic:spPr>
                </pic:pic>
              </a:graphicData>
            </a:graphic>
            <wp14:sizeRelH relativeFrom="margin">
              <wp14:pctWidth>0</wp14:pctWidth>
            </wp14:sizeRelH>
          </wp:anchor>
        </w:drawing>
      </w:r>
      <w:r w:rsidR="0091254A" w:rsidRPr="009A57EA">
        <w:rPr>
          <w:noProof/>
          <w:lang w:val="de-CH"/>
        </w:rPr>
        <w:drawing>
          <wp:anchor distT="0" distB="0" distL="114300" distR="114300" simplePos="0" relativeHeight="251655168" behindDoc="1" locked="0" layoutInCell="1" allowOverlap="1" wp14:anchorId="0AF716C6" wp14:editId="3A55455D">
            <wp:simplePos x="0" y="0"/>
            <wp:positionH relativeFrom="column">
              <wp:posOffset>-1604274</wp:posOffset>
            </wp:positionH>
            <wp:positionV relativeFrom="paragraph">
              <wp:posOffset>-1285875</wp:posOffset>
            </wp:positionV>
            <wp:extent cx="9059220" cy="6047117"/>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059220" cy="6047117"/>
                    </a:xfrm>
                    <a:prstGeom prst="rect">
                      <a:avLst/>
                    </a:prstGeom>
                  </pic:spPr>
                </pic:pic>
              </a:graphicData>
            </a:graphic>
            <wp14:sizeRelH relativeFrom="margin">
              <wp14:pctWidth>0</wp14:pctWidth>
            </wp14:sizeRelH>
            <wp14:sizeRelV relativeFrom="margin">
              <wp14:pctHeight>0</wp14:pctHeight>
            </wp14:sizeRelV>
          </wp:anchor>
        </w:drawing>
      </w:r>
    </w:p>
    <w:p w14:paraId="047395CA" w14:textId="3502F504" w:rsidR="00EF3907" w:rsidRPr="009A57EA" w:rsidRDefault="00EF3907" w:rsidP="00565B09">
      <w:pPr>
        <w:pStyle w:val="Titel"/>
        <w:rPr>
          <w:lang w:val="de-CH"/>
        </w:rPr>
      </w:pPr>
    </w:p>
    <w:p w14:paraId="61460660" w14:textId="2B4EBA24" w:rsidR="00EF3907" w:rsidRPr="009A57EA" w:rsidRDefault="00EF3907" w:rsidP="00565B09">
      <w:pPr>
        <w:pStyle w:val="Titel"/>
        <w:rPr>
          <w:lang w:val="de-CH"/>
        </w:rPr>
      </w:pPr>
    </w:p>
    <w:p w14:paraId="566F8038" w14:textId="4EE3CB56" w:rsidR="00EF3907" w:rsidRPr="009A57EA" w:rsidRDefault="00EF3907" w:rsidP="00565B09">
      <w:pPr>
        <w:pStyle w:val="Titel"/>
        <w:rPr>
          <w:lang w:val="de-CH"/>
        </w:rPr>
      </w:pPr>
    </w:p>
    <w:p w14:paraId="0E96BB0A" w14:textId="5566E42A" w:rsidR="00EF3907" w:rsidRPr="009A57EA" w:rsidRDefault="00EF3907" w:rsidP="00565B09">
      <w:pPr>
        <w:pStyle w:val="Titel"/>
        <w:rPr>
          <w:lang w:val="de-CH"/>
        </w:rPr>
      </w:pPr>
    </w:p>
    <w:p w14:paraId="4792282D" w14:textId="28A49B6B" w:rsidR="00EF3907" w:rsidRPr="009A57EA" w:rsidRDefault="00EF3907" w:rsidP="00565B09">
      <w:pPr>
        <w:pStyle w:val="Titel"/>
        <w:rPr>
          <w:lang w:val="de-CH"/>
        </w:rPr>
      </w:pPr>
    </w:p>
    <w:p w14:paraId="4D1C335E" w14:textId="7C652FAC" w:rsidR="00AC1C95" w:rsidRPr="001E1DD4" w:rsidRDefault="006D48AD" w:rsidP="003424C7">
      <w:pPr>
        <w:pStyle w:val="Titel"/>
        <w:jc w:val="left"/>
        <w:rPr>
          <w:color w:val="FF0000"/>
          <w:lang w:val="it-CH"/>
        </w:rPr>
      </w:pPr>
      <w:r w:rsidRPr="001E1DD4">
        <w:rPr>
          <w:color w:val="FF0000"/>
          <w:lang w:val="it-CH"/>
        </w:rPr>
        <w:t xml:space="preserve">Unified </w:t>
      </w:r>
      <w:proofErr w:type="spellStart"/>
      <w:r w:rsidRPr="001E1DD4">
        <w:rPr>
          <w:color w:val="FF0000"/>
          <w:lang w:val="it-CH"/>
        </w:rPr>
        <w:t>Clubs</w:t>
      </w:r>
      <w:proofErr w:type="spellEnd"/>
    </w:p>
    <w:p w14:paraId="4DEB8200" w14:textId="1A449430" w:rsidR="00794724" w:rsidRPr="001E1DD4" w:rsidRDefault="00DD7506" w:rsidP="00AC1C95">
      <w:pPr>
        <w:pStyle w:val="Titel"/>
        <w:rPr>
          <w:color w:val="FF0000"/>
          <w:sz w:val="40"/>
          <w:szCs w:val="40"/>
          <w:lang w:val="it-CH"/>
        </w:rPr>
      </w:pPr>
      <w:r w:rsidRPr="00DD7506">
        <w:rPr>
          <w:color w:val="FF0000"/>
          <w:sz w:val="40"/>
          <w:szCs w:val="40"/>
          <w:lang w:val="it-CH"/>
        </w:rPr>
        <w:t>Sviluppo</w:t>
      </w:r>
      <w:r w:rsidR="00F90A76" w:rsidRPr="00DD7506">
        <w:rPr>
          <w:color w:val="FF0000"/>
          <w:sz w:val="40"/>
          <w:szCs w:val="40"/>
          <w:lang w:val="it-CH"/>
        </w:rPr>
        <w:t xml:space="preserve"> del</w:t>
      </w:r>
      <w:r w:rsidRPr="00DD7506">
        <w:rPr>
          <w:color w:val="FF0000"/>
          <w:sz w:val="40"/>
          <w:szCs w:val="40"/>
          <w:lang w:val="it-CH"/>
        </w:rPr>
        <w:t>lo</w:t>
      </w:r>
      <w:r w:rsidR="00F90A76" w:rsidRPr="00DD7506">
        <w:rPr>
          <w:color w:val="FF0000"/>
          <w:sz w:val="40"/>
          <w:szCs w:val="40"/>
          <w:lang w:val="it-CH"/>
        </w:rPr>
        <w:t xml:space="preserve"> sport inclusivo</w:t>
      </w:r>
    </w:p>
    <w:p w14:paraId="5EE72692" w14:textId="0AC77C60" w:rsidR="00AC1C95" w:rsidRDefault="00AC1C95" w:rsidP="00AC1C95">
      <w:pPr>
        <w:rPr>
          <w:lang w:val="it-CH"/>
        </w:rPr>
      </w:pPr>
    </w:p>
    <w:p w14:paraId="28094B60" w14:textId="294F157A" w:rsidR="00045F0C" w:rsidRPr="001E1DD4" w:rsidRDefault="00045F0C" w:rsidP="00AC1C95">
      <w:pPr>
        <w:rPr>
          <w:lang w:val="it-CH"/>
        </w:rPr>
      </w:pPr>
    </w:p>
    <w:p w14:paraId="64BF9072" w14:textId="73D53088" w:rsidR="00EF3907" w:rsidRPr="00810FC0" w:rsidRDefault="001E1DD4" w:rsidP="002763CD">
      <w:pPr>
        <w:pStyle w:val="SubheadSans"/>
        <w:rPr>
          <w:sz w:val="36"/>
          <w:szCs w:val="36"/>
        </w:rPr>
      </w:pPr>
      <w:proofErr w:type="spellStart"/>
      <w:r>
        <w:t>Dicembre</w:t>
      </w:r>
      <w:proofErr w:type="spellEnd"/>
      <w:r w:rsidR="00895AE7" w:rsidRPr="00810FC0">
        <w:t xml:space="preserve"> </w:t>
      </w:r>
      <w:r w:rsidR="00895AE7" w:rsidRPr="008868A8">
        <w:t>2018</w:t>
      </w:r>
    </w:p>
    <w:p w14:paraId="2415445A" w14:textId="76064BCE" w:rsidR="002B5A3B" w:rsidRPr="001E1DD4" w:rsidRDefault="004A4AFB" w:rsidP="002B5A3B">
      <w:pPr>
        <w:tabs>
          <w:tab w:val="clear" w:pos="640"/>
        </w:tabs>
        <w:spacing w:after="0" w:line="240" w:lineRule="auto"/>
        <w:jc w:val="left"/>
        <w:rPr>
          <w:lang w:val="it-CH"/>
        </w:rPr>
      </w:pPr>
      <w:bookmarkStart w:id="0" w:name="_Toc424223239"/>
      <w:bookmarkStart w:id="1" w:name="_Ref424280388"/>
      <w:bookmarkStart w:id="2" w:name="_Ref424280392"/>
      <w:bookmarkStart w:id="3" w:name="_Toc424740480"/>
      <w:r>
        <w:rPr>
          <w:rFonts w:ascii="Times New Roman" w:hAnsi="Times New Roman" w:cs="Times New Roman"/>
          <w:noProof/>
          <w:spacing w:val="0"/>
          <w:kern w:val="0"/>
          <w:sz w:val="24"/>
          <w:szCs w:val="24"/>
          <w:lang w:val="de-CH" w:eastAsia="de-CH"/>
        </w:rPr>
        <mc:AlternateContent>
          <mc:Choice Requires="wps">
            <w:drawing>
              <wp:anchor distT="0" distB="0" distL="114300" distR="114300" simplePos="0" relativeHeight="251673088" behindDoc="1" locked="0" layoutInCell="1" allowOverlap="1" wp14:anchorId="2931B591" wp14:editId="7E78509C">
                <wp:simplePos x="0" y="0"/>
                <wp:positionH relativeFrom="column">
                  <wp:posOffset>2620065</wp:posOffset>
                </wp:positionH>
                <wp:positionV relativeFrom="paragraph">
                  <wp:posOffset>1386233</wp:posOffset>
                </wp:positionV>
                <wp:extent cx="2616835" cy="226060"/>
                <wp:effectExtent l="0" t="0" r="12065" b="2540"/>
                <wp:wrapTight wrapText="bothSides">
                  <wp:wrapPolygon edited="0">
                    <wp:start x="0" y="0"/>
                    <wp:lineTo x="0" y="20022"/>
                    <wp:lineTo x="21542" y="20022"/>
                    <wp:lineTo x="21542" y="0"/>
                    <wp:lineTo x="0" y="0"/>
                  </wp:wrapPolygon>
                </wp:wrapTight>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835" cy="226060"/>
                        </a:xfrm>
                        <a:prstGeom prst="rect">
                          <a:avLst/>
                        </a:prstGeom>
                        <a:noFill/>
                        <a:ln>
                          <a:noFill/>
                        </a:ln>
                        <a:effectLst/>
                        <a:extLst>
                          <a:ext uri="{C572A759-6A51-4108-AA02-DFA0A04FC94B}">
                            <ma14:wrappingTextBoxFlag xmlns:lc="http://schemas.openxmlformats.org/drawingml/2006/lockedCanvas"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730F5105" w14:textId="77777777" w:rsidR="004A4AFB" w:rsidRDefault="004A4AFB" w:rsidP="004A4AFB">
                            <w:pPr>
                              <w:pStyle w:val="HeaderprogramName"/>
                              <w:rPr>
                                <w:rFonts w:ascii="Ubuntu" w:hAnsi="Ubuntu"/>
                                <w:i/>
                                <w:lang w:val="de-CH"/>
                              </w:rPr>
                            </w:pPr>
                            <w:proofErr w:type="spellStart"/>
                            <w:r>
                              <w:rPr>
                                <w:rFonts w:ascii="Ubuntu" w:hAnsi="Ubuntu"/>
                                <w:i/>
                                <w:color w:val="636359"/>
                                <w:lang w:val="de-CH"/>
                              </w:rPr>
                              <w:t>Switzerland</w:t>
                            </w:r>
                            <w:proofErr w:type="spellEnd"/>
                            <w:r>
                              <w:rPr>
                                <w:rFonts w:ascii="Ubuntu" w:hAnsi="Ubuntu"/>
                                <w:i/>
                                <w:color w:val="636359"/>
                                <w:lang w:val="de-CH"/>
                              </w:rPr>
                              <w: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1B591" id="_x0000_t202" coordsize="21600,21600" o:spt="202" path="m,l,21600r21600,l21600,xe">
                <v:stroke joinstyle="miter"/>
                <v:path gradientshapeok="t" o:connecttype="rect"/>
              </v:shapetype>
              <v:shape id="Textfeld 4" o:spid="_x0000_s1026" type="#_x0000_t202" style="position:absolute;margin-left:206.3pt;margin-top:109.15pt;width:206.05pt;height:17.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" filled="f" stroked="f">
                <v:textbox inset="0,0,0,0">
                  <w:txbxContent>
                    <w:p w14:paraId="730F5105" w14:textId="77777777" w:rsidR="004A4AFB" w:rsidRDefault="004A4AFB" w:rsidP="004A4AFB">
                      <w:pPr>
                        <w:pStyle w:val="HeaderprogramName"/>
                        <w:rPr>
                          <w:rFonts w:ascii="Ubuntu" w:hAnsi="Ubuntu"/>
                          <w:i/>
                          <w:lang w:val="de-CH"/>
                        </w:rPr>
                      </w:pPr>
                      <w:proofErr w:type="spellStart"/>
                      <w:r>
                        <w:rPr>
                          <w:rFonts w:ascii="Ubuntu" w:hAnsi="Ubuntu"/>
                          <w:i/>
                          <w:color w:val="636359"/>
                          <w:lang w:val="de-CH"/>
                        </w:rPr>
                        <w:t>Switzerland</w:t>
                      </w:r>
                      <w:proofErr w:type="spellEnd"/>
                      <w:r>
                        <w:rPr>
                          <w:rFonts w:ascii="Ubuntu" w:hAnsi="Ubuntu"/>
                          <w:i/>
                          <w:color w:val="636359"/>
                          <w:lang w:val="de-CH"/>
                        </w:rPr>
                        <w:t> </w:t>
                      </w:r>
                    </w:p>
                  </w:txbxContent>
                </v:textbox>
                <w10:wrap type="tight"/>
              </v:shape>
            </w:pict>
          </mc:Fallback>
        </mc:AlternateContent>
      </w:r>
      <w:r w:rsidR="003424C7" w:rsidRPr="00810FC0">
        <w:br w:type="page"/>
      </w:r>
      <w:bookmarkStart w:id="4" w:name="_Toc430676642"/>
      <w:bookmarkStart w:id="5" w:name="_Toc431288152"/>
    </w:p>
    <w:p w14:paraId="1FB7047D" w14:textId="6047C71B" w:rsidR="00CC0B9E" w:rsidRPr="00D43AC7" w:rsidRDefault="00CC0B9E" w:rsidP="00CC0B9E">
      <w:pPr>
        <w:tabs>
          <w:tab w:val="clear" w:pos="640"/>
        </w:tabs>
        <w:spacing w:after="0" w:line="240" w:lineRule="auto"/>
        <w:jc w:val="left"/>
        <w:rPr>
          <w:b/>
        </w:rPr>
      </w:pPr>
      <w:bookmarkStart w:id="6" w:name="_Hlk530638647"/>
      <w:bookmarkStart w:id="7" w:name="_Toc431288153"/>
      <w:bookmarkStart w:id="8" w:name="_Toc434851648"/>
      <w:bookmarkEnd w:id="4"/>
      <w:bookmarkEnd w:id="5"/>
      <w:r w:rsidRPr="00D43AC7">
        <w:rPr>
          <w:b/>
          <w:sz w:val="52"/>
          <w:szCs w:val="52"/>
        </w:rPr>
        <w:lastRenderedPageBreak/>
        <w:t>Guideline Unified Club</w:t>
      </w:r>
      <w:bookmarkEnd w:id="6"/>
    </w:p>
    <w:p w14:paraId="62733961" w14:textId="44D8DBA4" w:rsidR="00CC0B9E" w:rsidRPr="00CC0B9E" w:rsidRDefault="00CC0B9E" w:rsidP="00CC0B9E">
      <w:pPr>
        <w:pStyle w:val="berschrift1"/>
      </w:pPr>
      <w:r w:rsidRPr="00CC0B9E">
        <w:t>Special Olympics</w:t>
      </w:r>
    </w:p>
    <w:bookmarkEnd w:id="0"/>
    <w:bookmarkEnd w:id="1"/>
    <w:bookmarkEnd w:id="2"/>
    <w:bookmarkEnd w:id="3"/>
    <w:bookmarkEnd w:id="7"/>
    <w:bookmarkEnd w:id="8"/>
    <w:p w14:paraId="0E74F411" w14:textId="0DD98F08" w:rsidR="0043365D" w:rsidRPr="001E1DD4" w:rsidRDefault="00AF5509" w:rsidP="00CC0B9E">
      <w:pPr>
        <w:tabs>
          <w:tab w:val="clear" w:pos="640"/>
          <w:tab w:val="left" w:pos="0"/>
        </w:tabs>
        <w:rPr>
          <w:highlight w:val="yellow"/>
          <w:lang w:val="it-CH" w:eastAsia="fr-CH"/>
        </w:rPr>
      </w:pPr>
      <w:r w:rsidRPr="001E1DD4">
        <w:rPr>
          <w:lang w:val="it-CH"/>
        </w:rPr>
        <w:t>Special Olympics è il più grande movimento sportivo al mondo per persone con disabilità mentale. L’organizzazione Special Olympics è stata fondata negli Stati Uniti nel 1968 da Eunice Kennedy-</w:t>
      </w:r>
      <w:proofErr w:type="spellStart"/>
      <w:r w:rsidRPr="001E1DD4">
        <w:rPr>
          <w:lang w:val="it-CH"/>
        </w:rPr>
        <w:t>Shriver</w:t>
      </w:r>
      <w:proofErr w:type="spellEnd"/>
      <w:r w:rsidRPr="001E1DD4">
        <w:rPr>
          <w:lang w:val="it-CH"/>
        </w:rPr>
        <w:t xml:space="preserve"> e dal 1988 è ufficialmente riconosciuta dal Comitato Olimpico Internazionale (CIO).</w:t>
      </w:r>
      <w:r w:rsidR="004A4AFB" w:rsidRPr="001E1DD4">
        <w:rPr>
          <w:lang w:val="it-CH"/>
        </w:rPr>
        <w:t xml:space="preserve"> </w:t>
      </w:r>
      <w:r w:rsidRPr="001E1DD4">
        <w:rPr>
          <w:lang w:val="it-CH"/>
        </w:rPr>
        <w:t xml:space="preserve">Special Olympics </w:t>
      </w:r>
      <w:proofErr w:type="spellStart"/>
      <w:r w:rsidRPr="001E1DD4">
        <w:rPr>
          <w:lang w:val="it-CH"/>
        </w:rPr>
        <w:t>Switzerland</w:t>
      </w:r>
      <w:proofErr w:type="spellEnd"/>
      <w:r w:rsidRPr="001E1DD4">
        <w:rPr>
          <w:lang w:val="it-CH"/>
        </w:rPr>
        <w:t xml:space="preserve"> sostiene le persone con disabilità mentale in modo tale che esse possano sviluppare le proprie performance attravers</w:t>
      </w:r>
      <w:r w:rsidR="00DD7506">
        <w:rPr>
          <w:lang w:val="it-CH"/>
        </w:rPr>
        <w:t>o lo sport, rafforzando l’autostima, la forma fisica, la l’autonomia e il</w:t>
      </w:r>
      <w:r w:rsidRPr="001E1DD4">
        <w:rPr>
          <w:lang w:val="it-CH"/>
        </w:rPr>
        <w:t xml:space="preserve"> coraggio nell’affrontare nuove sfide. Gli eventi di Special Olympics permettono agli atleti di condividere esperienze con altri atleti, con i familiari e con la società.</w:t>
      </w:r>
      <w:r w:rsidR="004A4AFB" w:rsidRPr="001E1DD4">
        <w:rPr>
          <w:lang w:val="it-CH"/>
        </w:rPr>
        <w:t xml:space="preserve"> In Svizzera, Special Olympics esiste dal 1995. </w:t>
      </w:r>
      <w:r w:rsidR="004A4AFB" w:rsidRPr="00390119">
        <w:rPr>
          <w:lang w:val="it-CH"/>
        </w:rPr>
        <w:t xml:space="preserve">Nel 2017 Special Olympics </w:t>
      </w:r>
      <w:proofErr w:type="spellStart"/>
      <w:r w:rsidR="004A4AFB" w:rsidRPr="00390119">
        <w:rPr>
          <w:lang w:val="it-CH"/>
        </w:rPr>
        <w:t>Switzerland</w:t>
      </w:r>
      <w:proofErr w:type="spellEnd"/>
      <w:r w:rsidR="004A4AFB" w:rsidRPr="00390119">
        <w:rPr>
          <w:lang w:val="it-CH"/>
        </w:rPr>
        <w:t xml:space="preserve"> ha organizzato 69 competizioni in 17 differenti discipline sportive con 3’030 atlete e atleti.</w:t>
      </w:r>
    </w:p>
    <w:p w14:paraId="1B69547A" w14:textId="36E97088" w:rsidR="00EB78F9" w:rsidRPr="00F90A76" w:rsidRDefault="00EB78F9" w:rsidP="00EB78F9">
      <w:pPr>
        <w:rPr>
          <w:highlight w:val="yellow"/>
          <w:lang w:val="de-CH" w:eastAsia="fr-CH"/>
        </w:rPr>
      </w:pPr>
      <w:r w:rsidRPr="00F90A76">
        <w:rPr>
          <w:highlight w:val="yellow"/>
          <w:lang w:val="de-CH" w:eastAsia="fr-CH"/>
        </w:rPr>
        <w:t xml:space="preserve">Die Stiftung verfolgt die folgenden Kernziele: </w:t>
      </w:r>
    </w:p>
    <w:p w14:paraId="32DA8DA9"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Sportliche Förderung für geistig und mehrfach beeinträchtigte Menschen; </w:t>
      </w:r>
    </w:p>
    <w:p w14:paraId="05794EDC"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Vorbereitung, Organisation und Durchführung von Special Olympics Anlässen; </w:t>
      </w:r>
    </w:p>
    <w:p w14:paraId="19D305D2"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finanzielle und ideelle Unterstützung von schweizerischen Veranstaltern von Special Olympics Programmen; </w:t>
      </w:r>
    </w:p>
    <w:p w14:paraId="4F931018"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Teilnahme an lokalen, regionalen, nationalen und internationalen Anlässen von Special Olympics; </w:t>
      </w:r>
    </w:p>
    <w:p w14:paraId="57DD5B82" w14:textId="77777777" w:rsidR="00EB78F9" w:rsidRPr="00F90A76" w:rsidRDefault="00EB78F9" w:rsidP="00D856B9">
      <w:pPr>
        <w:pStyle w:val="Listenabsatz"/>
        <w:numPr>
          <w:ilvl w:val="0"/>
          <w:numId w:val="30"/>
        </w:numPr>
        <w:rPr>
          <w:highlight w:val="yellow"/>
          <w:lang w:val="de-CH"/>
        </w:rPr>
      </w:pPr>
      <w:r w:rsidRPr="00F90A76">
        <w:rPr>
          <w:highlight w:val="yellow"/>
          <w:lang w:val="de-CH"/>
        </w:rPr>
        <w:t xml:space="preserve">Wertschätzung, Akzeptanz und Gleichstellung geistig und mehrfach beeinträchtigter Sportler und Sportlerinnen. </w:t>
      </w:r>
    </w:p>
    <w:p w14:paraId="02575453" w14:textId="11784641" w:rsidR="000C191A" w:rsidRPr="00CC0B9E" w:rsidRDefault="00DD7506" w:rsidP="00CC0B9E">
      <w:pPr>
        <w:pStyle w:val="berschrift1"/>
        <w:rPr>
          <w:lang w:val="it-CH"/>
        </w:rPr>
      </w:pPr>
      <w:r>
        <w:rPr>
          <w:lang w:val="it-CH"/>
        </w:rPr>
        <w:t>Lo sviluppo</w:t>
      </w:r>
      <w:r w:rsidR="0025433D" w:rsidRPr="00CC0B9E">
        <w:rPr>
          <w:lang w:val="it-CH"/>
        </w:rPr>
        <w:t xml:space="preserve"> del</w:t>
      </w:r>
      <w:r>
        <w:rPr>
          <w:lang w:val="it-CH"/>
        </w:rPr>
        <w:t>lo</w:t>
      </w:r>
      <w:r w:rsidR="0025433D" w:rsidRPr="00CC0B9E">
        <w:rPr>
          <w:lang w:val="it-CH"/>
        </w:rPr>
        <w:t xml:space="preserve"> sport inclusivo</w:t>
      </w:r>
    </w:p>
    <w:p w14:paraId="6B4A9F3C" w14:textId="77777777" w:rsidR="00C60241" w:rsidRPr="00F90A76" w:rsidRDefault="00C60241" w:rsidP="00C60241">
      <w:pPr>
        <w:rPr>
          <w:highlight w:val="yellow"/>
          <w:lang w:val="de-CH" w:eastAsia="fr-CH"/>
        </w:rPr>
      </w:pPr>
      <w:r w:rsidRPr="00F90A76">
        <w:rPr>
          <w:highlight w:val="yellow"/>
          <w:lang w:val="de-CH" w:eastAsia="fr-CH"/>
        </w:rPr>
        <w:t xml:space="preserve">Seit September 2012 hat Special Olympics </w:t>
      </w:r>
      <w:proofErr w:type="spellStart"/>
      <w:r w:rsidRPr="00F90A76">
        <w:rPr>
          <w:highlight w:val="yellow"/>
          <w:lang w:val="de-CH" w:eastAsia="fr-CH"/>
        </w:rPr>
        <w:t>Switzerland</w:t>
      </w:r>
      <w:proofErr w:type="spellEnd"/>
      <w:r w:rsidRPr="00F90A76">
        <w:rPr>
          <w:highlight w:val="yellow"/>
          <w:lang w:val="de-CH" w:eastAsia="fr-CH"/>
        </w:rPr>
        <w:t xml:space="preserve"> (SOSWI) das Projekt </w:t>
      </w:r>
      <w:commentRangeStart w:id="9"/>
      <w:r w:rsidRPr="00F90A76">
        <w:rPr>
          <w:highlight w:val="yellow"/>
          <w:lang w:val="de-CH" w:eastAsia="fr-CH"/>
        </w:rPr>
        <w:t xml:space="preserve">Special Trainings </w:t>
      </w:r>
      <w:commentRangeEnd w:id="9"/>
      <w:r w:rsidR="00FC2F46" w:rsidRPr="00F90A76">
        <w:rPr>
          <w:rStyle w:val="Kommentarzeichen"/>
          <w:highlight w:val="yellow"/>
        </w:rPr>
        <w:commentReference w:id="9"/>
      </w:r>
      <w:r w:rsidRPr="00F90A76">
        <w:rPr>
          <w:highlight w:val="yellow"/>
          <w:lang w:val="de-CH" w:eastAsia="fr-CH"/>
        </w:rPr>
        <w:t>aufgebaut, um die Entwicklung von inklusiven Sportangeboten für Kind</w:t>
      </w:r>
      <w:r w:rsidR="000A6586" w:rsidRPr="00F90A76">
        <w:rPr>
          <w:highlight w:val="yellow"/>
          <w:lang w:val="de-CH" w:eastAsia="fr-CH"/>
        </w:rPr>
        <w:t xml:space="preserve">er und Jugendliche mit erhöhtem </w:t>
      </w:r>
      <w:r w:rsidR="002D30A0" w:rsidRPr="00F90A76">
        <w:rPr>
          <w:highlight w:val="yellow"/>
          <w:lang w:val="de-CH" w:eastAsia="fr-CH"/>
        </w:rPr>
        <w:t>Unterstützungsbedarf</w:t>
      </w:r>
      <w:r w:rsidR="003D1808" w:rsidRPr="00F90A76">
        <w:rPr>
          <w:highlight w:val="yellow"/>
          <w:lang w:val="de-CH" w:eastAsia="fr-CH"/>
        </w:rPr>
        <w:t xml:space="preserve"> voranzutreiben. Im Jahr 2017</w:t>
      </w:r>
      <w:r w:rsidRPr="00F90A76">
        <w:rPr>
          <w:highlight w:val="yellow"/>
          <w:lang w:val="de-CH" w:eastAsia="fr-CH"/>
        </w:rPr>
        <w:t xml:space="preserve"> </w:t>
      </w:r>
      <w:r w:rsidR="001A1887" w:rsidRPr="00F90A76">
        <w:rPr>
          <w:highlight w:val="yellow"/>
          <w:lang w:val="de-CH" w:eastAsia="fr-CH"/>
        </w:rPr>
        <w:t>konnten weit über 400</w:t>
      </w:r>
      <w:r w:rsidRPr="00F90A76">
        <w:rPr>
          <w:highlight w:val="yellow"/>
          <w:lang w:val="de-CH" w:eastAsia="fr-CH"/>
        </w:rPr>
        <w:t xml:space="preserve"> Personen </w:t>
      </w:r>
      <w:r w:rsidR="003D1808" w:rsidRPr="00F90A76">
        <w:rPr>
          <w:highlight w:val="yellow"/>
          <w:lang w:val="de-CH" w:eastAsia="fr-CH"/>
        </w:rPr>
        <w:t>an regelmässigen Trainings in 49</w:t>
      </w:r>
      <w:r w:rsidRPr="00F90A76">
        <w:rPr>
          <w:highlight w:val="yellow"/>
          <w:lang w:val="de-CH" w:eastAsia="fr-CH"/>
        </w:rPr>
        <w:t xml:space="preserve"> Sportvereinen in der ganzen Schweiz teilnehmen. </w:t>
      </w:r>
    </w:p>
    <w:p w14:paraId="095D8B35" w14:textId="6368400C" w:rsidR="00EB78F9" w:rsidRDefault="00C60241" w:rsidP="00C60241">
      <w:pPr>
        <w:rPr>
          <w:lang w:val="de-CH" w:eastAsia="fr-CH"/>
        </w:rPr>
      </w:pPr>
      <w:r w:rsidRPr="00F90A76">
        <w:rPr>
          <w:highlight w:val="yellow"/>
          <w:lang w:val="de-CH" w:eastAsia="fr-CH"/>
        </w:rPr>
        <w:t>Das Hauptziel dieses Projekts ist die Anwendung der UNO-Behindertenrechtskonvention</w:t>
      </w:r>
      <w:r w:rsidRPr="00F90A76">
        <w:rPr>
          <w:rStyle w:val="Funotenzeichen"/>
          <w:rFonts w:cs="Arial"/>
          <w:highlight w:val="yellow"/>
          <w:lang w:val="de-CH"/>
        </w:rPr>
        <w:footnoteReference w:id="1"/>
      </w:r>
      <w:r w:rsidRPr="00F90A76">
        <w:rPr>
          <w:highlight w:val="yellow"/>
          <w:lang w:val="de-CH"/>
        </w:rPr>
        <w:t xml:space="preserve"> </w:t>
      </w:r>
      <w:r w:rsidRPr="00F90A76">
        <w:rPr>
          <w:highlight w:val="yellow"/>
          <w:lang w:val="de-CH" w:eastAsia="fr-CH"/>
        </w:rPr>
        <w:t xml:space="preserve"> für die Rechte von Menschen mit Beeinträchtigungen im Bereich des Sports, in dem insbeson</w:t>
      </w:r>
      <w:r w:rsidR="000A6586" w:rsidRPr="00F90A76">
        <w:rPr>
          <w:highlight w:val="yellow"/>
          <w:lang w:val="de-CH" w:eastAsia="fr-CH"/>
        </w:rPr>
        <w:t xml:space="preserve">dere Kindern und Jugendlichen </w:t>
      </w:r>
      <w:r w:rsidRPr="00F90A76">
        <w:rPr>
          <w:highlight w:val="yellow"/>
          <w:lang w:val="de-CH" w:eastAsia="fr-CH"/>
        </w:rPr>
        <w:t>der Zugang zu qualitativem und inklusivem Sport gewährt wird. Konkret bedeutet dieses Ziel, dass Kinder mit erhöhtem Unterstützungsbedarf in der Schweiz regelmässig und aktiv an einem Sportangebot des Regelsports – in einem Sportverein oder einem Breitensportanlass – wie auch am sozialen Leben dieser Sportstrukturen teilhaben können.</w:t>
      </w:r>
    </w:p>
    <w:p w14:paraId="51644352" w14:textId="6F0A730A" w:rsidR="000C191A" w:rsidRPr="00CC0B9E" w:rsidRDefault="000D3127" w:rsidP="00CC0B9E">
      <w:pPr>
        <w:pStyle w:val="berschrift1"/>
        <w:rPr>
          <w:lang w:val="de-CH"/>
        </w:rPr>
      </w:pPr>
      <w:r w:rsidRPr="00CC0B9E">
        <w:rPr>
          <w:lang w:val="de-CH"/>
        </w:rPr>
        <w:lastRenderedPageBreak/>
        <w:t>Unified Club</w:t>
      </w:r>
    </w:p>
    <w:p w14:paraId="08FBA066" w14:textId="77777777" w:rsidR="00CC0B9E" w:rsidRPr="00CC0B9E" w:rsidRDefault="00CC0B9E" w:rsidP="00CC0B9E">
      <w:pPr>
        <w:rPr>
          <w:highlight w:val="yellow"/>
          <w:lang w:val="de-CH"/>
        </w:rPr>
      </w:pPr>
      <w:r w:rsidRPr="00CC0B9E">
        <w:rPr>
          <w:highlight w:val="yellow"/>
          <w:lang w:val="de-CH"/>
        </w:rPr>
        <w:t>Ein «Unified Club» ist ein Sportclub, welcher das Prinzip einer inklusiven Gesellschaft verfolgt, in dem er sich an die spezifischen Bedürfnisse von Menschen mit Beeinträchtigungen anpasst, damit diese aktiv am Sozialleben und an den sportlichen Aktivitäten teilnehmen können. Auf verschiedenen Ebenen werden die folgenden Ziele angestrebt:</w:t>
      </w:r>
    </w:p>
    <w:p w14:paraId="384530D6" w14:textId="77777777" w:rsidR="00CC0B9E" w:rsidRPr="00CC0B9E" w:rsidRDefault="00CC0B9E" w:rsidP="00CC0B9E">
      <w:pPr>
        <w:pStyle w:val="ContentsListingStyle"/>
        <w:rPr>
          <w:b/>
          <w:sz w:val="28"/>
          <w:szCs w:val="28"/>
          <w:highlight w:val="yellow"/>
          <w:lang w:val="de-DE"/>
        </w:rPr>
      </w:pPr>
      <w:r w:rsidRPr="00CC0B9E">
        <w:rPr>
          <w:b/>
          <w:sz w:val="28"/>
          <w:szCs w:val="28"/>
          <w:highlight w:val="yellow"/>
          <w:lang w:val="de-DE"/>
        </w:rPr>
        <w:t>Prinzipien:</w:t>
      </w:r>
    </w:p>
    <w:p w14:paraId="516F5C08" w14:textId="77777777" w:rsidR="00CC0B9E" w:rsidRPr="00CC0B9E" w:rsidRDefault="00CC0B9E" w:rsidP="00CC0B9E">
      <w:pPr>
        <w:pStyle w:val="ContentsListingStyle"/>
        <w:rPr>
          <w:b/>
          <w:highlight w:val="yellow"/>
          <w:lang w:val="de-DE"/>
        </w:rPr>
      </w:pPr>
      <w:r w:rsidRPr="00CC0B9E">
        <w:rPr>
          <w:b/>
          <w:highlight w:val="yellow"/>
          <w:lang w:val="de-DE"/>
        </w:rPr>
        <w:t>Individuelle Ebene</w:t>
      </w:r>
    </w:p>
    <w:p w14:paraId="382A7407" w14:textId="77777777" w:rsidR="00CC0B9E" w:rsidRPr="00CC0B9E" w:rsidRDefault="00CC0B9E" w:rsidP="00CC0B9E">
      <w:pPr>
        <w:rPr>
          <w:highlight w:val="yellow"/>
          <w:lang w:val="de-CH"/>
        </w:rPr>
      </w:pPr>
      <w:r w:rsidRPr="00CC0B9E">
        <w:rPr>
          <w:highlight w:val="yellow"/>
          <w:lang w:val="de-CH"/>
        </w:rPr>
        <w:t>Die Teilnehmenden haben Spass an der sportlichen Aktivität. Sie identifizieren sich mit dem Club und fühlen sich in erster Linie als Sportler. Sie erfahren Wertschätzung und werden als Clubmitglieder angesehen wie alle anderen auch.</w:t>
      </w:r>
    </w:p>
    <w:p w14:paraId="4FB1F135" w14:textId="77777777" w:rsidR="00CC0B9E" w:rsidRPr="00CC0B9E" w:rsidRDefault="00CC0B9E" w:rsidP="00CC0B9E">
      <w:pPr>
        <w:rPr>
          <w:highlight w:val="yellow"/>
          <w:lang w:val="de-CH"/>
        </w:rPr>
      </w:pPr>
      <w:r w:rsidRPr="00CC0B9E">
        <w:rPr>
          <w:b/>
          <w:highlight w:val="yellow"/>
          <w:lang w:val="de-CH"/>
        </w:rPr>
        <w:t>Sportliche Ebene</w:t>
      </w:r>
    </w:p>
    <w:p w14:paraId="787F4EB9" w14:textId="77777777" w:rsidR="00CC0B9E" w:rsidRPr="00CC0B9E" w:rsidRDefault="00CC0B9E" w:rsidP="00CC0B9E">
      <w:pPr>
        <w:rPr>
          <w:highlight w:val="yellow"/>
          <w:lang w:val="de-CH"/>
        </w:rPr>
      </w:pPr>
      <w:r w:rsidRPr="00CC0B9E">
        <w:rPr>
          <w:highlight w:val="yellow"/>
          <w:lang w:val="de-CH"/>
        </w:rPr>
        <w:t xml:space="preserve">Kinder, Jugendliche und Erwachsene können an regelmässigen Trainings von hoher Qualität teilnehmen, welche an ihre Bedürfnisse angepasst sind. Der verantwortliche Trainer bildet sich stetig weiter mit dem Ziel, als Sport Coach von Special Olympics </w:t>
      </w:r>
      <w:proofErr w:type="spellStart"/>
      <w:r w:rsidRPr="00CC0B9E">
        <w:rPr>
          <w:highlight w:val="yellow"/>
          <w:lang w:val="de-CH"/>
        </w:rPr>
        <w:t>Switzerland</w:t>
      </w:r>
      <w:proofErr w:type="spellEnd"/>
      <w:r w:rsidRPr="00CC0B9E">
        <w:rPr>
          <w:highlight w:val="yellow"/>
          <w:lang w:val="de-CH"/>
        </w:rPr>
        <w:t xml:space="preserve"> anerkannt zu werden (Bedingung für den Erhalt des Labels). </w:t>
      </w:r>
    </w:p>
    <w:p w14:paraId="46FC128E" w14:textId="77777777" w:rsidR="00CC0B9E" w:rsidRPr="00CC0B9E" w:rsidRDefault="00CC0B9E" w:rsidP="00CC0B9E">
      <w:pPr>
        <w:rPr>
          <w:highlight w:val="yellow"/>
          <w:lang w:val="de-CH"/>
        </w:rPr>
      </w:pPr>
      <w:r w:rsidRPr="00CC0B9E">
        <w:rPr>
          <w:b/>
          <w:highlight w:val="yellow"/>
          <w:lang w:val="de-CH"/>
        </w:rPr>
        <w:t>Soziale Ebene</w:t>
      </w:r>
    </w:p>
    <w:p w14:paraId="4F60BB76" w14:textId="77777777" w:rsidR="00CC0B9E" w:rsidRPr="00CC0B9E" w:rsidRDefault="00CC0B9E" w:rsidP="00CC0B9E">
      <w:pPr>
        <w:rPr>
          <w:highlight w:val="yellow"/>
          <w:lang w:val="de-CH"/>
        </w:rPr>
      </w:pPr>
      <w:r w:rsidRPr="00CC0B9E">
        <w:rPr>
          <w:highlight w:val="yellow"/>
          <w:lang w:val="de-CH"/>
        </w:rPr>
        <w:t>Die Menschen mit erhöhtem Unterstützungsbedarf werden als vollwertige Mitglieder des Clubs behandelt und sie nehmen an sozialen Aktivitäten des Clubs teil. Sie treten in Kontakt mit anderen, indem der Club immer wieder Raum für Begegnungen schafft.</w:t>
      </w:r>
    </w:p>
    <w:p w14:paraId="4D046A98" w14:textId="77777777" w:rsidR="00CC0B9E" w:rsidRPr="00CC0B9E" w:rsidRDefault="00CC0B9E" w:rsidP="00CC0B9E">
      <w:pPr>
        <w:rPr>
          <w:b/>
          <w:highlight w:val="yellow"/>
          <w:lang w:val="de-CH"/>
        </w:rPr>
      </w:pPr>
      <w:r w:rsidRPr="00CC0B9E">
        <w:rPr>
          <w:b/>
          <w:highlight w:val="yellow"/>
          <w:lang w:val="de-CH"/>
        </w:rPr>
        <w:t>Strukturelle Ebene</w:t>
      </w:r>
    </w:p>
    <w:p w14:paraId="3D7A230F" w14:textId="77777777" w:rsidR="00CC0B9E" w:rsidRPr="00CC0B9E" w:rsidRDefault="00CC0B9E" w:rsidP="00CC0B9E">
      <w:pPr>
        <w:rPr>
          <w:highlight w:val="yellow"/>
          <w:lang w:val="de-CH"/>
        </w:rPr>
      </w:pPr>
      <w:r w:rsidRPr="00CC0B9E">
        <w:rPr>
          <w:highlight w:val="yellow"/>
          <w:lang w:val="de-CH"/>
        </w:rPr>
        <w:t>Der Club fördert die Entwicklung eines Gemeinschaftsgefühls innerhalb seiner Strukturen, in dem er eine positive Grundeinstellung und Wertschätzung gegenüber Menschen mit Beeinträchtigungen vermittelt. Das Trainingsangebot für Menschen mit Beeinträchtigungen ist integraler Bestandteil des Clubs. Der gesamte Vorstand ist deshalb stets über die Entwicklung des Inklusionsprozesses informiert. Die Clubmitglieder sind aktiv beteiligt an der Qualität und der Nachhaltigkeit der Trainingsangebote.</w:t>
      </w:r>
    </w:p>
    <w:p w14:paraId="119FC820" w14:textId="77777777" w:rsidR="00CC0B9E" w:rsidRPr="00CC0B9E" w:rsidRDefault="00CC0B9E" w:rsidP="00CC0B9E">
      <w:pPr>
        <w:pStyle w:val="berschrift2"/>
        <w:numPr>
          <w:ilvl w:val="0"/>
          <w:numId w:val="0"/>
        </w:numPr>
        <w:ind w:left="567" w:hanging="567"/>
        <w:rPr>
          <w:highlight w:val="yellow"/>
          <w:lang w:val="de-CH"/>
        </w:rPr>
      </w:pPr>
      <w:r w:rsidRPr="00CC0B9E">
        <w:rPr>
          <w:highlight w:val="yellow"/>
          <w:lang w:val="de-CH"/>
        </w:rPr>
        <w:t>Konkret</w:t>
      </w:r>
    </w:p>
    <w:p w14:paraId="39CD26A7" w14:textId="77777777" w:rsidR="00CC0B9E" w:rsidRPr="00CC0B9E" w:rsidRDefault="00CC0B9E" w:rsidP="00CC0B9E">
      <w:pPr>
        <w:rPr>
          <w:highlight w:val="yellow"/>
          <w:lang w:val="de-CH"/>
        </w:rPr>
      </w:pPr>
      <w:r w:rsidRPr="00CC0B9E">
        <w:rPr>
          <w:b/>
          <w:highlight w:val="yellow"/>
          <w:lang w:val="de-CH"/>
        </w:rPr>
        <w:t xml:space="preserve">Auf sportlicher Ebene: </w:t>
      </w:r>
      <w:r w:rsidRPr="00CC0B9E">
        <w:rPr>
          <w:highlight w:val="yellow"/>
          <w:lang w:val="de-CH"/>
        </w:rPr>
        <w:t>Je mehr sportliche Strukturen für Menschen mit einer Beeinträchtigung entwickelt werden, desto mehr Trainings werden angeboten und besucht. Im Verlaufe der Zeit können die Teilnehmenden in zusätzliche Kurse integriert werden.</w:t>
      </w:r>
    </w:p>
    <w:p w14:paraId="0E50A2E5" w14:textId="77777777" w:rsidR="00CC0B9E" w:rsidRDefault="00CC0B9E" w:rsidP="00CC0B9E">
      <w:pPr>
        <w:rPr>
          <w:lang w:val="de-CH"/>
        </w:rPr>
      </w:pPr>
      <w:r w:rsidRPr="00CC0B9E">
        <w:rPr>
          <w:b/>
          <w:highlight w:val="yellow"/>
          <w:lang w:val="de-CH"/>
        </w:rPr>
        <w:t xml:space="preserve">Auf sozialer Ebene: </w:t>
      </w:r>
      <w:r w:rsidRPr="00CC0B9E">
        <w:rPr>
          <w:highlight w:val="yellow"/>
          <w:lang w:val="de-CH"/>
        </w:rPr>
        <w:t>Menschen mit einer Beeinträchtigung werden als vollwertige Mitglieder integriert und geschätzt. Kinder, Jugendliche und Erwachsene mit besonderem Unterstützungsbedarf nehmen am Vereinsleben teil. Damit unterstützt der Club die inklusive Sportbewegung.</w:t>
      </w:r>
    </w:p>
    <w:p w14:paraId="16E4CB01" w14:textId="521A7E9C" w:rsidR="00B0490F" w:rsidRPr="00CA3BA1" w:rsidRDefault="001D4E32" w:rsidP="005D76A4">
      <w:pPr>
        <w:rPr>
          <w:lang w:val="de-CH"/>
        </w:rPr>
      </w:pPr>
      <w:r>
        <w:rPr>
          <w:lang w:val="de-CH"/>
        </w:rPr>
        <w:br w:type="page"/>
      </w:r>
    </w:p>
    <w:p w14:paraId="02EE97C2" w14:textId="77777777" w:rsidR="000E7469" w:rsidRDefault="000E7469" w:rsidP="00CC0B9E">
      <w:pPr>
        <w:pStyle w:val="berschrift1"/>
      </w:pPr>
      <w:r>
        <w:rPr>
          <w:noProof/>
        </w:rPr>
        <w:lastRenderedPageBreak/>
        <w:drawing>
          <wp:anchor distT="0" distB="0" distL="114300" distR="114300" simplePos="0" relativeHeight="251677184" behindDoc="0" locked="0" layoutInCell="1" allowOverlap="1" wp14:anchorId="36842075" wp14:editId="16DD3E4B">
            <wp:simplePos x="0" y="0"/>
            <wp:positionH relativeFrom="column">
              <wp:posOffset>635</wp:posOffset>
            </wp:positionH>
            <wp:positionV relativeFrom="paragraph">
              <wp:posOffset>527685</wp:posOffset>
            </wp:positionV>
            <wp:extent cx="2661285" cy="956945"/>
            <wp:effectExtent l="0" t="0" r="0" b="0"/>
            <wp:wrapTopAndBottom/>
            <wp:docPr id="10" name="Grafik 10" descr="C:\Users\holl\AppData\Local\Microsoft\Windows\INetCache\Content.Word\Unified_Label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C:\Users\holl\AppData\Local\Microsoft\Windows\INetCache\Content.Word\Unified_Label_colo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61285" cy="956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7469">
        <w:t>Label</w:t>
      </w:r>
    </w:p>
    <w:p w14:paraId="47FB675C" w14:textId="12F7343C" w:rsidR="00DD6120" w:rsidRDefault="00F90A76" w:rsidP="00DE5A78">
      <w:pPr>
        <w:pStyle w:val="berschrift2"/>
        <w:numPr>
          <w:ilvl w:val="1"/>
          <w:numId w:val="41"/>
        </w:numPr>
        <w:ind w:hanging="1370"/>
        <w:rPr>
          <w:lang w:val="de-CH"/>
        </w:rPr>
      </w:pPr>
      <w:proofErr w:type="spellStart"/>
      <w:r>
        <w:rPr>
          <w:lang w:val="de-CH"/>
        </w:rPr>
        <w:t>Utilità</w:t>
      </w:r>
      <w:proofErr w:type="spellEnd"/>
      <w:r>
        <w:rPr>
          <w:lang w:val="de-CH"/>
        </w:rPr>
        <w:t xml:space="preserve"> del Label</w:t>
      </w:r>
    </w:p>
    <w:p w14:paraId="2FB92A7A" w14:textId="31CC88CF" w:rsidR="00CC30AE" w:rsidRPr="001E1DD4" w:rsidRDefault="00CC30AE" w:rsidP="00CC30AE">
      <w:pPr>
        <w:pStyle w:val="IntensivesZitat"/>
        <w:tabs>
          <w:tab w:val="clear" w:pos="640"/>
        </w:tabs>
        <w:ind w:left="0" w:right="21"/>
        <w:rPr>
          <w:lang w:val="it-CH"/>
        </w:rPr>
      </w:pPr>
      <w:r w:rsidRPr="001E1DD4">
        <w:rPr>
          <w:lang w:val="it-CH"/>
        </w:rPr>
        <w:t xml:space="preserve">Il </w:t>
      </w:r>
      <w:proofErr w:type="spellStart"/>
      <w:r w:rsidRPr="001E1DD4">
        <w:rPr>
          <w:lang w:val="it-CH"/>
        </w:rPr>
        <w:t>label</w:t>
      </w:r>
      <w:proofErr w:type="spellEnd"/>
      <w:r w:rsidRPr="001E1DD4">
        <w:rPr>
          <w:lang w:val="it-CH"/>
        </w:rPr>
        <w:t xml:space="preserve"> ha l’obiettivo di segnalare le offerte in campo sportivo indicate per bambini o ad</w:t>
      </w:r>
      <w:r w:rsidR="00045F0C">
        <w:rPr>
          <w:lang w:val="it-CH"/>
        </w:rPr>
        <w:t>olescenti con disabilità</w:t>
      </w:r>
      <w:r w:rsidRPr="001E1DD4">
        <w:rPr>
          <w:lang w:val="it-CH"/>
        </w:rPr>
        <w:t>.</w:t>
      </w:r>
    </w:p>
    <w:p w14:paraId="6D9F607D" w14:textId="4FA96D2D" w:rsidR="00CC30AE" w:rsidRPr="001E1DD4" w:rsidRDefault="00CC30AE" w:rsidP="00CC30AE">
      <w:pPr>
        <w:tabs>
          <w:tab w:val="clear" w:pos="640"/>
          <w:tab w:val="left" w:pos="567"/>
        </w:tabs>
        <w:rPr>
          <w:lang w:val="it-CH"/>
        </w:rPr>
      </w:pPr>
      <w:r w:rsidRPr="001E1DD4">
        <w:rPr>
          <w:lang w:val="it-CH"/>
        </w:rPr>
        <w:t xml:space="preserve">Grazie a questo </w:t>
      </w:r>
      <w:proofErr w:type="spellStart"/>
      <w:r w:rsidRPr="001E1DD4">
        <w:rPr>
          <w:lang w:val="it-CH"/>
        </w:rPr>
        <w:t>label</w:t>
      </w:r>
      <w:proofErr w:type="spellEnd"/>
      <w:r w:rsidRPr="001E1DD4">
        <w:rPr>
          <w:lang w:val="it-CH"/>
        </w:rPr>
        <w:t>, gli sportivi e i futuri sportivi, ma anche i genitori, le associazioni di genitori,</w:t>
      </w:r>
      <w:r w:rsidR="007C09F9">
        <w:rPr>
          <w:lang w:val="it-CH"/>
        </w:rPr>
        <w:t xml:space="preserve"> le scuole speciali</w:t>
      </w:r>
      <w:r w:rsidRPr="001E1DD4">
        <w:rPr>
          <w:lang w:val="it-CH"/>
        </w:rPr>
        <w:t>, le istituzioni e le associazioni sportive hanno la certezza della qualità dell’assistenza e dell’accettazione delle esigenze specifiche di ognuno da parte delle organizzazioni sportive coinvolte.</w:t>
      </w:r>
    </w:p>
    <w:p w14:paraId="46F48DC0" w14:textId="7F99B913" w:rsidR="00F90A76" w:rsidRPr="001E1DD4" w:rsidRDefault="00CC30AE" w:rsidP="00CC30AE">
      <w:pPr>
        <w:tabs>
          <w:tab w:val="clear" w:pos="640"/>
          <w:tab w:val="left" w:pos="567"/>
        </w:tabs>
        <w:rPr>
          <w:lang w:val="it-CH"/>
        </w:rPr>
      </w:pPr>
      <w:r w:rsidRPr="001E1DD4">
        <w:rPr>
          <w:lang w:val="it-CH"/>
        </w:rPr>
        <w:t xml:space="preserve">In veste di partner competenti, le associazioni sportive a cui è stato conferito il </w:t>
      </w:r>
      <w:proofErr w:type="spellStart"/>
      <w:r w:rsidRPr="001E1DD4">
        <w:rPr>
          <w:lang w:val="it-CH"/>
        </w:rPr>
        <w:t>label</w:t>
      </w:r>
      <w:proofErr w:type="spellEnd"/>
      <w:r w:rsidRPr="001E1DD4">
        <w:rPr>
          <w:lang w:val="it-CH"/>
        </w:rPr>
        <w:t xml:space="preserve"> si impegnano per lo sport, per la filosofia di Special</w:t>
      </w:r>
      <w:r w:rsidR="007C09F9">
        <w:rPr>
          <w:lang w:val="it-CH"/>
        </w:rPr>
        <w:t xml:space="preserve"> Olympics e per un inserimento</w:t>
      </w:r>
      <w:r w:rsidRPr="001E1DD4">
        <w:rPr>
          <w:lang w:val="it-CH"/>
        </w:rPr>
        <w:t xml:space="preserve"> appropriato delle persone, in particolare di bambini e ado</w:t>
      </w:r>
      <w:r w:rsidR="00045F0C">
        <w:rPr>
          <w:lang w:val="it-CH"/>
        </w:rPr>
        <w:t>lescenti, con disabilità</w:t>
      </w:r>
      <w:r w:rsidRPr="001E1DD4">
        <w:rPr>
          <w:lang w:val="it-CH"/>
        </w:rPr>
        <w:t xml:space="preserve">. </w:t>
      </w:r>
    </w:p>
    <w:p w14:paraId="342C23CB" w14:textId="08433677" w:rsidR="00DD6120" w:rsidRPr="00DE5A78" w:rsidRDefault="00CC30AE" w:rsidP="00DE5A78">
      <w:pPr>
        <w:pStyle w:val="berschrift2"/>
        <w:numPr>
          <w:ilvl w:val="1"/>
          <w:numId w:val="41"/>
        </w:numPr>
        <w:ind w:hanging="1370"/>
        <w:rPr>
          <w:lang w:val="it-CH"/>
        </w:rPr>
      </w:pPr>
      <w:r w:rsidRPr="00DE5A78">
        <w:rPr>
          <w:lang w:val="it-CH"/>
        </w:rPr>
        <w:t xml:space="preserve">Condizioni per l’ottenimento del </w:t>
      </w:r>
      <w:proofErr w:type="spellStart"/>
      <w:r w:rsidRPr="00DE5A78">
        <w:rPr>
          <w:lang w:val="it-CH"/>
        </w:rPr>
        <w:t>label</w:t>
      </w:r>
      <w:proofErr w:type="spellEnd"/>
    </w:p>
    <w:p w14:paraId="01D51061" w14:textId="77777777" w:rsidR="00CC30AE" w:rsidRPr="001E1DD4" w:rsidRDefault="00CC30AE" w:rsidP="00CC30AE">
      <w:pPr>
        <w:rPr>
          <w:lang w:val="it-CH"/>
        </w:rPr>
      </w:pPr>
      <w:r w:rsidRPr="001E1DD4">
        <w:rPr>
          <w:lang w:val="it-CH"/>
        </w:rPr>
        <w:t>L’associazione sportiva deve impiegare almeno uno «Sport Coach» certificato da SOSWI e responsabile dell’offerta sportiva integrativa oggetto della domanda.</w:t>
      </w:r>
    </w:p>
    <w:p w14:paraId="65E2018C" w14:textId="233A71CB" w:rsidR="00CC30AE" w:rsidRPr="001E1DD4" w:rsidRDefault="00CC30AE" w:rsidP="00CC30AE">
      <w:pPr>
        <w:rPr>
          <w:lang w:val="it-CH"/>
        </w:rPr>
      </w:pPr>
      <w:r w:rsidRPr="001E1DD4">
        <w:rPr>
          <w:lang w:val="it-CH"/>
        </w:rPr>
        <w:t>Uno «Sport Coach» è una persona certificata da SOSWI. In veste di rappresentante della filosofia di Special Olympics, il coach dispone di competenze tecniche comprovate nel proprio settore sportivo e nello sport adattato e di ade</w:t>
      </w:r>
      <w:r w:rsidR="007C09F9">
        <w:rPr>
          <w:lang w:val="it-CH"/>
        </w:rPr>
        <w:t>guata esperienza nella presa a carico</w:t>
      </w:r>
      <w:r w:rsidRPr="001E1DD4">
        <w:rPr>
          <w:lang w:val="it-CH"/>
        </w:rPr>
        <w:t xml:space="preserve"> d</w:t>
      </w:r>
      <w:r w:rsidR="00045F0C">
        <w:rPr>
          <w:lang w:val="it-CH"/>
        </w:rPr>
        <w:t>i persone con disabilità</w:t>
      </w:r>
      <w:r w:rsidRPr="001E1DD4">
        <w:rPr>
          <w:lang w:val="it-CH"/>
        </w:rPr>
        <w:t>. Lo Sport Coach assicura il buon svolgimento degli allenamenti e funge da intermediario tra Special Olympics, l’associazione sportiva, le scuole, le istituzioni e gli sportivi.</w:t>
      </w:r>
    </w:p>
    <w:p w14:paraId="2A624D6D" w14:textId="3BD1C6D1" w:rsidR="00CC30AE" w:rsidRPr="001E1DD4" w:rsidRDefault="00CC30AE" w:rsidP="00CC30AE">
      <w:pPr>
        <w:rPr>
          <w:lang w:val="it-CH"/>
        </w:rPr>
      </w:pPr>
      <w:r w:rsidRPr="001E1DD4">
        <w:rPr>
          <w:lang w:val="it-CH"/>
        </w:rPr>
        <w:t xml:space="preserve">Con questo </w:t>
      </w:r>
      <w:proofErr w:type="spellStart"/>
      <w:r w:rsidRPr="001E1DD4">
        <w:rPr>
          <w:lang w:val="it-CH"/>
        </w:rPr>
        <w:t>label</w:t>
      </w:r>
      <w:proofErr w:type="spellEnd"/>
      <w:r w:rsidRPr="001E1DD4">
        <w:rPr>
          <w:lang w:val="it-CH"/>
        </w:rPr>
        <w:t xml:space="preserve"> l’associazione sportiva garantisce di organizzare allenamenti regolari destinati, in primo luogo, a bambini e adolescenti c</w:t>
      </w:r>
      <w:r w:rsidR="00045F0C">
        <w:rPr>
          <w:lang w:val="it-CH"/>
        </w:rPr>
        <w:t>on disabilità</w:t>
      </w:r>
      <w:r w:rsidRPr="001E1DD4">
        <w:rPr>
          <w:lang w:val="it-CH"/>
        </w:rPr>
        <w:t>.</w:t>
      </w:r>
    </w:p>
    <w:p w14:paraId="00D749DB" w14:textId="2D7FF22E" w:rsidR="00CC30AE" w:rsidRPr="001E1DD4" w:rsidRDefault="007C09F9" w:rsidP="00CC30AE">
      <w:pPr>
        <w:rPr>
          <w:lang w:val="it-CH"/>
        </w:rPr>
      </w:pPr>
      <w:r>
        <w:rPr>
          <w:lang w:val="it-CH"/>
        </w:rPr>
        <w:t>L’allenamento</w:t>
      </w:r>
      <w:r w:rsidR="00CC30AE" w:rsidRPr="001E1DD4">
        <w:rPr>
          <w:lang w:val="it-CH"/>
        </w:rPr>
        <w:t xml:space="preserve"> è parte integrante dell’associazione sportiva e ciò gli consente di usufruire delle relative piattaforme di comunicazione (Internet, pubblicazioni, ecc.).</w:t>
      </w:r>
    </w:p>
    <w:p w14:paraId="22D96FAD" w14:textId="606CBA33" w:rsidR="00DD6120" w:rsidRDefault="00DD7506" w:rsidP="00DE5A78">
      <w:pPr>
        <w:pStyle w:val="berschrift2"/>
        <w:numPr>
          <w:ilvl w:val="1"/>
          <w:numId w:val="41"/>
        </w:numPr>
        <w:ind w:hanging="1228"/>
        <w:rPr>
          <w:lang w:val="de-CH"/>
        </w:rPr>
      </w:pPr>
      <w:proofErr w:type="spellStart"/>
      <w:r>
        <w:rPr>
          <w:lang w:val="de-CH"/>
        </w:rPr>
        <w:t>Diritti</w:t>
      </w:r>
      <w:proofErr w:type="spellEnd"/>
      <w:r>
        <w:rPr>
          <w:lang w:val="de-CH"/>
        </w:rPr>
        <w:t xml:space="preserve"> </w:t>
      </w:r>
      <w:proofErr w:type="spellStart"/>
      <w:r>
        <w:rPr>
          <w:lang w:val="de-CH"/>
        </w:rPr>
        <w:t>d’utilizzo</w:t>
      </w:r>
      <w:proofErr w:type="spellEnd"/>
    </w:p>
    <w:p w14:paraId="7850EA5C" w14:textId="77777777" w:rsidR="00CC30AE" w:rsidRPr="001E1DD4" w:rsidRDefault="00CC30AE" w:rsidP="00CC30AE">
      <w:pPr>
        <w:rPr>
          <w:lang w:val="it-CH"/>
        </w:rPr>
      </w:pPr>
      <w:r w:rsidRPr="001E1DD4">
        <w:rPr>
          <w:lang w:val="it-CH"/>
        </w:rPr>
        <w:t xml:space="preserve">L’associazione sportiva a cui è stato assegnato il </w:t>
      </w:r>
      <w:proofErr w:type="spellStart"/>
      <w:r w:rsidRPr="001E1DD4">
        <w:rPr>
          <w:lang w:val="it-CH"/>
        </w:rPr>
        <w:t>label</w:t>
      </w:r>
      <w:proofErr w:type="spellEnd"/>
      <w:r w:rsidRPr="001E1DD4">
        <w:rPr>
          <w:lang w:val="it-CH"/>
        </w:rPr>
        <w:t xml:space="preserve"> è autorizzata a utilizzare il </w:t>
      </w:r>
      <w:proofErr w:type="spellStart"/>
      <w:r w:rsidRPr="001E1DD4">
        <w:rPr>
          <w:lang w:val="it-CH"/>
        </w:rPr>
        <w:t>label</w:t>
      </w:r>
      <w:proofErr w:type="spellEnd"/>
      <w:r w:rsidRPr="001E1DD4">
        <w:rPr>
          <w:lang w:val="it-CH"/>
        </w:rPr>
        <w:t xml:space="preserve"> a scopi di comunicazione.</w:t>
      </w:r>
    </w:p>
    <w:p w14:paraId="179BBC71" w14:textId="2903E1A2" w:rsidR="00CC30AE" w:rsidRPr="001E1DD4" w:rsidRDefault="00CC30AE" w:rsidP="00CC30AE">
      <w:pPr>
        <w:rPr>
          <w:lang w:val="it-CH"/>
        </w:rPr>
      </w:pPr>
      <w:r w:rsidRPr="001E1DD4">
        <w:rPr>
          <w:lang w:val="it-CH"/>
        </w:rPr>
        <w:t xml:space="preserve">L’associazione in possesso del </w:t>
      </w:r>
      <w:proofErr w:type="spellStart"/>
      <w:r w:rsidRPr="001E1DD4">
        <w:rPr>
          <w:lang w:val="it-CH"/>
        </w:rPr>
        <w:t>label</w:t>
      </w:r>
      <w:proofErr w:type="spellEnd"/>
      <w:r w:rsidRPr="001E1DD4">
        <w:rPr>
          <w:lang w:val="it-CH"/>
        </w:rPr>
        <w:t xml:space="preserve"> non può trasmettere in alcun caso il proprio </w:t>
      </w:r>
      <w:proofErr w:type="spellStart"/>
      <w:r w:rsidRPr="001E1DD4">
        <w:rPr>
          <w:lang w:val="it-CH"/>
        </w:rPr>
        <w:t>label</w:t>
      </w:r>
      <w:proofErr w:type="spellEnd"/>
      <w:r w:rsidRPr="001E1DD4">
        <w:rPr>
          <w:lang w:val="it-CH"/>
        </w:rPr>
        <w:t xml:space="preserve"> a un’altra associazione o a un’organizzazione associata e nemmeno rivendere i propri diritti d’u</w:t>
      </w:r>
      <w:r w:rsidR="007C09F9">
        <w:rPr>
          <w:lang w:val="it-CH"/>
        </w:rPr>
        <w:t>tilizzo</w:t>
      </w:r>
      <w:r w:rsidRPr="001E1DD4">
        <w:rPr>
          <w:lang w:val="it-CH"/>
        </w:rPr>
        <w:t xml:space="preserve"> a un partner commerciale.</w:t>
      </w:r>
    </w:p>
    <w:p w14:paraId="67B048A7" w14:textId="37554238" w:rsidR="00DD6120" w:rsidRPr="001E1DD4" w:rsidRDefault="00CC30AE" w:rsidP="00DE5A78">
      <w:pPr>
        <w:pStyle w:val="berschrift2"/>
        <w:numPr>
          <w:ilvl w:val="1"/>
          <w:numId w:val="41"/>
        </w:numPr>
        <w:ind w:hanging="1228"/>
        <w:rPr>
          <w:lang w:val="it-CH"/>
        </w:rPr>
      </w:pPr>
      <w:r w:rsidRPr="001E1DD4">
        <w:rPr>
          <w:lang w:val="it-CH"/>
        </w:rPr>
        <w:lastRenderedPageBreak/>
        <w:t>Ottenimento e contr</w:t>
      </w:r>
      <w:r w:rsidR="007C09F9">
        <w:rPr>
          <w:lang w:val="it-CH"/>
        </w:rPr>
        <w:t>ollo dei</w:t>
      </w:r>
      <w:r w:rsidR="00DD7506">
        <w:rPr>
          <w:lang w:val="it-CH"/>
        </w:rPr>
        <w:t xml:space="preserve"> diritti d’utilizzo</w:t>
      </w:r>
    </w:p>
    <w:p w14:paraId="5FB8822B" w14:textId="6353F122" w:rsidR="00CC30AE" w:rsidRPr="001E1DD4" w:rsidRDefault="00CC30AE" w:rsidP="00CC30AE">
      <w:pPr>
        <w:rPr>
          <w:lang w:val="it-CH"/>
        </w:rPr>
      </w:pPr>
      <w:r w:rsidRPr="001E1DD4">
        <w:rPr>
          <w:lang w:val="it-CH"/>
        </w:rPr>
        <w:t>Le organizzazioni sportive interessate devono invi</w:t>
      </w:r>
      <w:r w:rsidR="00FB0C19" w:rsidRPr="001E1DD4">
        <w:rPr>
          <w:lang w:val="it-CH"/>
        </w:rPr>
        <w:t>are a Special Olympics (unified</w:t>
      </w:r>
      <w:r w:rsidRPr="001E1DD4">
        <w:rPr>
          <w:lang w:val="it-CH"/>
        </w:rPr>
        <w:t>@specialolympics.ch) una lettera di candidatura firmata dal proprio presidente e dallo Sport Coach interessato.</w:t>
      </w:r>
    </w:p>
    <w:p w14:paraId="44668E74" w14:textId="5D067F85" w:rsidR="00CC30AE" w:rsidRPr="001E1DD4" w:rsidRDefault="00CC30AE" w:rsidP="00CC30AE">
      <w:pPr>
        <w:rPr>
          <w:lang w:val="it-CH"/>
        </w:rPr>
      </w:pPr>
      <w:r w:rsidRPr="001E1DD4">
        <w:rPr>
          <w:lang w:val="it-CH"/>
        </w:rPr>
        <w:t xml:space="preserve">Il </w:t>
      </w:r>
      <w:proofErr w:type="spellStart"/>
      <w:r w:rsidRPr="001E1DD4">
        <w:rPr>
          <w:lang w:val="it-CH"/>
        </w:rPr>
        <w:t>label</w:t>
      </w:r>
      <w:proofErr w:type="spellEnd"/>
      <w:r w:rsidRPr="001E1DD4">
        <w:rPr>
          <w:lang w:val="it-CH"/>
        </w:rPr>
        <w:t xml:space="preserve"> viene assegnato in base ai criteri d’ottenimento indicati in precedenza (si veda «Condizioni per l’ottenimento del </w:t>
      </w:r>
      <w:proofErr w:type="spellStart"/>
      <w:r w:rsidRPr="001E1DD4">
        <w:rPr>
          <w:lang w:val="it-CH"/>
        </w:rPr>
        <w:t>label</w:t>
      </w:r>
      <w:proofErr w:type="spellEnd"/>
      <w:r w:rsidRPr="001E1DD4">
        <w:rPr>
          <w:lang w:val="it-CH"/>
        </w:rPr>
        <w:t xml:space="preserve">») e dopo aver consultato il responsabile nazionale del progetto e averne discusso con il coordinatore regionale. In ogni caso, ad esempio per quanto concerne la regolarità e la qualità dell’allenamento, sarà il </w:t>
      </w:r>
      <w:bookmarkStart w:id="10" w:name="_Hlk531182446"/>
      <w:r w:rsidRPr="003B7349">
        <w:rPr>
          <w:highlight w:val="yellow"/>
          <w:lang w:val="it-CH"/>
        </w:rPr>
        <w:t>comitato di gestion</w:t>
      </w:r>
      <w:r w:rsidR="00FB0C19" w:rsidRPr="003B7349">
        <w:rPr>
          <w:highlight w:val="yellow"/>
          <w:lang w:val="it-CH"/>
        </w:rPr>
        <w:t>e del progetto</w:t>
      </w:r>
      <w:bookmarkEnd w:id="10"/>
      <w:r w:rsidR="00FB0C19" w:rsidRPr="001E1DD4">
        <w:rPr>
          <w:lang w:val="it-CH"/>
        </w:rPr>
        <w:t xml:space="preserve"> «Unified</w:t>
      </w:r>
      <w:r w:rsidRPr="001E1DD4">
        <w:rPr>
          <w:lang w:val="it-CH"/>
        </w:rPr>
        <w:t>: sviluppo dell’offerta sportiva integrativa» (COPIL) a prendere la decisione finale.</w:t>
      </w:r>
    </w:p>
    <w:p w14:paraId="2D73C205" w14:textId="10110086" w:rsidR="00CC30AE" w:rsidRPr="001E1DD4" w:rsidRDefault="00CC30AE" w:rsidP="00CC30AE">
      <w:pPr>
        <w:rPr>
          <w:lang w:val="it-CH"/>
        </w:rPr>
      </w:pPr>
      <w:r w:rsidRPr="001E1DD4">
        <w:rPr>
          <w:lang w:val="it-CH"/>
        </w:rPr>
        <w:t>In linea di massima, un’associazione sportiva ha il diritto di utili</w:t>
      </w:r>
      <w:r w:rsidR="00FB0C19" w:rsidRPr="001E1DD4">
        <w:rPr>
          <w:lang w:val="it-CH"/>
        </w:rPr>
        <w:t xml:space="preserve">zzare il </w:t>
      </w:r>
      <w:proofErr w:type="spellStart"/>
      <w:r w:rsidR="00FB0C19" w:rsidRPr="001E1DD4">
        <w:rPr>
          <w:lang w:val="it-CH"/>
        </w:rPr>
        <w:t>label</w:t>
      </w:r>
      <w:proofErr w:type="spellEnd"/>
      <w:r w:rsidR="00FB0C19" w:rsidRPr="001E1DD4">
        <w:rPr>
          <w:lang w:val="it-CH"/>
        </w:rPr>
        <w:t xml:space="preserve"> «Unified</w:t>
      </w:r>
      <w:r w:rsidRPr="001E1DD4">
        <w:rPr>
          <w:lang w:val="it-CH"/>
        </w:rPr>
        <w:t>» sino a q</w:t>
      </w:r>
      <w:r w:rsidR="003B7349">
        <w:rPr>
          <w:lang w:val="it-CH"/>
        </w:rPr>
        <w:t xml:space="preserve">uando offre un allenamento </w:t>
      </w:r>
      <w:r w:rsidR="00810FC0" w:rsidRPr="001E1DD4">
        <w:rPr>
          <w:lang w:val="it-CH"/>
        </w:rPr>
        <w:t>adattato</w:t>
      </w:r>
      <w:r w:rsidRPr="001E1DD4">
        <w:rPr>
          <w:lang w:val="it-CH"/>
        </w:rPr>
        <w:t xml:space="preserve"> organizzato sotto la responsabilità di uno Sport Coach certificato da SOSWI. Il </w:t>
      </w:r>
      <w:proofErr w:type="spellStart"/>
      <w:r w:rsidRPr="001E1DD4">
        <w:rPr>
          <w:lang w:val="it-CH"/>
        </w:rPr>
        <w:t>label</w:t>
      </w:r>
      <w:proofErr w:type="spellEnd"/>
      <w:r w:rsidRPr="001E1DD4">
        <w:rPr>
          <w:lang w:val="it-CH"/>
        </w:rPr>
        <w:t xml:space="preserve"> è valido per </w:t>
      </w:r>
      <w:proofErr w:type="gramStart"/>
      <w:r w:rsidRPr="001E1DD4">
        <w:rPr>
          <w:lang w:val="it-CH"/>
        </w:rPr>
        <w:t>un periodo di due anni</w:t>
      </w:r>
      <w:proofErr w:type="gramEnd"/>
      <w:r w:rsidRPr="001E1DD4">
        <w:rPr>
          <w:lang w:val="it-CH"/>
        </w:rPr>
        <w:t xml:space="preserve"> civili</w:t>
      </w:r>
      <w:r w:rsidR="00FB0C19" w:rsidRPr="001E1DD4">
        <w:rPr>
          <w:lang w:val="it-CH"/>
        </w:rPr>
        <w:t xml:space="preserve"> (ad </w:t>
      </w:r>
      <w:r w:rsidR="003B7349">
        <w:rPr>
          <w:lang w:val="it-CH"/>
        </w:rPr>
        <w:t>esempio dal 1°</w:t>
      </w:r>
      <w:r w:rsidR="00FB0C19" w:rsidRPr="001E1DD4">
        <w:rPr>
          <w:lang w:val="it-CH"/>
        </w:rPr>
        <w:t xml:space="preserve"> gennaio 2018 al 31 dicembre 2020</w:t>
      </w:r>
      <w:r w:rsidRPr="001E1DD4">
        <w:rPr>
          <w:lang w:val="it-CH"/>
        </w:rPr>
        <w:t>). Il pe</w:t>
      </w:r>
      <w:r w:rsidR="003B7349">
        <w:rPr>
          <w:lang w:val="it-CH"/>
        </w:rPr>
        <w:t>riodo di validità decorre dal 1°</w:t>
      </w:r>
      <w:r w:rsidRPr="001E1DD4">
        <w:rPr>
          <w:lang w:val="it-CH"/>
        </w:rPr>
        <w:t xml:space="preserve"> gennaio dell’anno di assegnazione del </w:t>
      </w:r>
      <w:proofErr w:type="spellStart"/>
      <w:r w:rsidRPr="001E1DD4">
        <w:rPr>
          <w:lang w:val="it-CH"/>
        </w:rPr>
        <w:t>label</w:t>
      </w:r>
      <w:proofErr w:type="spellEnd"/>
      <w:r w:rsidRPr="001E1DD4">
        <w:rPr>
          <w:lang w:val="it-CH"/>
        </w:rPr>
        <w:t xml:space="preserve"> (ad esempio per una richiesta di </w:t>
      </w:r>
      <w:proofErr w:type="spellStart"/>
      <w:r w:rsidRPr="001E1DD4">
        <w:rPr>
          <w:lang w:val="it-CH"/>
        </w:rPr>
        <w:t>l</w:t>
      </w:r>
      <w:r w:rsidR="00FB0C19" w:rsidRPr="001E1DD4">
        <w:rPr>
          <w:lang w:val="it-CH"/>
        </w:rPr>
        <w:t>abel</w:t>
      </w:r>
      <w:proofErr w:type="spellEnd"/>
      <w:r w:rsidR="00FB0C19" w:rsidRPr="001E1DD4">
        <w:rPr>
          <w:lang w:val="it-CH"/>
        </w:rPr>
        <w:t xml:space="preserve"> presentata il 22 marzo 2018</w:t>
      </w:r>
      <w:r w:rsidRPr="001E1DD4">
        <w:rPr>
          <w:lang w:val="it-CH"/>
        </w:rPr>
        <w:t xml:space="preserve">, il periodo di validità del </w:t>
      </w:r>
      <w:proofErr w:type="spellStart"/>
      <w:r w:rsidRPr="001E1DD4">
        <w:rPr>
          <w:lang w:val="it-CH"/>
        </w:rPr>
        <w:t>label</w:t>
      </w:r>
      <w:proofErr w:type="spellEnd"/>
      <w:r w:rsidRPr="001E1DD4">
        <w:rPr>
          <w:lang w:val="it-CH"/>
        </w:rPr>
        <w:t xml:space="preserve"> sarà</w:t>
      </w:r>
      <w:r w:rsidR="003B7349">
        <w:rPr>
          <w:lang w:val="it-CH"/>
        </w:rPr>
        <w:t xml:space="preserve"> conteggiato dal 1°</w:t>
      </w:r>
      <w:r w:rsidR="00FB0C19" w:rsidRPr="001E1DD4">
        <w:rPr>
          <w:lang w:val="it-CH"/>
        </w:rPr>
        <w:t xml:space="preserve"> gennaio 2018 al 31 dicembre 2020</w:t>
      </w:r>
      <w:r w:rsidRPr="001E1DD4">
        <w:rPr>
          <w:lang w:val="it-CH"/>
        </w:rPr>
        <w:t>).</w:t>
      </w:r>
    </w:p>
    <w:p w14:paraId="6DFB014D" w14:textId="6F07A5B2" w:rsidR="00CC30AE" w:rsidRPr="001E1DD4" w:rsidRDefault="00CC30AE" w:rsidP="00CC30AE">
      <w:pPr>
        <w:rPr>
          <w:lang w:val="it-CH"/>
        </w:rPr>
      </w:pPr>
      <w:r w:rsidRPr="001E1DD4">
        <w:rPr>
          <w:lang w:val="it-CH"/>
        </w:rPr>
        <w:t xml:space="preserve">Al termine di questo periodo SOSWI </w:t>
      </w:r>
      <w:r w:rsidR="003B7349">
        <w:rPr>
          <w:lang w:val="it-CH"/>
        </w:rPr>
        <w:t xml:space="preserve">controlla l’autorizzazione rilasciata consultando </w:t>
      </w:r>
      <w:r w:rsidRPr="001E1DD4">
        <w:rPr>
          <w:lang w:val="it-CH"/>
        </w:rPr>
        <w:t xml:space="preserve">il club e lo Sport Coach interessati. Se le condizioni per l’ottenimento del </w:t>
      </w:r>
      <w:proofErr w:type="spellStart"/>
      <w:r w:rsidRPr="001E1DD4">
        <w:rPr>
          <w:lang w:val="it-CH"/>
        </w:rPr>
        <w:t>label</w:t>
      </w:r>
      <w:proofErr w:type="spellEnd"/>
      <w:r w:rsidRPr="001E1DD4">
        <w:rPr>
          <w:lang w:val="it-CH"/>
        </w:rPr>
        <w:t xml:space="preserve"> sono soddisfatte, esso viene rinnovato tacitamente </w:t>
      </w:r>
      <w:r w:rsidRPr="00190EEC">
        <w:rPr>
          <w:lang w:val="it-CH"/>
        </w:rPr>
        <w:t xml:space="preserve">per </w:t>
      </w:r>
      <w:proofErr w:type="gramStart"/>
      <w:r w:rsidRPr="00190EEC">
        <w:rPr>
          <w:lang w:val="it-CH"/>
        </w:rPr>
        <w:t>un periodo di due anni</w:t>
      </w:r>
      <w:proofErr w:type="gramEnd"/>
      <w:r w:rsidRPr="00190EEC">
        <w:rPr>
          <w:lang w:val="it-CH"/>
        </w:rPr>
        <w:t xml:space="preserve"> civili.</w:t>
      </w:r>
      <w:bookmarkStart w:id="11" w:name="_GoBack"/>
      <w:bookmarkEnd w:id="11"/>
    </w:p>
    <w:p w14:paraId="1D70E560" w14:textId="454716AF" w:rsidR="00DD6120" w:rsidRDefault="00CC30AE" w:rsidP="00DE5A78">
      <w:pPr>
        <w:pStyle w:val="berschrift2"/>
        <w:numPr>
          <w:ilvl w:val="1"/>
          <w:numId w:val="41"/>
        </w:numPr>
        <w:ind w:hanging="1228"/>
        <w:rPr>
          <w:lang w:val="de-CH"/>
        </w:rPr>
      </w:pPr>
      <w:proofErr w:type="spellStart"/>
      <w:r>
        <w:rPr>
          <w:lang w:val="de-CH"/>
        </w:rPr>
        <w:t>Rev</w:t>
      </w:r>
      <w:r w:rsidR="00DD7506">
        <w:rPr>
          <w:lang w:val="de-CH"/>
        </w:rPr>
        <w:t>oca</w:t>
      </w:r>
      <w:proofErr w:type="spellEnd"/>
      <w:r w:rsidR="00DD7506">
        <w:rPr>
          <w:lang w:val="de-CH"/>
        </w:rPr>
        <w:t xml:space="preserve"> </w:t>
      </w:r>
      <w:proofErr w:type="spellStart"/>
      <w:r w:rsidR="00DD7506">
        <w:rPr>
          <w:lang w:val="de-CH"/>
        </w:rPr>
        <w:t>dei</w:t>
      </w:r>
      <w:proofErr w:type="spellEnd"/>
      <w:r w:rsidR="00DD7506">
        <w:rPr>
          <w:lang w:val="de-CH"/>
        </w:rPr>
        <w:t xml:space="preserve"> </w:t>
      </w:r>
      <w:proofErr w:type="spellStart"/>
      <w:r w:rsidR="00DD7506">
        <w:rPr>
          <w:lang w:val="de-CH"/>
        </w:rPr>
        <w:t>diritti</w:t>
      </w:r>
      <w:proofErr w:type="spellEnd"/>
      <w:r w:rsidR="00DD7506">
        <w:rPr>
          <w:lang w:val="de-CH"/>
        </w:rPr>
        <w:t xml:space="preserve"> di </w:t>
      </w:r>
      <w:proofErr w:type="spellStart"/>
      <w:r w:rsidR="00DD7506">
        <w:rPr>
          <w:lang w:val="de-CH"/>
        </w:rPr>
        <w:t>utilizzo</w:t>
      </w:r>
      <w:proofErr w:type="spellEnd"/>
    </w:p>
    <w:p w14:paraId="00AE83E0" w14:textId="0167941A" w:rsidR="00CC30AE" w:rsidRPr="001E1DD4" w:rsidRDefault="00CC30AE" w:rsidP="00CC30AE">
      <w:pPr>
        <w:rPr>
          <w:lang w:val="it-CH"/>
        </w:rPr>
      </w:pPr>
      <w:r w:rsidRPr="001E1DD4">
        <w:rPr>
          <w:lang w:val="it-CH"/>
        </w:rPr>
        <w:t xml:space="preserve">Un’associazione sportiva perde il diritto di utilizzare il </w:t>
      </w:r>
      <w:proofErr w:type="spellStart"/>
      <w:r w:rsidRPr="001E1DD4">
        <w:rPr>
          <w:lang w:val="it-CH"/>
        </w:rPr>
        <w:t>label</w:t>
      </w:r>
      <w:proofErr w:type="spellEnd"/>
      <w:r w:rsidRPr="001E1DD4">
        <w:rPr>
          <w:lang w:val="it-CH"/>
        </w:rPr>
        <w:t xml:space="preserve"> se non dispone più di uno Sport Coach o non</w:t>
      </w:r>
      <w:r w:rsidR="006A127C">
        <w:rPr>
          <w:lang w:val="it-CH"/>
        </w:rPr>
        <w:t xml:space="preserve"> offre più degli allenamenti</w:t>
      </w:r>
      <w:r w:rsidR="00810FC0" w:rsidRPr="001E1DD4">
        <w:rPr>
          <w:lang w:val="it-CH"/>
        </w:rPr>
        <w:t xml:space="preserve"> adattati e </w:t>
      </w:r>
      <w:r w:rsidRPr="001E1DD4">
        <w:rPr>
          <w:lang w:val="it-CH"/>
        </w:rPr>
        <w:t>regolari. In questo caso l’associazione sportiva e SOSWI cercheranno di trovare una soluzione per pote</w:t>
      </w:r>
      <w:r w:rsidR="00FB0C19" w:rsidRPr="001E1DD4">
        <w:rPr>
          <w:lang w:val="it-CH"/>
        </w:rPr>
        <w:t>r continuare il progetto Unified</w:t>
      </w:r>
      <w:r w:rsidRPr="001E1DD4">
        <w:rPr>
          <w:lang w:val="it-CH"/>
        </w:rPr>
        <w:t xml:space="preserve"> nelle migliori condizioni possibili per gli sportivi. Se non si trova alcuna soluzione e il club non soddisfa più le condizioni per l’ottenimento, SOSWI non rinnoverà il </w:t>
      </w:r>
      <w:proofErr w:type="spellStart"/>
      <w:r w:rsidRPr="001E1DD4">
        <w:rPr>
          <w:lang w:val="it-CH"/>
        </w:rPr>
        <w:t>label</w:t>
      </w:r>
      <w:proofErr w:type="spellEnd"/>
      <w:r w:rsidRPr="001E1DD4">
        <w:rPr>
          <w:lang w:val="it-CH"/>
        </w:rPr>
        <w:t xml:space="preserve"> assegnato al club.</w:t>
      </w:r>
    </w:p>
    <w:p w14:paraId="263104E3" w14:textId="48CCD40A" w:rsidR="00CC30AE" w:rsidRPr="001E1DD4" w:rsidRDefault="00CC30AE" w:rsidP="00CC30AE">
      <w:pPr>
        <w:rPr>
          <w:lang w:val="it-CH"/>
        </w:rPr>
      </w:pPr>
      <w:r w:rsidRPr="001E1DD4">
        <w:rPr>
          <w:lang w:val="it-CH"/>
        </w:rPr>
        <w:t>In circostanze particolari, soprattutto nel caso di violazione grave dei principi della Carta</w:t>
      </w:r>
      <w:r w:rsidR="006A127C">
        <w:rPr>
          <w:lang w:val="it-CH"/>
        </w:rPr>
        <w:t xml:space="preserve"> etica di </w:t>
      </w:r>
      <w:proofErr w:type="spellStart"/>
      <w:r w:rsidR="006A127C">
        <w:rPr>
          <w:lang w:val="it-CH"/>
        </w:rPr>
        <w:t>Swiss</w:t>
      </w:r>
      <w:proofErr w:type="spellEnd"/>
      <w:r w:rsidR="006A127C">
        <w:rPr>
          <w:lang w:val="it-CH"/>
        </w:rPr>
        <w:t xml:space="preserve"> Olympic (vedi.</w:t>
      </w:r>
      <w:r w:rsidRPr="001E1DD4">
        <w:rPr>
          <w:lang w:val="it-CH"/>
        </w:rPr>
        <w:t xml:space="preserve"> http://www.swissolympic.ch/it/Ethik/Carta-etica/I-nove-principi-della-Carta-etica-nello-sport), Special Olympics si riserva il diritto di revocare il </w:t>
      </w:r>
      <w:proofErr w:type="spellStart"/>
      <w:r w:rsidRPr="001E1DD4">
        <w:rPr>
          <w:lang w:val="it-CH"/>
        </w:rPr>
        <w:t>label</w:t>
      </w:r>
      <w:proofErr w:type="spellEnd"/>
      <w:r w:rsidRPr="001E1DD4">
        <w:rPr>
          <w:lang w:val="it-CH"/>
        </w:rPr>
        <w:t xml:space="preserve"> all’associazione sportiva interessata.</w:t>
      </w:r>
    </w:p>
    <w:p w14:paraId="4E661CE8" w14:textId="77777777" w:rsidR="005919D8" w:rsidRPr="001E1DD4" w:rsidRDefault="0041432A" w:rsidP="00DD6120">
      <w:pPr>
        <w:rPr>
          <w:lang w:val="it-CH"/>
        </w:rPr>
      </w:pPr>
      <w:r w:rsidRPr="001E1DD4">
        <w:rPr>
          <w:lang w:val="it-CH"/>
        </w:rPr>
        <w:br w:type="page"/>
      </w:r>
    </w:p>
    <w:p w14:paraId="3E6FD74F" w14:textId="25CB107A" w:rsidR="00DD6120" w:rsidRPr="00101F93" w:rsidRDefault="00CC30AE" w:rsidP="00CC0B9E">
      <w:pPr>
        <w:pStyle w:val="berschrift1"/>
      </w:pPr>
      <w:proofErr w:type="spellStart"/>
      <w:r>
        <w:lastRenderedPageBreak/>
        <w:t>Prestazioni</w:t>
      </w:r>
      <w:proofErr w:type="spellEnd"/>
      <w:r>
        <w:t>/</w:t>
      </w:r>
      <w:proofErr w:type="spellStart"/>
      <w:r>
        <w:t>obblighi</w:t>
      </w:r>
      <w:proofErr w:type="spellEnd"/>
      <w:r>
        <w:t xml:space="preserve"> </w:t>
      </w:r>
      <w:proofErr w:type="spellStart"/>
      <w:r>
        <w:t>legati</w:t>
      </w:r>
      <w:proofErr w:type="spellEnd"/>
      <w:r>
        <w:t xml:space="preserve"> al label</w:t>
      </w:r>
    </w:p>
    <w:p w14:paraId="63A3C22C" w14:textId="52603854" w:rsidR="00DD6120" w:rsidRDefault="00CC30AE" w:rsidP="00DE5A78">
      <w:pPr>
        <w:pStyle w:val="berschrift2"/>
        <w:numPr>
          <w:ilvl w:val="1"/>
          <w:numId w:val="41"/>
        </w:numPr>
        <w:ind w:hanging="1370"/>
        <w:rPr>
          <w:lang w:val="de-CH"/>
        </w:rPr>
      </w:pPr>
      <w:r>
        <w:rPr>
          <w:lang w:val="de-CH"/>
        </w:rPr>
        <w:t xml:space="preserve">Label di </w:t>
      </w:r>
      <w:proofErr w:type="spellStart"/>
      <w:r>
        <w:rPr>
          <w:lang w:val="de-CH"/>
        </w:rPr>
        <w:t>qualità</w:t>
      </w:r>
      <w:proofErr w:type="spellEnd"/>
    </w:p>
    <w:p w14:paraId="505DD5D7" w14:textId="3136E788" w:rsidR="00CC30AE" w:rsidRPr="001E1DD4" w:rsidRDefault="00CC30AE" w:rsidP="00CC30AE">
      <w:pPr>
        <w:rPr>
          <w:lang w:val="it-CH"/>
        </w:rPr>
      </w:pPr>
      <w:r w:rsidRPr="001E1DD4">
        <w:rPr>
          <w:lang w:val="it-CH"/>
        </w:rPr>
        <w:t>Il primo s</w:t>
      </w:r>
      <w:r w:rsidR="00FB0C19" w:rsidRPr="001E1DD4">
        <w:rPr>
          <w:lang w:val="it-CH"/>
        </w:rPr>
        <w:t xml:space="preserve">copo del </w:t>
      </w:r>
      <w:proofErr w:type="spellStart"/>
      <w:r w:rsidR="00FB0C19" w:rsidRPr="001E1DD4">
        <w:rPr>
          <w:lang w:val="it-CH"/>
        </w:rPr>
        <w:t>label</w:t>
      </w:r>
      <w:proofErr w:type="spellEnd"/>
      <w:r w:rsidR="00FB0C19" w:rsidRPr="001E1DD4">
        <w:rPr>
          <w:lang w:val="it-CH"/>
        </w:rPr>
        <w:t xml:space="preserve"> «Unified</w:t>
      </w:r>
      <w:r w:rsidRPr="001E1DD4">
        <w:rPr>
          <w:lang w:val="it-CH"/>
        </w:rPr>
        <w:t>» è di segnalare le offerte sportive integrative adattate per le persone, in particolare bambini e ado</w:t>
      </w:r>
      <w:r w:rsidR="00045F0C">
        <w:rPr>
          <w:lang w:val="it-CH"/>
        </w:rPr>
        <w:t>lescenti, con disabilità</w:t>
      </w:r>
      <w:r w:rsidRPr="001E1DD4">
        <w:rPr>
          <w:lang w:val="it-CH"/>
        </w:rPr>
        <w:t xml:space="preserve">. Si tratta quindi di un </w:t>
      </w:r>
      <w:proofErr w:type="spellStart"/>
      <w:r w:rsidRPr="001E1DD4">
        <w:rPr>
          <w:lang w:val="it-CH"/>
        </w:rPr>
        <w:t>label</w:t>
      </w:r>
      <w:proofErr w:type="spellEnd"/>
      <w:r w:rsidRPr="001E1DD4">
        <w:rPr>
          <w:lang w:val="it-CH"/>
        </w:rPr>
        <w:t xml:space="preserve"> di quali</w:t>
      </w:r>
      <w:r w:rsidR="003A2FDC">
        <w:rPr>
          <w:lang w:val="it-CH"/>
        </w:rPr>
        <w:t>tà assegnato alle associazioni</w:t>
      </w:r>
      <w:r w:rsidRPr="001E1DD4">
        <w:rPr>
          <w:lang w:val="it-CH"/>
        </w:rPr>
        <w:t xml:space="preserve"> sportive che soddisfano i criteri richiesti.</w:t>
      </w:r>
    </w:p>
    <w:p w14:paraId="344889E5" w14:textId="2D523195" w:rsidR="00DD6120" w:rsidRDefault="00CC30AE" w:rsidP="00DE5A78">
      <w:pPr>
        <w:pStyle w:val="berschrift2"/>
        <w:numPr>
          <w:ilvl w:val="1"/>
          <w:numId w:val="41"/>
        </w:numPr>
        <w:ind w:hanging="1370"/>
        <w:rPr>
          <w:lang w:val="de-CH"/>
        </w:rPr>
      </w:pPr>
      <w:proofErr w:type="spellStart"/>
      <w:r>
        <w:rPr>
          <w:lang w:val="de-CH"/>
        </w:rPr>
        <w:t>Comunicazione</w:t>
      </w:r>
      <w:proofErr w:type="spellEnd"/>
    </w:p>
    <w:p w14:paraId="30BD72E7" w14:textId="7974ECC0" w:rsidR="00CC30AE" w:rsidRPr="001E1DD4" w:rsidRDefault="00CC30AE" w:rsidP="00CC30AE">
      <w:pPr>
        <w:rPr>
          <w:lang w:val="it-CH"/>
        </w:rPr>
      </w:pPr>
      <w:r w:rsidRPr="001E1DD4">
        <w:rPr>
          <w:lang w:val="it-CH"/>
        </w:rPr>
        <w:t xml:space="preserve">SOSWI promuove le offerte in possesso di </w:t>
      </w:r>
      <w:proofErr w:type="spellStart"/>
      <w:r w:rsidRPr="001E1DD4">
        <w:rPr>
          <w:lang w:val="it-CH"/>
        </w:rPr>
        <w:t>label</w:t>
      </w:r>
      <w:proofErr w:type="spellEnd"/>
      <w:r w:rsidRPr="001E1DD4">
        <w:rPr>
          <w:lang w:val="it-CH"/>
        </w:rPr>
        <w:t xml:space="preserve"> nella propria rete di associazioni di</w:t>
      </w:r>
      <w:r w:rsidR="003A2FDC">
        <w:rPr>
          <w:lang w:val="it-CH"/>
        </w:rPr>
        <w:t xml:space="preserve"> genitori e scuole speciali</w:t>
      </w:r>
      <w:r w:rsidRPr="001E1DD4">
        <w:rPr>
          <w:lang w:val="it-CH"/>
        </w:rPr>
        <w:t>. Inoltre, essa informa regolarmente sull</w:t>
      </w:r>
      <w:r w:rsidR="003A2FDC">
        <w:rPr>
          <w:lang w:val="it-CH"/>
        </w:rPr>
        <w:t>o sviluppo degli allenamenti</w:t>
      </w:r>
      <w:r w:rsidR="00810FC0" w:rsidRPr="001E1DD4">
        <w:rPr>
          <w:lang w:val="it-CH"/>
        </w:rPr>
        <w:t xml:space="preserve"> s</w:t>
      </w:r>
      <w:r w:rsidRPr="001E1DD4">
        <w:rPr>
          <w:lang w:val="it-CH"/>
        </w:rPr>
        <w:t>ul proprio sito internet e nelle reti sociali.</w:t>
      </w:r>
    </w:p>
    <w:p w14:paraId="4544F37A" w14:textId="3DC1C943" w:rsidR="00CC30AE" w:rsidRPr="001E1DD4" w:rsidRDefault="003A2FDC" w:rsidP="00CC30AE">
      <w:pPr>
        <w:rPr>
          <w:lang w:val="it-CH"/>
        </w:rPr>
      </w:pPr>
      <w:r>
        <w:rPr>
          <w:lang w:val="it-CH"/>
        </w:rPr>
        <w:t xml:space="preserve">Il club </w:t>
      </w:r>
      <w:r w:rsidR="00CC30AE" w:rsidRPr="001E1DD4">
        <w:rPr>
          <w:lang w:val="it-CH"/>
        </w:rPr>
        <w:t>può utilizzare</w:t>
      </w:r>
      <w:r>
        <w:rPr>
          <w:lang w:val="it-CH"/>
        </w:rPr>
        <w:t xml:space="preserve"> il </w:t>
      </w:r>
      <w:proofErr w:type="spellStart"/>
      <w:r>
        <w:rPr>
          <w:lang w:val="it-CH"/>
        </w:rPr>
        <w:t>label</w:t>
      </w:r>
      <w:proofErr w:type="spellEnd"/>
      <w:r w:rsidR="00CC30AE" w:rsidRPr="001E1DD4">
        <w:rPr>
          <w:lang w:val="it-CH"/>
        </w:rPr>
        <w:t xml:space="preserve"> a scopi di comunicazione (si veda «Utilizzo del </w:t>
      </w:r>
      <w:proofErr w:type="spellStart"/>
      <w:r w:rsidR="00CC30AE" w:rsidRPr="001E1DD4">
        <w:rPr>
          <w:lang w:val="it-CH"/>
        </w:rPr>
        <w:t>label</w:t>
      </w:r>
      <w:proofErr w:type="spellEnd"/>
      <w:r w:rsidR="00CC30AE" w:rsidRPr="001E1DD4">
        <w:rPr>
          <w:lang w:val="it-CH"/>
        </w:rPr>
        <w:t>»).</w:t>
      </w:r>
    </w:p>
    <w:p w14:paraId="6D561074" w14:textId="58FFCD93" w:rsidR="00DD6120" w:rsidRDefault="003A2FDC" w:rsidP="00DE5A78">
      <w:pPr>
        <w:pStyle w:val="berschrift2"/>
        <w:numPr>
          <w:ilvl w:val="1"/>
          <w:numId w:val="41"/>
        </w:numPr>
        <w:ind w:hanging="1370"/>
        <w:rPr>
          <w:lang w:val="de-CH"/>
        </w:rPr>
      </w:pPr>
      <w:proofErr w:type="spellStart"/>
      <w:r>
        <w:rPr>
          <w:lang w:val="de-CH"/>
        </w:rPr>
        <w:t>Sostegno</w:t>
      </w:r>
      <w:proofErr w:type="spellEnd"/>
      <w:r>
        <w:rPr>
          <w:lang w:val="de-CH"/>
        </w:rPr>
        <w:t xml:space="preserve"> </w:t>
      </w:r>
      <w:proofErr w:type="spellStart"/>
      <w:r>
        <w:rPr>
          <w:lang w:val="de-CH"/>
        </w:rPr>
        <w:t>pedagogico</w:t>
      </w:r>
      <w:proofErr w:type="spellEnd"/>
    </w:p>
    <w:p w14:paraId="620AE7A9" w14:textId="5968EAF5" w:rsidR="00411A58" w:rsidRPr="001E1DD4" w:rsidRDefault="00411A58" w:rsidP="00411A58">
      <w:pPr>
        <w:rPr>
          <w:lang w:val="it-CH"/>
        </w:rPr>
      </w:pPr>
      <w:r w:rsidRPr="001E1DD4">
        <w:rPr>
          <w:lang w:val="it-CH"/>
        </w:rPr>
        <w:t>SOSWI</w:t>
      </w:r>
      <w:r w:rsidR="003A2FDC">
        <w:rPr>
          <w:lang w:val="it-CH"/>
        </w:rPr>
        <w:t xml:space="preserve"> </w:t>
      </w:r>
      <w:r w:rsidR="003A2FDC" w:rsidRPr="003A2FDC">
        <w:rPr>
          <w:lang w:val="it-CH"/>
        </w:rPr>
        <w:t>supervisiona gli allenatori e, se necessario, fornisce sostegno pedagogico</w:t>
      </w:r>
      <w:r w:rsidRPr="001E1DD4">
        <w:rPr>
          <w:lang w:val="it-CH"/>
        </w:rPr>
        <w:t xml:space="preserve">. I club in possesso di </w:t>
      </w:r>
      <w:proofErr w:type="spellStart"/>
      <w:r w:rsidRPr="001E1DD4">
        <w:rPr>
          <w:lang w:val="it-CH"/>
        </w:rPr>
        <w:t>label</w:t>
      </w:r>
      <w:proofErr w:type="spellEnd"/>
      <w:r w:rsidRPr="001E1DD4">
        <w:rPr>
          <w:lang w:val="it-CH"/>
        </w:rPr>
        <w:t xml:space="preserve"> possono richiedere l’aiuto di SOSWI in caso di difficoltà di tipo pedagogico o tecnico.</w:t>
      </w:r>
    </w:p>
    <w:p w14:paraId="4A880657" w14:textId="73A38389" w:rsidR="00DD6120" w:rsidRDefault="00411A58" w:rsidP="00DE5A78">
      <w:pPr>
        <w:pStyle w:val="berschrift2"/>
        <w:numPr>
          <w:ilvl w:val="1"/>
          <w:numId w:val="41"/>
        </w:numPr>
        <w:ind w:hanging="1370"/>
        <w:rPr>
          <w:lang w:val="de-CH"/>
        </w:rPr>
      </w:pPr>
      <w:proofErr w:type="spellStart"/>
      <w:r>
        <w:rPr>
          <w:lang w:val="de-CH"/>
        </w:rPr>
        <w:t>Continuità</w:t>
      </w:r>
      <w:proofErr w:type="spellEnd"/>
      <w:r>
        <w:rPr>
          <w:lang w:val="de-CH"/>
        </w:rPr>
        <w:t xml:space="preserve"> del </w:t>
      </w:r>
      <w:proofErr w:type="spellStart"/>
      <w:r>
        <w:rPr>
          <w:lang w:val="de-CH"/>
        </w:rPr>
        <w:t>label</w:t>
      </w:r>
      <w:proofErr w:type="spellEnd"/>
      <w:r>
        <w:rPr>
          <w:lang w:val="de-CH"/>
        </w:rPr>
        <w:t xml:space="preserve"> Unified</w:t>
      </w:r>
    </w:p>
    <w:p w14:paraId="62FA07E4" w14:textId="741D76E8" w:rsidR="00411A58" w:rsidRPr="001E1DD4" w:rsidRDefault="00411A58" w:rsidP="00411A58">
      <w:pPr>
        <w:rPr>
          <w:lang w:val="it-CH"/>
        </w:rPr>
      </w:pPr>
      <w:r w:rsidRPr="001E1DD4">
        <w:rPr>
          <w:lang w:val="it-CH"/>
        </w:rPr>
        <w:t xml:space="preserve">Se necessario e in base alle proprie possibilità, SOSWI è a disposizione del club per aiutarlo a trovare degli Sport Coach. I club in possesso di </w:t>
      </w:r>
      <w:proofErr w:type="spellStart"/>
      <w:r w:rsidRPr="001E1DD4">
        <w:rPr>
          <w:lang w:val="it-CH"/>
        </w:rPr>
        <w:t>label</w:t>
      </w:r>
      <w:proofErr w:type="spellEnd"/>
      <w:r w:rsidRPr="001E1DD4">
        <w:rPr>
          <w:lang w:val="it-CH"/>
        </w:rPr>
        <w:t xml:space="preserve"> possono anche disporre di un sostegno/una consulenza allo scopo di assicurare la continuità finanziaria d</w:t>
      </w:r>
      <w:r w:rsidR="008868A8" w:rsidRPr="001E1DD4">
        <w:rPr>
          <w:lang w:val="it-CH"/>
        </w:rPr>
        <w:t>el progetto Unified</w:t>
      </w:r>
      <w:r w:rsidRPr="001E1DD4">
        <w:rPr>
          <w:lang w:val="it-CH"/>
        </w:rPr>
        <w:t>.</w:t>
      </w:r>
    </w:p>
    <w:p w14:paraId="340DCFA2" w14:textId="5E297739" w:rsidR="00D856B9" w:rsidRDefault="00411A58" w:rsidP="00DE5A78">
      <w:pPr>
        <w:pStyle w:val="berschrift2"/>
        <w:numPr>
          <w:ilvl w:val="1"/>
          <w:numId w:val="41"/>
        </w:numPr>
        <w:ind w:hanging="1370"/>
        <w:rPr>
          <w:lang w:val="de-CH"/>
        </w:rPr>
      </w:pPr>
      <w:proofErr w:type="spellStart"/>
      <w:r>
        <w:rPr>
          <w:lang w:val="de-CH"/>
        </w:rPr>
        <w:t>Comunità</w:t>
      </w:r>
      <w:proofErr w:type="spellEnd"/>
      <w:r>
        <w:rPr>
          <w:lang w:val="de-CH"/>
        </w:rPr>
        <w:t xml:space="preserve"> «Unified»</w:t>
      </w:r>
    </w:p>
    <w:p w14:paraId="633EDC31" w14:textId="418C194C" w:rsidR="00411A58" w:rsidRPr="001E1DD4" w:rsidRDefault="00411A58" w:rsidP="00411A58">
      <w:pPr>
        <w:rPr>
          <w:lang w:val="it-CH"/>
        </w:rPr>
      </w:pPr>
      <w:r w:rsidRPr="001E1DD4">
        <w:rPr>
          <w:lang w:val="it-CH"/>
        </w:rPr>
        <w:t xml:space="preserve">Questo </w:t>
      </w:r>
      <w:proofErr w:type="spellStart"/>
      <w:r w:rsidRPr="001E1DD4">
        <w:rPr>
          <w:lang w:val="it-CH"/>
        </w:rPr>
        <w:t>label</w:t>
      </w:r>
      <w:proofErr w:type="spellEnd"/>
      <w:r w:rsidRPr="001E1DD4">
        <w:rPr>
          <w:lang w:val="it-CH"/>
        </w:rPr>
        <w:t xml:space="preserve"> consente anche di sviluppare una comunità dello sport integrativo per, in primo luogo, bambini e ad</w:t>
      </w:r>
      <w:r w:rsidR="00045F0C">
        <w:rPr>
          <w:lang w:val="it-CH"/>
        </w:rPr>
        <w:t>olescenti con disabilità</w:t>
      </w:r>
      <w:r w:rsidRPr="001E1DD4">
        <w:rPr>
          <w:lang w:val="it-CH"/>
        </w:rPr>
        <w:t>. SOSWI funge da piattaforma di</w:t>
      </w:r>
      <w:r w:rsidR="003A2FDC">
        <w:rPr>
          <w:lang w:val="it-CH"/>
        </w:rPr>
        <w:t xml:space="preserve"> scambio tra gli allenamenti</w:t>
      </w:r>
      <w:r w:rsidR="00810FC0" w:rsidRPr="001E1DD4">
        <w:rPr>
          <w:lang w:val="it-CH"/>
        </w:rPr>
        <w:t xml:space="preserve"> adattati</w:t>
      </w:r>
      <w:r w:rsidRPr="001E1DD4">
        <w:rPr>
          <w:lang w:val="it-CH"/>
        </w:rPr>
        <w:t xml:space="preserve"> al fine di promuovere gli incontri sportivi tra i club interessati.</w:t>
      </w:r>
    </w:p>
    <w:p w14:paraId="77CFB14D" w14:textId="4AADFEA6" w:rsidR="00411A58" w:rsidRPr="001E1DD4" w:rsidRDefault="00411A58" w:rsidP="00411A58">
      <w:pPr>
        <w:rPr>
          <w:lang w:val="it-CH"/>
        </w:rPr>
      </w:pPr>
      <w:r w:rsidRPr="001E1DD4">
        <w:rPr>
          <w:lang w:val="it-CH"/>
        </w:rPr>
        <w:t xml:space="preserve">Il </w:t>
      </w:r>
      <w:proofErr w:type="spellStart"/>
      <w:r w:rsidRPr="001E1DD4">
        <w:rPr>
          <w:lang w:val="it-CH"/>
        </w:rPr>
        <w:t>label</w:t>
      </w:r>
      <w:proofErr w:type="spellEnd"/>
      <w:r w:rsidRPr="001E1DD4">
        <w:rPr>
          <w:lang w:val="it-CH"/>
        </w:rPr>
        <w:t xml:space="preserve"> consente anche ai club sportivi della Svizzera di conoscere la possibilità di integrare delle</w:t>
      </w:r>
      <w:r w:rsidR="00045F0C">
        <w:rPr>
          <w:lang w:val="it-CH"/>
        </w:rPr>
        <w:t xml:space="preserve"> persone con disabilità </w:t>
      </w:r>
      <w:r w:rsidRPr="001E1DD4">
        <w:rPr>
          <w:lang w:val="it-CH"/>
        </w:rPr>
        <w:t>nel proprio club. Ha quindi un effetto moltiplicativo e contribuisce allo sviluppo dell’integrazione d</w:t>
      </w:r>
      <w:r w:rsidR="00190EEC">
        <w:rPr>
          <w:lang w:val="it-CH"/>
        </w:rPr>
        <w:t>i persone con disabilità</w:t>
      </w:r>
      <w:r w:rsidRPr="001E1DD4">
        <w:rPr>
          <w:lang w:val="it-CH"/>
        </w:rPr>
        <w:t xml:space="preserve"> nello sport in Svizzera (ossia all’applicazione della convenzione dell’ONU sui diritti delle persone con disabilità (CDPD) nel campo dello sport).</w:t>
      </w:r>
    </w:p>
    <w:p w14:paraId="76BC392B" w14:textId="414A3E0B" w:rsidR="00DD6120" w:rsidRDefault="00411A58" w:rsidP="00DE5A78">
      <w:pPr>
        <w:pStyle w:val="berschrift2"/>
        <w:numPr>
          <w:ilvl w:val="1"/>
          <w:numId w:val="41"/>
        </w:numPr>
        <w:ind w:hanging="1370"/>
        <w:rPr>
          <w:lang w:val="de-CH"/>
        </w:rPr>
      </w:pPr>
      <w:proofErr w:type="spellStart"/>
      <w:r>
        <w:rPr>
          <w:lang w:val="de-CH"/>
        </w:rPr>
        <w:t>Fondo</w:t>
      </w:r>
      <w:proofErr w:type="spellEnd"/>
      <w:r>
        <w:rPr>
          <w:lang w:val="de-CH"/>
        </w:rPr>
        <w:t xml:space="preserve"> </w:t>
      </w:r>
      <w:r w:rsidR="006B74D0">
        <w:rPr>
          <w:lang w:val="de-CH"/>
        </w:rPr>
        <w:t>Unified Club</w:t>
      </w:r>
    </w:p>
    <w:p w14:paraId="583B0C47" w14:textId="2967A063" w:rsidR="00411A58" w:rsidRPr="001E1DD4" w:rsidRDefault="002D360D" w:rsidP="00411A58">
      <w:pPr>
        <w:rPr>
          <w:lang w:val="it-CH"/>
        </w:rPr>
      </w:pPr>
      <w:r w:rsidRPr="001E1DD4">
        <w:rPr>
          <w:lang w:val="it-CH"/>
        </w:rPr>
        <w:t>Il Fondo Unified</w:t>
      </w:r>
      <w:r w:rsidR="00411A58" w:rsidRPr="001E1DD4">
        <w:rPr>
          <w:lang w:val="it-CH"/>
        </w:rPr>
        <w:t xml:space="preserve"> è a disposizione dei club in possesso del </w:t>
      </w:r>
      <w:proofErr w:type="spellStart"/>
      <w:r w:rsidR="00411A58" w:rsidRPr="001E1DD4">
        <w:rPr>
          <w:lang w:val="it-CH"/>
        </w:rPr>
        <w:t>label</w:t>
      </w:r>
      <w:proofErr w:type="spellEnd"/>
      <w:r w:rsidR="00411A58" w:rsidRPr="001E1DD4">
        <w:rPr>
          <w:lang w:val="it-CH"/>
        </w:rPr>
        <w:t>. Scopo principale di questo Fondo è di promuovere gli scambi t</w:t>
      </w:r>
      <w:r w:rsidR="00810FC0" w:rsidRPr="001E1DD4">
        <w:rPr>
          <w:lang w:val="it-CH"/>
        </w:rPr>
        <w:t>ra i training</w:t>
      </w:r>
      <w:r w:rsidR="00411A58" w:rsidRPr="001E1DD4">
        <w:rPr>
          <w:lang w:val="it-CH"/>
        </w:rPr>
        <w:t xml:space="preserve"> ed anche di incrementare la loro qualità (si veda «Re</w:t>
      </w:r>
      <w:r w:rsidRPr="001E1DD4">
        <w:rPr>
          <w:lang w:val="it-CH"/>
        </w:rPr>
        <w:t>golamento Fondo Unified</w:t>
      </w:r>
      <w:r w:rsidR="00411A58" w:rsidRPr="001E1DD4">
        <w:rPr>
          <w:lang w:val="it-CH"/>
        </w:rPr>
        <w:t>»).</w:t>
      </w:r>
    </w:p>
    <w:p w14:paraId="0780C46B" w14:textId="71FBF72A" w:rsidR="008868A8" w:rsidRPr="001E1DD4" w:rsidRDefault="008868A8" w:rsidP="00411A58">
      <w:pPr>
        <w:rPr>
          <w:lang w:val="it-CH"/>
        </w:rPr>
      </w:pPr>
    </w:p>
    <w:p w14:paraId="6A45EC3C" w14:textId="17849BE1" w:rsidR="008868A8" w:rsidRPr="001E1DD4" w:rsidRDefault="008868A8" w:rsidP="00411A58">
      <w:pPr>
        <w:rPr>
          <w:lang w:val="it-CH"/>
        </w:rPr>
      </w:pPr>
    </w:p>
    <w:p w14:paraId="555CD7A9" w14:textId="45AB4B93" w:rsidR="008868A8" w:rsidRDefault="008868A8" w:rsidP="00411A58">
      <w:pPr>
        <w:rPr>
          <w:lang w:val="it-CH"/>
        </w:rPr>
      </w:pPr>
    </w:p>
    <w:p w14:paraId="577F2FFA" w14:textId="77777777" w:rsidR="00DE5A78" w:rsidRPr="001E1DD4" w:rsidRDefault="00DE5A78" w:rsidP="00411A58">
      <w:pPr>
        <w:rPr>
          <w:lang w:val="it-CH"/>
        </w:rPr>
      </w:pPr>
    </w:p>
    <w:p w14:paraId="0B253B4D" w14:textId="6615A54F" w:rsidR="00A44F0B" w:rsidRDefault="00411A58" w:rsidP="00DE5A78">
      <w:pPr>
        <w:pStyle w:val="berschrift2"/>
        <w:numPr>
          <w:ilvl w:val="1"/>
          <w:numId w:val="41"/>
        </w:numPr>
        <w:ind w:hanging="1370"/>
      </w:pPr>
      <w:proofErr w:type="spellStart"/>
      <w:r>
        <w:lastRenderedPageBreak/>
        <w:t>Altre</w:t>
      </w:r>
      <w:proofErr w:type="spellEnd"/>
      <w:r>
        <w:t xml:space="preserve"> </w:t>
      </w:r>
      <w:proofErr w:type="spellStart"/>
      <w:r>
        <w:t>prestazioni</w:t>
      </w:r>
      <w:proofErr w:type="spellEnd"/>
      <w:r>
        <w:t xml:space="preserve"> di </w:t>
      </w:r>
      <w:r w:rsidR="00A44F0B">
        <w:t>SOSWI</w:t>
      </w:r>
    </w:p>
    <w:p w14:paraId="5E1E66FB" w14:textId="77777777" w:rsidR="00411A58" w:rsidRPr="001E1DD4" w:rsidRDefault="00411A58" w:rsidP="00411A58">
      <w:pPr>
        <w:rPr>
          <w:lang w:val="it-CH"/>
        </w:rPr>
      </w:pPr>
      <w:r w:rsidRPr="001E1DD4">
        <w:rPr>
          <w:lang w:val="it-CH"/>
        </w:rPr>
        <w:t xml:space="preserve">I club in possesso del </w:t>
      </w:r>
      <w:proofErr w:type="spellStart"/>
      <w:r w:rsidRPr="001E1DD4">
        <w:rPr>
          <w:lang w:val="it-CH"/>
        </w:rPr>
        <w:t>label</w:t>
      </w:r>
      <w:proofErr w:type="spellEnd"/>
      <w:r w:rsidRPr="001E1DD4">
        <w:rPr>
          <w:lang w:val="it-CH"/>
        </w:rPr>
        <w:t xml:space="preserve"> hanno anche la possibilità di usufruire delle offerte attuali di SOSWI:</w:t>
      </w:r>
    </w:p>
    <w:p w14:paraId="4F61A311" w14:textId="2C0AB4C4" w:rsidR="00411A58" w:rsidRDefault="00411A58" w:rsidP="00411A58">
      <w:pPr>
        <w:pStyle w:val="Listenabsatz"/>
        <w:numPr>
          <w:ilvl w:val="0"/>
          <w:numId w:val="36"/>
        </w:numPr>
      </w:pPr>
      <w:proofErr w:type="spellStart"/>
      <w:r>
        <w:t>Fondo</w:t>
      </w:r>
      <w:proofErr w:type="spellEnd"/>
      <w:r>
        <w:t xml:space="preserve"> Seven</w:t>
      </w:r>
    </w:p>
    <w:p w14:paraId="6FB9B4FD" w14:textId="377A4ECF" w:rsidR="00411A58" w:rsidRDefault="00411A58" w:rsidP="00411A58">
      <w:pPr>
        <w:pStyle w:val="Listenabsatz"/>
        <w:numPr>
          <w:ilvl w:val="0"/>
          <w:numId w:val="36"/>
        </w:numPr>
      </w:pPr>
      <w:r>
        <w:t>Fan4you</w:t>
      </w:r>
    </w:p>
    <w:p w14:paraId="42614ABE" w14:textId="3BEEE1AF" w:rsidR="00411A58" w:rsidRDefault="00411A58" w:rsidP="00411A58">
      <w:pPr>
        <w:pStyle w:val="Listenabsatz"/>
        <w:numPr>
          <w:ilvl w:val="0"/>
          <w:numId w:val="36"/>
        </w:numPr>
      </w:pPr>
      <w:proofErr w:type="spellStart"/>
      <w:r>
        <w:t>Azione</w:t>
      </w:r>
      <w:proofErr w:type="spellEnd"/>
      <w:r>
        <w:t xml:space="preserve"> </w:t>
      </w:r>
      <w:proofErr w:type="spellStart"/>
      <w:r>
        <w:t>Erima</w:t>
      </w:r>
      <w:proofErr w:type="spellEnd"/>
    </w:p>
    <w:p w14:paraId="297D262E" w14:textId="19D6853F" w:rsidR="00411A58" w:rsidRDefault="00411A58" w:rsidP="00411A58">
      <w:pPr>
        <w:pStyle w:val="Listenabsatz"/>
        <w:numPr>
          <w:ilvl w:val="0"/>
          <w:numId w:val="36"/>
        </w:numPr>
      </w:pPr>
      <w:proofErr w:type="spellStart"/>
      <w:r>
        <w:t>Corsi</w:t>
      </w:r>
      <w:proofErr w:type="spellEnd"/>
      <w:r>
        <w:t xml:space="preserve"> di </w:t>
      </w:r>
      <w:proofErr w:type="spellStart"/>
      <w:r>
        <w:t>formazione</w:t>
      </w:r>
      <w:proofErr w:type="spellEnd"/>
    </w:p>
    <w:p w14:paraId="412E6D4E" w14:textId="7068E27A" w:rsidR="00411A58" w:rsidRDefault="00411A58" w:rsidP="00411A58">
      <w:pPr>
        <w:pStyle w:val="Listenabsatz"/>
        <w:numPr>
          <w:ilvl w:val="0"/>
          <w:numId w:val="36"/>
        </w:numPr>
      </w:pPr>
      <w:proofErr w:type="spellStart"/>
      <w:r>
        <w:t>Competizioni</w:t>
      </w:r>
      <w:proofErr w:type="spellEnd"/>
    </w:p>
    <w:p w14:paraId="01569E67" w14:textId="7388D700" w:rsidR="00536FE6" w:rsidRDefault="00411A58" w:rsidP="00411A58">
      <w:pPr>
        <w:pStyle w:val="Listenabsatz"/>
        <w:numPr>
          <w:ilvl w:val="0"/>
          <w:numId w:val="36"/>
        </w:numPr>
      </w:pPr>
      <w:r>
        <w:t>…</w:t>
      </w:r>
    </w:p>
    <w:p w14:paraId="63AD2265" w14:textId="00031876" w:rsidR="00411A58" w:rsidRPr="001E1DD4" w:rsidRDefault="00411A58" w:rsidP="00411A58">
      <w:pPr>
        <w:rPr>
          <w:lang w:val="it-CH"/>
        </w:rPr>
      </w:pPr>
      <w:r w:rsidRPr="001E1DD4">
        <w:rPr>
          <w:lang w:val="it-CH"/>
        </w:rPr>
        <w:t xml:space="preserve">Maggiori informazioni sono disponibili su </w:t>
      </w:r>
      <w:hyperlink r:id="rId14" w:history="1">
        <w:r w:rsidRPr="001E1DD4">
          <w:rPr>
            <w:rStyle w:val="Hyperlink"/>
            <w:lang w:val="it-CH"/>
          </w:rPr>
          <w:t>www.specialolympics.ch</w:t>
        </w:r>
      </w:hyperlink>
      <w:r w:rsidRPr="001E1DD4">
        <w:rPr>
          <w:lang w:val="it-CH"/>
        </w:rPr>
        <w:t xml:space="preserve"> </w:t>
      </w:r>
    </w:p>
    <w:p w14:paraId="7FE4B7E1" w14:textId="30D1917D" w:rsidR="00DD6120" w:rsidRPr="001E1DD4" w:rsidRDefault="00F3273B" w:rsidP="00DE5A78">
      <w:pPr>
        <w:pStyle w:val="berschrift2"/>
        <w:numPr>
          <w:ilvl w:val="1"/>
          <w:numId w:val="41"/>
        </w:numPr>
        <w:ind w:hanging="1370"/>
        <w:rPr>
          <w:lang w:val="it-CH"/>
        </w:rPr>
      </w:pPr>
      <w:r>
        <w:rPr>
          <w:lang w:val="it-CH"/>
        </w:rPr>
        <w:t>Obblighi dei club in possesso del</w:t>
      </w:r>
      <w:r w:rsidR="00411A58" w:rsidRPr="001E1DD4">
        <w:rPr>
          <w:lang w:val="it-CH"/>
        </w:rPr>
        <w:t xml:space="preserve"> </w:t>
      </w:r>
      <w:proofErr w:type="spellStart"/>
      <w:r w:rsidR="00411A58" w:rsidRPr="001E1DD4">
        <w:rPr>
          <w:lang w:val="it-CH"/>
        </w:rPr>
        <w:t>label</w:t>
      </w:r>
      <w:proofErr w:type="spellEnd"/>
    </w:p>
    <w:p w14:paraId="6F484B3B" w14:textId="2059BFB7" w:rsidR="00411A58" w:rsidRPr="001E1DD4" w:rsidRDefault="00411A58" w:rsidP="00411A58">
      <w:pPr>
        <w:rPr>
          <w:lang w:val="it-CH"/>
        </w:rPr>
      </w:pPr>
      <w:r w:rsidRPr="001E1DD4">
        <w:rPr>
          <w:lang w:val="it-CH"/>
        </w:rPr>
        <w:t>I club devono soddisfare le condizioni per l’otteni</w:t>
      </w:r>
      <w:r w:rsidR="002D360D" w:rsidRPr="001E1DD4">
        <w:rPr>
          <w:lang w:val="it-CH"/>
        </w:rPr>
        <w:t xml:space="preserve">mento del </w:t>
      </w:r>
      <w:proofErr w:type="spellStart"/>
      <w:r w:rsidR="002D360D" w:rsidRPr="001E1DD4">
        <w:rPr>
          <w:lang w:val="it-CH"/>
        </w:rPr>
        <w:t>label</w:t>
      </w:r>
      <w:proofErr w:type="spellEnd"/>
      <w:r w:rsidR="002D360D" w:rsidRPr="001E1DD4">
        <w:rPr>
          <w:lang w:val="it-CH"/>
        </w:rPr>
        <w:t xml:space="preserve"> Unified</w:t>
      </w:r>
      <w:r w:rsidRPr="001E1DD4">
        <w:rPr>
          <w:lang w:val="it-CH"/>
        </w:rPr>
        <w:t xml:space="preserve"> e quindi fornire uno sport di qualità alle persone, in particolare a bambini e ado</w:t>
      </w:r>
      <w:r w:rsidR="00190EEC">
        <w:rPr>
          <w:lang w:val="it-CH"/>
        </w:rPr>
        <w:t>lescenti, con disabilità</w:t>
      </w:r>
      <w:r w:rsidRPr="001E1DD4">
        <w:rPr>
          <w:lang w:val="it-CH"/>
        </w:rPr>
        <w:t>.</w:t>
      </w:r>
    </w:p>
    <w:p w14:paraId="437B0853" w14:textId="70BF836E" w:rsidR="00411A58" w:rsidRPr="001E1DD4" w:rsidRDefault="00411A58" w:rsidP="00411A58">
      <w:pPr>
        <w:rPr>
          <w:lang w:val="it-CH"/>
        </w:rPr>
      </w:pPr>
      <w:r w:rsidRPr="001E1DD4">
        <w:rPr>
          <w:lang w:val="it-CH"/>
        </w:rPr>
        <w:t>Gli Sport Coach che p</w:t>
      </w:r>
      <w:r w:rsidR="00F3273B">
        <w:rPr>
          <w:lang w:val="it-CH"/>
        </w:rPr>
        <w:t>artecipano agli allenamenti</w:t>
      </w:r>
      <w:r w:rsidR="00810FC0" w:rsidRPr="001E1DD4">
        <w:rPr>
          <w:lang w:val="it-CH"/>
        </w:rPr>
        <w:t xml:space="preserve"> adattati</w:t>
      </w:r>
      <w:r w:rsidRPr="001E1DD4">
        <w:rPr>
          <w:lang w:val="it-CH"/>
        </w:rPr>
        <w:t xml:space="preserve"> si impegnano a seguire regolarmente corsi di formazione nello sport e nello sport adattato. </w:t>
      </w:r>
    </w:p>
    <w:p w14:paraId="61FB3596" w14:textId="0EC2FA3F" w:rsidR="00411A58" w:rsidRPr="001E1DD4" w:rsidRDefault="00411A58" w:rsidP="00411A58">
      <w:pPr>
        <w:rPr>
          <w:lang w:val="it-CH"/>
        </w:rPr>
      </w:pPr>
      <w:r w:rsidRPr="001E1DD4">
        <w:rPr>
          <w:lang w:val="it-CH"/>
        </w:rPr>
        <w:t>Il club e lo Sport Coach sono regolarmente in contatto con SOSWI e informano di ogni cambiamento nell’organ</w:t>
      </w:r>
      <w:r w:rsidR="002D360D" w:rsidRPr="001E1DD4">
        <w:rPr>
          <w:lang w:val="it-CH"/>
        </w:rPr>
        <w:t>izzazione del progetto Unified</w:t>
      </w:r>
      <w:r w:rsidRPr="001E1DD4">
        <w:rPr>
          <w:lang w:val="it-CH"/>
        </w:rPr>
        <w:t>.</w:t>
      </w:r>
    </w:p>
    <w:p w14:paraId="7D43A8BC" w14:textId="77777777" w:rsidR="00411A58" w:rsidRPr="001E1DD4" w:rsidRDefault="00411A58" w:rsidP="00411A58">
      <w:pPr>
        <w:rPr>
          <w:lang w:val="it-CH"/>
        </w:rPr>
      </w:pPr>
      <w:r w:rsidRPr="001E1DD4">
        <w:rPr>
          <w:lang w:val="it-CH"/>
        </w:rPr>
        <w:t xml:space="preserve">Un elenco dei partecipanti è fornito a SOSWI alla fine dell’anno o a seguito di richiesta di SOSWI (cognome, nome, sesso, anno di nascita). Inoltre, il club collabora attivamente con SOSWI per la valutazione costante del progetto e per il suo sviluppo. </w:t>
      </w:r>
    </w:p>
    <w:p w14:paraId="47C5A4EA" w14:textId="3AE555DC" w:rsidR="00411A58" w:rsidRPr="001E1DD4" w:rsidRDefault="00F3273B" w:rsidP="00411A58">
      <w:pPr>
        <w:rPr>
          <w:lang w:val="it-CH"/>
        </w:rPr>
      </w:pPr>
      <w:r>
        <w:rPr>
          <w:lang w:val="it-CH"/>
        </w:rPr>
        <w:t>I club in possesso del</w:t>
      </w:r>
      <w:r w:rsidR="00411A58" w:rsidRPr="001E1DD4">
        <w:rPr>
          <w:lang w:val="it-CH"/>
        </w:rPr>
        <w:t xml:space="preserve"> </w:t>
      </w:r>
      <w:proofErr w:type="spellStart"/>
      <w:r w:rsidR="00411A58" w:rsidRPr="001E1DD4">
        <w:rPr>
          <w:lang w:val="it-CH"/>
        </w:rPr>
        <w:t>label</w:t>
      </w:r>
      <w:proofErr w:type="spellEnd"/>
      <w:r w:rsidR="00411A58" w:rsidRPr="001E1DD4">
        <w:rPr>
          <w:lang w:val="it-CH"/>
        </w:rPr>
        <w:t xml:space="preserve"> si impegnano a rispettare la Carta </w:t>
      </w:r>
      <w:r>
        <w:rPr>
          <w:lang w:val="it-CH"/>
        </w:rPr>
        <w:t xml:space="preserve">etica di </w:t>
      </w:r>
      <w:proofErr w:type="spellStart"/>
      <w:r>
        <w:rPr>
          <w:lang w:val="it-CH"/>
        </w:rPr>
        <w:t>Swiss</w:t>
      </w:r>
      <w:proofErr w:type="spellEnd"/>
      <w:r>
        <w:rPr>
          <w:lang w:val="it-CH"/>
        </w:rPr>
        <w:t xml:space="preserve"> Olympic (vedi </w:t>
      </w:r>
      <w:hyperlink r:id="rId15" w:history="1">
        <w:r w:rsidR="00411A58" w:rsidRPr="001E1DD4">
          <w:rPr>
            <w:rStyle w:val="Hyperlink"/>
            <w:lang w:val="it-CH"/>
          </w:rPr>
          <w:t>http://www.swissolympic.ch/it/Ethik/Carta-etica/I-nove-principi-della-Carta-etica-nello-sport</w:t>
        </w:r>
      </w:hyperlink>
      <w:r w:rsidR="00411A58" w:rsidRPr="001E1DD4">
        <w:rPr>
          <w:lang w:val="it-CH"/>
        </w:rPr>
        <w:t xml:space="preserve">). </w:t>
      </w:r>
    </w:p>
    <w:p w14:paraId="67AD2B8B" w14:textId="072E16BD" w:rsidR="00DD6120" w:rsidRPr="001E1DD4" w:rsidRDefault="00DD6120" w:rsidP="00042694">
      <w:pPr>
        <w:tabs>
          <w:tab w:val="clear" w:pos="640"/>
        </w:tabs>
        <w:spacing w:after="0" w:line="240" w:lineRule="auto"/>
        <w:rPr>
          <w:b/>
          <w:sz w:val="52"/>
          <w:szCs w:val="24"/>
          <w:lang w:val="it-CH"/>
        </w:rPr>
      </w:pPr>
      <w:r w:rsidRPr="001E1DD4">
        <w:rPr>
          <w:lang w:val="it-CH"/>
        </w:rPr>
        <w:br w:type="page"/>
      </w:r>
    </w:p>
    <w:p w14:paraId="796C72F2" w14:textId="74BEEC09" w:rsidR="001852CD" w:rsidRPr="001E1DD4" w:rsidRDefault="00411A58" w:rsidP="002763CD">
      <w:pPr>
        <w:pStyle w:val="Pre-HeadingLine"/>
        <w:numPr>
          <w:ilvl w:val="0"/>
          <w:numId w:val="0"/>
        </w:numPr>
        <w:spacing w:before="240"/>
        <w:ind w:left="576" w:hanging="576"/>
        <w:rPr>
          <w:lang w:val="de-CH" w:eastAsia="en-US"/>
        </w:rPr>
      </w:pPr>
      <w:proofErr w:type="spellStart"/>
      <w:r w:rsidRPr="001E1DD4">
        <w:rPr>
          <w:lang w:val="de-CH" w:eastAsia="en-US"/>
        </w:rPr>
        <w:lastRenderedPageBreak/>
        <w:t>Contatto</w:t>
      </w:r>
      <w:proofErr w:type="spellEnd"/>
      <w:r w:rsidR="002763CD" w:rsidRPr="001E1DD4">
        <w:rPr>
          <w:lang w:val="de-CH" w:eastAsia="en-US"/>
        </w:rPr>
        <w:t> </w:t>
      </w:r>
    </w:p>
    <w:p w14:paraId="5082ACFE" w14:textId="52E199FE" w:rsidR="001852CD" w:rsidRPr="001E1DD4" w:rsidRDefault="004A4AFB" w:rsidP="001852CD">
      <w:pPr>
        <w:spacing w:after="0"/>
        <w:rPr>
          <w:noProof/>
          <w:lang w:val="de-CH" w:eastAsia="fr-CH"/>
        </w:rPr>
      </w:pPr>
      <w:r w:rsidRPr="001E1DD4">
        <w:rPr>
          <w:noProof/>
          <w:lang w:val="de-CH" w:eastAsia="fr-CH"/>
        </w:rPr>
        <w:t>Special Olympics Switzerland</w:t>
      </w:r>
    </w:p>
    <w:p w14:paraId="0F3D3412" w14:textId="7EFF46F3" w:rsidR="001852CD" w:rsidRPr="001E1DD4" w:rsidRDefault="004A4AFB" w:rsidP="001852CD">
      <w:pPr>
        <w:spacing w:after="0"/>
        <w:rPr>
          <w:noProof/>
          <w:lang w:val="de-CH" w:eastAsia="fr-CH"/>
        </w:rPr>
      </w:pPr>
      <w:r w:rsidRPr="001E1DD4">
        <w:rPr>
          <w:noProof/>
          <w:lang w:val="de-CH" w:eastAsia="fr-CH"/>
        </w:rPr>
        <w:t>Haus des Sports</w:t>
      </w:r>
    </w:p>
    <w:p w14:paraId="2251D81B" w14:textId="7B99BD6D" w:rsidR="004A4AFB" w:rsidRPr="001E1DD4" w:rsidRDefault="004A4AFB" w:rsidP="001852CD">
      <w:pPr>
        <w:spacing w:after="0"/>
        <w:rPr>
          <w:noProof/>
          <w:lang w:val="de-CH" w:eastAsia="fr-CH"/>
        </w:rPr>
      </w:pPr>
      <w:r w:rsidRPr="001E1DD4">
        <w:rPr>
          <w:noProof/>
          <w:lang w:val="de-CH" w:eastAsia="fr-CH"/>
        </w:rPr>
        <w:t>Talgut Zentrum 17</w:t>
      </w:r>
    </w:p>
    <w:p w14:paraId="5404E8EC" w14:textId="574DD9CC" w:rsidR="004A4AFB" w:rsidRPr="004A4AFB" w:rsidRDefault="004A4AFB" w:rsidP="001852CD">
      <w:pPr>
        <w:spacing w:after="0"/>
        <w:rPr>
          <w:noProof/>
          <w:lang w:eastAsia="fr-CH"/>
        </w:rPr>
      </w:pPr>
      <w:r>
        <w:rPr>
          <w:noProof/>
          <w:lang w:eastAsia="fr-CH"/>
        </w:rPr>
        <w:t>3063 Ittigen</w:t>
      </w:r>
    </w:p>
    <w:p w14:paraId="2E65E8A8" w14:textId="6CC85F78" w:rsidR="002763CD" w:rsidRPr="00EE62C2" w:rsidRDefault="00DE5A78" w:rsidP="001852CD">
      <w:pPr>
        <w:spacing w:after="0"/>
        <w:rPr>
          <w:noProof/>
          <w:color w:val="262626"/>
          <w:lang w:eastAsia="fr-CH"/>
        </w:rPr>
      </w:pPr>
      <w:r>
        <w:rPr>
          <w:b/>
          <w:noProof/>
          <w:color w:val="262626"/>
          <w:lang w:eastAsia="fr-CH"/>
        </w:rPr>
        <w:t>Tel</w:t>
      </w:r>
      <w:r w:rsidR="004A4AFB">
        <w:rPr>
          <w:noProof/>
          <w:color w:val="262626"/>
          <w:lang w:eastAsia="fr-CH"/>
        </w:rPr>
        <w:t xml:space="preserve"> 0800 222 666</w:t>
      </w:r>
    </w:p>
    <w:p w14:paraId="56981839" w14:textId="77777777" w:rsidR="004A4AFB" w:rsidRPr="00D43AC7" w:rsidRDefault="001852CD" w:rsidP="004A4AFB">
      <w:pPr>
        <w:spacing w:after="0"/>
        <w:rPr>
          <w:noProof/>
          <w:lang w:eastAsia="fr-CH"/>
        </w:rPr>
      </w:pPr>
      <w:r w:rsidRPr="00EE62C2">
        <w:rPr>
          <w:b/>
          <w:noProof/>
          <w:color w:val="262626"/>
          <w:lang w:eastAsia="fr-CH"/>
        </w:rPr>
        <w:t>Email</w:t>
      </w:r>
      <w:r w:rsidRPr="00EE62C2">
        <w:t xml:space="preserve"> </w:t>
      </w:r>
      <w:hyperlink r:id="rId16" w:history="1">
        <w:r w:rsidR="004A4AFB" w:rsidRPr="00D43AC7">
          <w:rPr>
            <w:rStyle w:val="Hyperlink"/>
            <w:noProof/>
            <w:lang w:eastAsia="fr-CH"/>
          </w:rPr>
          <w:t>unified@specialolympics.ch</w:t>
        </w:r>
      </w:hyperlink>
    </w:p>
    <w:p w14:paraId="23E62EFB" w14:textId="77777777" w:rsidR="004A4AFB" w:rsidRPr="00D43AC7" w:rsidRDefault="00875D4A" w:rsidP="004A4AFB">
      <w:pPr>
        <w:spacing w:after="0"/>
        <w:rPr>
          <w:noProof/>
          <w:lang w:eastAsia="fr-CH"/>
        </w:rPr>
      </w:pPr>
      <w:hyperlink r:id="rId17" w:history="1">
        <w:r w:rsidR="004A4AFB" w:rsidRPr="00D43AC7">
          <w:rPr>
            <w:rStyle w:val="Hyperlink"/>
            <w:noProof/>
            <w:lang w:eastAsia="fr-CH"/>
          </w:rPr>
          <w:t>www.specialolympics.ch</w:t>
        </w:r>
      </w:hyperlink>
    </w:p>
    <w:p w14:paraId="3F789605" w14:textId="50A518B7" w:rsidR="00F26EF9" w:rsidRDefault="00F26EF9" w:rsidP="00F26EF9"/>
    <w:p w14:paraId="68B213E6" w14:textId="77777777" w:rsidR="004A4AFB" w:rsidRPr="00EE62C2" w:rsidRDefault="004A4AFB" w:rsidP="00F26EF9"/>
    <w:p w14:paraId="10201E54" w14:textId="77777777" w:rsidR="002763CD" w:rsidRPr="00EE62C2" w:rsidRDefault="002763CD" w:rsidP="00490435">
      <w:pPr>
        <w:rPr>
          <w:noProof/>
          <w:lang w:eastAsia="fr-CH"/>
        </w:rPr>
      </w:pPr>
    </w:p>
    <w:p w14:paraId="3B382E32" w14:textId="77777777" w:rsidR="00611832" w:rsidRPr="009A57EA" w:rsidRDefault="003E3ED9" w:rsidP="00490435">
      <w:pPr>
        <w:rPr>
          <w:lang w:val="de-CH"/>
        </w:rPr>
      </w:pPr>
      <w:r w:rsidRPr="009A57EA">
        <w:rPr>
          <w:noProof/>
          <w:lang w:val="de-CH" w:eastAsia="fr-CH"/>
        </w:rPr>
        <w:drawing>
          <wp:anchor distT="0" distB="0" distL="114300" distR="114300" simplePos="0" relativeHeight="251659776" behindDoc="1" locked="0" layoutInCell="1" allowOverlap="1" wp14:anchorId="2FF30851" wp14:editId="1992D2AF">
            <wp:simplePos x="0" y="0"/>
            <wp:positionH relativeFrom="column">
              <wp:posOffset>-137160</wp:posOffset>
            </wp:positionH>
            <wp:positionV relativeFrom="paragraph">
              <wp:posOffset>315273</wp:posOffset>
            </wp:positionV>
            <wp:extent cx="6019800" cy="2974975"/>
            <wp:effectExtent l="0" t="0" r="0"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3875" t="18310" r="3469" b="20657"/>
                    <a:stretch/>
                  </pic:blipFill>
                  <pic:spPr bwMode="auto">
                    <a:xfrm>
                      <a:off x="0" y="0"/>
                      <a:ext cx="6019800" cy="297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11832" w:rsidRPr="009A57EA" w:rsidSect="001E1DD4">
      <w:headerReference w:type="default" r:id="rId19"/>
      <w:footerReference w:type="default" r:id="rId20"/>
      <w:footerReference w:type="first" r:id="rId21"/>
      <w:pgSz w:w="11899" w:h="16838" w:code="9"/>
      <w:pgMar w:top="2410" w:right="851" w:bottom="851" w:left="1559" w:header="680" w:footer="680" w:gutter="0"/>
      <w:cols w:space="708"/>
      <w:titlePg/>
      <w:docGrid w:linePitch="2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Anne-Florence Weissert" w:date="2018-08-07T07:51:00Z" w:initials="AW">
    <w:p w14:paraId="5B4C181D" w14:textId="7286F25F" w:rsidR="00FC2F46" w:rsidRDefault="00FC2F46">
      <w:pPr>
        <w:pStyle w:val="Kommentartext"/>
        <w:rPr>
          <w:lang w:val="de-CH"/>
        </w:rPr>
      </w:pPr>
      <w:r>
        <w:rPr>
          <w:rStyle w:val="Kommentarzeichen"/>
        </w:rPr>
        <w:annotationRef/>
      </w:r>
      <w:r w:rsidR="001E28DC" w:rsidRPr="001E28DC">
        <w:rPr>
          <w:lang w:val="de-CH"/>
        </w:rPr>
        <w:t>(alte Bezeichnung)</w:t>
      </w:r>
    </w:p>
    <w:p w14:paraId="3E0D2105" w14:textId="71636B57" w:rsidR="009C2E82" w:rsidRPr="001E28DC" w:rsidRDefault="009C2E82">
      <w:pPr>
        <w:pStyle w:val="Kommentartext"/>
        <w:rPr>
          <w:lang w:val="de-CH"/>
        </w:rPr>
      </w:pPr>
      <w:r>
        <w:rPr>
          <w:lang w:val="de-CH"/>
        </w:rPr>
        <w:t>Special Olympics lassen, da es sich auf die Entwicklung bezieht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0D210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0D2105" w16cid:durableId="1F13C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E0ADB" w14:textId="77777777" w:rsidR="00875D4A" w:rsidRDefault="00875D4A" w:rsidP="00E93292">
      <w:r>
        <w:separator/>
      </w:r>
    </w:p>
  </w:endnote>
  <w:endnote w:type="continuationSeparator" w:id="0">
    <w:p w14:paraId="0BF9D270" w14:textId="77777777" w:rsidR="00875D4A" w:rsidRDefault="00875D4A"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pitch w:val="variable"/>
    <w:sig w:usb0="00000003" w:usb1="00000000" w:usb2="00000000" w:usb3="00000000" w:csb0="00000001" w:csb1="00000000"/>
  </w:font>
  <w:font w:name="Ubuntu">
    <w:panose1 w:val="020B0504030602030204"/>
    <w:charset w:val="00"/>
    <w:family w:val="swiss"/>
    <w:pitch w:val="variable"/>
    <w:sig w:usb0="E00002FF" w:usb1="5000205B" w:usb2="00000000" w:usb3="00000000" w:csb0="0000009F" w:csb1="00000000"/>
  </w:font>
  <w:font w:name="Lucida Grande">
    <w:altName w:val="Segoe U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E07F3" w14:textId="77777777" w:rsidR="00150FBC" w:rsidRPr="00E93292" w:rsidRDefault="00150FBC" w:rsidP="001752C6">
    <w:pPr>
      <w:pStyle w:val="Fuzeile"/>
      <w:rPr>
        <w:color w:val="808080" w:themeColor="background1" w:themeShade="80"/>
        <w:sz w:val="18"/>
        <w:szCs w:val="18"/>
      </w:rPr>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2</w:t>
    </w:r>
    <w:r w:rsidRPr="00476BBE">
      <w:rPr>
        <w:rStyle w:val="Seitenzahl"/>
        <w:color w:val="808080" w:themeColor="background1" w:themeShade="80"/>
        <w:sz w:val="18"/>
        <w:szCs w:val="18"/>
      </w:rPr>
      <w:fldChar w:fldCharType="end"/>
    </w:r>
    <w:r>
      <w:rPr>
        <w:rStyle w:val="Seitenzahl"/>
        <w:color w:val="808080" w:themeColor="background1" w:themeShade="80"/>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p w14:paraId="42D3F661" w14:textId="77777777" w:rsidR="00150FBC" w:rsidRDefault="00150FB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0F003" w14:textId="77777777" w:rsidR="00150FBC" w:rsidRDefault="00150FBC">
    <w:pPr>
      <w:pStyle w:val="Fuzeile"/>
    </w:pPr>
    <w:r w:rsidRPr="00476BBE">
      <w:rPr>
        <w:rStyle w:val="Seitenzahl"/>
        <w:color w:val="808080" w:themeColor="background1" w:themeShade="80"/>
        <w:sz w:val="18"/>
        <w:szCs w:val="18"/>
      </w:rPr>
      <w:fldChar w:fldCharType="begin"/>
    </w:r>
    <w:r w:rsidRPr="00476BBE">
      <w:rPr>
        <w:rStyle w:val="Seitenzahl"/>
        <w:color w:val="808080" w:themeColor="background1" w:themeShade="80"/>
        <w:sz w:val="18"/>
        <w:szCs w:val="18"/>
      </w:rPr>
      <w:instrText xml:space="preserve">PAGE  </w:instrText>
    </w:r>
    <w:r w:rsidRPr="00476BBE">
      <w:rPr>
        <w:rStyle w:val="Seitenzahl"/>
        <w:color w:val="808080" w:themeColor="background1" w:themeShade="80"/>
        <w:sz w:val="18"/>
        <w:szCs w:val="18"/>
      </w:rPr>
      <w:fldChar w:fldCharType="separate"/>
    </w:r>
    <w:r w:rsidR="00B10B8B">
      <w:rPr>
        <w:rStyle w:val="Seitenzahl"/>
        <w:noProof/>
        <w:color w:val="808080" w:themeColor="background1" w:themeShade="80"/>
        <w:sz w:val="18"/>
        <w:szCs w:val="18"/>
      </w:rPr>
      <w:t>1</w:t>
    </w:r>
    <w:r w:rsidRPr="00476BBE">
      <w:rPr>
        <w:rStyle w:val="Seitenzahl"/>
        <w:color w:val="808080" w:themeColor="background1" w:themeShade="80"/>
        <w:sz w:val="18"/>
        <w:szCs w:val="18"/>
      </w:rPr>
      <w:fldChar w:fldCharType="end"/>
    </w:r>
    <w:r w:rsidRPr="00483262">
      <w:rPr>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CE19E" w14:textId="77777777" w:rsidR="00875D4A" w:rsidRDefault="00875D4A" w:rsidP="00E93292">
      <w:r>
        <w:separator/>
      </w:r>
    </w:p>
  </w:footnote>
  <w:footnote w:type="continuationSeparator" w:id="0">
    <w:p w14:paraId="03581CD9" w14:textId="77777777" w:rsidR="00875D4A" w:rsidRDefault="00875D4A" w:rsidP="00E93292">
      <w:r>
        <w:continuationSeparator/>
      </w:r>
    </w:p>
  </w:footnote>
  <w:footnote w:id="1">
    <w:p w14:paraId="2E6520BB" w14:textId="77777777" w:rsidR="00EB78F9" w:rsidRDefault="00C60241" w:rsidP="00C60241">
      <w:pPr>
        <w:pStyle w:val="Funotentext"/>
      </w:pPr>
      <w:r>
        <w:rPr>
          <w:rStyle w:val="Funotenzeichen"/>
        </w:rPr>
        <w:footnoteRef/>
      </w:r>
      <w:r>
        <w:t xml:space="preserve"> </w:t>
      </w:r>
      <w:hyperlink r:id="rId1" w:history="1">
        <w:r w:rsidR="00EB78F9" w:rsidRPr="00C84F68">
          <w:rPr>
            <w:rStyle w:val="Hyperlink"/>
          </w:rPr>
          <w:t>https://www.admin.ch/opc/de/classified-compilation/20122488/index.html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D662F" w14:textId="77777777" w:rsidR="00150FBC" w:rsidRDefault="00150FBC">
    <w:pPr>
      <w:pStyle w:val="Kopfzeile"/>
    </w:pPr>
    <w:r w:rsidRPr="00E93292">
      <w:rPr>
        <w:noProof/>
        <w:color w:val="4A442A" w:themeColor="background2" w:themeShade="40"/>
        <w:sz w:val="18"/>
        <w:szCs w:val="18"/>
        <w:lang w:eastAsia="fr-CH"/>
      </w:rPr>
      <w:drawing>
        <wp:anchor distT="0" distB="0" distL="114300" distR="114300" simplePos="0" relativeHeight="251659264" behindDoc="1" locked="0" layoutInCell="1" allowOverlap="1" wp14:anchorId="63E2861F" wp14:editId="018484FC">
          <wp:simplePos x="0" y="0"/>
          <wp:positionH relativeFrom="page">
            <wp:posOffset>9277</wp:posOffset>
          </wp:positionH>
          <wp:positionV relativeFrom="page">
            <wp:posOffset>-6627</wp:posOffset>
          </wp:positionV>
          <wp:extent cx="7553865" cy="1719618"/>
          <wp:effectExtent l="0" t="0" r="9525" b="0"/>
          <wp:wrapNone/>
          <wp:docPr id="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67CDA"/>
    <w:multiLevelType w:val="hybridMultilevel"/>
    <w:tmpl w:val="0786072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4C3904"/>
    <w:multiLevelType w:val="multilevel"/>
    <w:tmpl w:val="1F1236BE"/>
    <w:lvl w:ilvl="0">
      <w:start w:val="1"/>
      <w:numFmt w:val="decimal"/>
      <w:lvlText w:val="%1"/>
      <w:lvlJc w:val="left"/>
      <w:pPr>
        <w:ind w:left="432" w:hanging="432"/>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192B31EF"/>
    <w:multiLevelType w:val="multilevel"/>
    <w:tmpl w:val="A25C2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055426"/>
    <w:multiLevelType w:val="hybridMultilevel"/>
    <w:tmpl w:val="D80E27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26EB422E"/>
    <w:multiLevelType w:val="hybridMultilevel"/>
    <w:tmpl w:val="52F87054"/>
    <w:lvl w:ilvl="0" w:tplc="139EE254">
      <w:start w:val="1"/>
      <w:numFmt w:val="upperRoman"/>
      <w:pStyle w:val="SectionHeadingSubhead"/>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28172ACC"/>
    <w:multiLevelType w:val="hybridMultilevel"/>
    <w:tmpl w:val="5358C9FC"/>
    <w:lvl w:ilvl="0" w:tplc="594C1DC0">
      <w:start w:val="1"/>
      <w:numFmt w:val="decimal"/>
      <w:lvlText w:val="%1."/>
      <w:lvlJc w:val="left"/>
      <w:pPr>
        <w:ind w:left="792" w:hanging="360"/>
      </w:pPr>
      <w:rPr>
        <w:rFonts w:hint="default"/>
      </w:rPr>
    </w:lvl>
    <w:lvl w:ilvl="1" w:tplc="08070019" w:tentative="1">
      <w:start w:val="1"/>
      <w:numFmt w:val="lowerLetter"/>
      <w:lvlText w:val="%2."/>
      <w:lvlJc w:val="left"/>
      <w:pPr>
        <w:ind w:left="1512" w:hanging="360"/>
      </w:pPr>
    </w:lvl>
    <w:lvl w:ilvl="2" w:tplc="0807001B" w:tentative="1">
      <w:start w:val="1"/>
      <w:numFmt w:val="lowerRoman"/>
      <w:lvlText w:val="%3."/>
      <w:lvlJc w:val="right"/>
      <w:pPr>
        <w:ind w:left="2232" w:hanging="180"/>
      </w:pPr>
    </w:lvl>
    <w:lvl w:ilvl="3" w:tplc="0807000F" w:tentative="1">
      <w:start w:val="1"/>
      <w:numFmt w:val="decimal"/>
      <w:lvlText w:val="%4."/>
      <w:lvlJc w:val="left"/>
      <w:pPr>
        <w:ind w:left="2952" w:hanging="360"/>
      </w:pPr>
    </w:lvl>
    <w:lvl w:ilvl="4" w:tplc="08070019" w:tentative="1">
      <w:start w:val="1"/>
      <w:numFmt w:val="lowerLetter"/>
      <w:lvlText w:val="%5."/>
      <w:lvlJc w:val="left"/>
      <w:pPr>
        <w:ind w:left="3672" w:hanging="360"/>
      </w:pPr>
    </w:lvl>
    <w:lvl w:ilvl="5" w:tplc="0807001B" w:tentative="1">
      <w:start w:val="1"/>
      <w:numFmt w:val="lowerRoman"/>
      <w:lvlText w:val="%6."/>
      <w:lvlJc w:val="right"/>
      <w:pPr>
        <w:ind w:left="4392" w:hanging="180"/>
      </w:pPr>
    </w:lvl>
    <w:lvl w:ilvl="6" w:tplc="0807000F" w:tentative="1">
      <w:start w:val="1"/>
      <w:numFmt w:val="decimal"/>
      <w:lvlText w:val="%7."/>
      <w:lvlJc w:val="left"/>
      <w:pPr>
        <w:ind w:left="5112" w:hanging="360"/>
      </w:pPr>
    </w:lvl>
    <w:lvl w:ilvl="7" w:tplc="08070019" w:tentative="1">
      <w:start w:val="1"/>
      <w:numFmt w:val="lowerLetter"/>
      <w:lvlText w:val="%8."/>
      <w:lvlJc w:val="left"/>
      <w:pPr>
        <w:ind w:left="5832" w:hanging="360"/>
      </w:pPr>
    </w:lvl>
    <w:lvl w:ilvl="8" w:tplc="0807001B" w:tentative="1">
      <w:start w:val="1"/>
      <w:numFmt w:val="lowerRoman"/>
      <w:lvlText w:val="%9."/>
      <w:lvlJc w:val="right"/>
      <w:pPr>
        <w:ind w:left="6552" w:hanging="180"/>
      </w:pPr>
    </w:lvl>
  </w:abstractNum>
  <w:abstractNum w:abstractNumId="6" w15:restartNumberingAfterBreak="0">
    <w:nsid w:val="2DBA62DB"/>
    <w:multiLevelType w:val="hybridMultilevel"/>
    <w:tmpl w:val="538EE0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30C8333E"/>
    <w:multiLevelType w:val="hybridMultilevel"/>
    <w:tmpl w:val="006C92C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1C5026B"/>
    <w:multiLevelType w:val="hybridMultilevel"/>
    <w:tmpl w:val="9CC82EAC"/>
    <w:lvl w:ilvl="0" w:tplc="5218C6F8">
      <w:numFmt w:val="bullet"/>
      <w:lvlText w:val="•"/>
      <w:lvlJc w:val="left"/>
      <w:pPr>
        <w:ind w:left="998" w:hanging="638"/>
      </w:pPr>
      <w:rPr>
        <w:rFonts w:ascii="Ubuntu Light" w:eastAsiaTheme="minorEastAsia" w:hAnsi="Ubuntu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389A37A9"/>
    <w:multiLevelType w:val="hybridMultilevel"/>
    <w:tmpl w:val="F8EE8CCE"/>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419E091F"/>
    <w:multiLevelType w:val="hybridMultilevel"/>
    <w:tmpl w:val="1F72B35A"/>
    <w:lvl w:ilvl="0" w:tplc="8AF8EDAC">
      <w:start w:val="1"/>
      <w:numFmt w:val="bullet"/>
      <w:lvlText w:val=""/>
      <w:lvlJc w:val="left"/>
      <w:pPr>
        <w:ind w:left="720" w:hanging="360"/>
      </w:pPr>
      <w:rPr>
        <w:rFonts w:ascii="Symbol" w:hAnsi="Symbol"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45650682"/>
    <w:multiLevelType w:val="multilevel"/>
    <w:tmpl w:val="CF548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6E142F"/>
    <w:multiLevelType w:val="multilevel"/>
    <w:tmpl w:val="6136BA42"/>
    <w:lvl w:ilvl="0">
      <w:start w:val="1"/>
      <w:numFmt w:val="decimal"/>
      <w:pStyle w:val="berschrift1"/>
      <w:lvlText w:val="%1"/>
      <w:lvlJc w:val="left"/>
      <w:pPr>
        <w:ind w:left="1152" w:hanging="360"/>
      </w:pPr>
      <w:rPr>
        <w:rFonts w:hint="default"/>
      </w:rPr>
    </w:lvl>
    <w:lvl w:ilvl="1">
      <w:start w:val="1"/>
      <w:numFmt w:val="decimal"/>
      <w:isLgl/>
      <w:lvlText w:val="%1.%2"/>
      <w:lvlJc w:val="left"/>
      <w:pPr>
        <w:ind w:left="151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2232" w:hanging="1440"/>
      </w:pPr>
      <w:rPr>
        <w:rFonts w:hint="default"/>
      </w:rPr>
    </w:lvl>
    <w:lvl w:ilvl="5">
      <w:start w:val="1"/>
      <w:numFmt w:val="decimal"/>
      <w:isLgl/>
      <w:lvlText w:val="%1.%2.%3.%4.%5.%6"/>
      <w:lvlJc w:val="left"/>
      <w:pPr>
        <w:ind w:left="2592" w:hanging="180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952" w:hanging="2160"/>
      </w:pPr>
      <w:rPr>
        <w:rFonts w:hint="default"/>
      </w:rPr>
    </w:lvl>
    <w:lvl w:ilvl="8">
      <w:start w:val="1"/>
      <w:numFmt w:val="decimal"/>
      <w:isLgl/>
      <w:lvlText w:val="%1.%2.%3.%4.%5.%6.%7.%8.%9"/>
      <w:lvlJc w:val="left"/>
      <w:pPr>
        <w:ind w:left="3312" w:hanging="2520"/>
      </w:pPr>
      <w:rPr>
        <w:rFonts w:hint="default"/>
      </w:rPr>
    </w:lvl>
  </w:abstractNum>
  <w:abstractNum w:abstractNumId="13" w15:restartNumberingAfterBreak="0">
    <w:nsid w:val="53552B6B"/>
    <w:multiLevelType w:val="hybridMultilevel"/>
    <w:tmpl w:val="C6FE70B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543D6C20"/>
    <w:multiLevelType w:val="hybridMultilevel"/>
    <w:tmpl w:val="50809286"/>
    <w:lvl w:ilvl="0" w:tplc="4CB2DDE6">
      <w:start w:val="1"/>
      <w:numFmt w:val="bullet"/>
      <w:lvlText w:val=""/>
      <w:lvlJc w:val="left"/>
      <w:pPr>
        <w:ind w:left="720" w:hanging="360"/>
      </w:pPr>
      <w:rPr>
        <w:rFonts w:ascii="Symbol" w:hAnsi="Symbol" w:hint="default"/>
        <w:b w:val="0"/>
        <w:color w:val="auto"/>
        <w:sz w:val="21"/>
      </w:rPr>
    </w:lvl>
    <w:lvl w:ilvl="1" w:tplc="100C0001">
      <w:start w:val="1"/>
      <w:numFmt w:val="bullet"/>
      <w:lvlText w:val=""/>
      <w:lvlJc w:val="left"/>
      <w:pPr>
        <w:ind w:left="1440" w:hanging="360"/>
      </w:pPr>
      <w:rPr>
        <w:rFonts w:ascii="Symbol" w:hAnsi="Symbol"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5F894706"/>
    <w:multiLevelType w:val="hybridMultilevel"/>
    <w:tmpl w:val="9776263A"/>
    <w:lvl w:ilvl="0" w:tplc="E542B2E6">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601E2BEA"/>
    <w:multiLevelType w:val="hybridMultilevel"/>
    <w:tmpl w:val="B7C8284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0B13342"/>
    <w:multiLevelType w:val="hybridMultilevel"/>
    <w:tmpl w:val="2D9E52E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47A6DA7"/>
    <w:multiLevelType w:val="hybridMultilevel"/>
    <w:tmpl w:val="BAA00EF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711B5747"/>
    <w:multiLevelType w:val="hybridMultilevel"/>
    <w:tmpl w:val="33800F94"/>
    <w:lvl w:ilvl="0" w:tplc="CD14EDFA">
      <w:start w:val="1"/>
      <w:numFmt w:val="decimal"/>
      <w:lvlText w:val="%1."/>
      <w:lvlJc w:val="left"/>
      <w:pPr>
        <w:ind w:left="1152" w:hanging="720"/>
      </w:pPr>
      <w:rPr>
        <w:rFonts w:hint="default"/>
      </w:rPr>
    </w:lvl>
    <w:lvl w:ilvl="1" w:tplc="08070019" w:tentative="1">
      <w:start w:val="1"/>
      <w:numFmt w:val="lowerLetter"/>
      <w:lvlText w:val="%2."/>
      <w:lvlJc w:val="left"/>
      <w:pPr>
        <w:ind w:left="1512" w:hanging="360"/>
      </w:pPr>
    </w:lvl>
    <w:lvl w:ilvl="2" w:tplc="0807001B" w:tentative="1">
      <w:start w:val="1"/>
      <w:numFmt w:val="lowerRoman"/>
      <w:lvlText w:val="%3."/>
      <w:lvlJc w:val="right"/>
      <w:pPr>
        <w:ind w:left="2232" w:hanging="180"/>
      </w:pPr>
    </w:lvl>
    <w:lvl w:ilvl="3" w:tplc="0807000F" w:tentative="1">
      <w:start w:val="1"/>
      <w:numFmt w:val="decimal"/>
      <w:lvlText w:val="%4."/>
      <w:lvlJc w:val="left"/>
      <w:pPr>
        <w:ind w:left="2952" w:hanging="360"/>
      </w:pPr>
    </w:lvl>
    <w:lvl w:ilvl="4" w:tplc="08070019" w:tentative="1">
      <w:start w:val="1"/>
      <w:numFmt w:val="lowerLetter"/>
      <w:lvlText w:val="%5."/>
      <w:lvlJc w:val="left"/>
      <w:pPr>
        <w:ind w:left="3672" w:hanging="360"/>
      </w:pPr>
    </w:lvl>
    <w:lvl w:ilvl="5" w:tplc="0807001B" w:tentative="1">
      <w:start w:val="1"/>
      <w:numFmt w:val="lowerRoman"/>
      <w:lvlText w:val="%6."/>
      <w:lvlJc w:val="right"/>
      <w:pPr>
        <w:ind w:left="4392" w:hanging="180"/>
      </w:pPr>
    </w:lvl>
    <w:lvl w:ilvl="6" w:tplc="0807000F" w:tentative="1">
      <w:start w:val="1"/>
      <w:numFmt w:val="decimal"/>
      <w:lvlText w:val="%7."/>
      <w:lvlJc w:val="left"/>
      <w:pPr>
        <w:ind w:left="5112" w:hanging="360"/>
      </w:pPr>
    </w:lvl>
    <w:lvl w:ilvl="7" w:tplc="08070019" w:tentative="1">
      <w:start w:val="1"/>
      <w:numFmt w:val="lowerLetter"/>
      <w:lvlText w:val="%8."/>
      <w:lvlJc w:val="left"/>
      <w:pPr>
        <w:ind w:left="5832" w:hanging="360"/>
      </w:pPr>
    </w:lvl>
    <w:lvl w:ilvl="8" w:tplc="0807001B" w:tentative="1">
      <w:start w:val="1"/>
      <w:numFmt w:val="lowerRoman"/>
      <w:lvlText w:val="%9."/>
      <w:lvlJc w:val="right"/>
      <w:pPr>
        <w:ind w:left="6552" w:hanging="180"/>
      </w:pPr>
    </w:lvl>
  </w:abstractNum>
  <w:abstractNum w:abstractNumId="21" w15:restartNumberingAfterBreak="0">
    <w:nsid w:val="735C64F3"/>
    <w:multiLevelType w:val="hybridMultilevel"/>
    <w:tmpl w:val="F6CEE8B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73794504"/>
    <w:multiLevelType w:val="hybridMultilevel"/>
    <w:tmpl w:val="A59A9FE4"/>
    <w:lvl w:ilvl="0" w:tplc="CBB46A3A">
      <w:start w:val="1"/>
      <w:numFmt w:val="decimal"/>
      <w:lvlText w:val="%1."/>
      <w:lvlJc w:val="left"/>
      <w:pPr>
        <w:ind w:left="720" w:hanging="360"/>
      </w:pPr>
      <w:rPr>
        <w:rFonts w:hint="default"/>
        <w:sz w:val="4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753D6F73"/>
    <w:multiLevelType w:val="hybridMultilevel"/>
    <w:tmpl w:val="C0BEC59E"/>
    <w:lvl w:ilvl="0" w:tplc="B5DE9D6C">
      <w:start w:val="1"/>
      <w:numFmt w:val="decimal"/>
      <w:pStyle w:val="Listenabsatz"/>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7F1F209E"/>
    <w:multiLevelType w:val="hybridMultilevel"/>
    <w:tmpl w:val="269C849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0"/>
  </w:num>
  <w:num w:numId="4">
    <w:abstractNumId w:val="0"/>
  </w:num>
  <w:num w:numId="5">
    <w:abstractNumId w:val="14"/>
  </w:num>
  <w:num w:numId="6">
    <w:abstractNumId w:val="13"/>
  </w:num>
  <w:num w:numId="7">
    <w:abstractNumId w:val="7"/>
  </w:num>
  <w:num w:numId="8">
    <w:abstractNumId w:val="15"/>
  </w:num>
  <w:num w:numId="9">
    <w:abstractNumId w:val="21"/>
  </w:num>
  <w:num w:numId="10">
    <w:abstractNumId w:val="17"/>
  </w:num>
  <w:num w:numId="11">
    <w:abstractNumId w:val="18"/>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3"/>
  </w:num>
  <w:num w:numId="22">
    <w:abstractNumId w:val="1"/>
  </w:num>
  <w:num w:numId="23">
    <w:abstractNumId w:val="1"/>
  </w:num>
  <w:num w:numId="24">
    <w:abstractNumId w:val="1"/>
  </w:num>
  <w:num w:numId="25">
    <w:abstractNumId w:val="2"/>
  </w:num>
  <w:num w:numId="26">
    <w:abstractNumId w:val="11"/>
  </w:num>
  <w:num w:numId="27">
    <w:abstractNumId w:val="15"/>
  </w:num>
  <w:num w:numId="28">
    <w:abstractNumId w:val="15"/>
  </w:num>
  <w:num w:numId="29">
    <w:abstractNumId w:val="19"/>
  </w:num>
  <w:num w:numId="30">
    <w:abstractNumId w:val="6"/>
  </w:num>
  <w:num w:numId="31">
    <w:abstractNumId w:val="16"/>
  </w:num>
  <w:num w:numId="32">
    <w:abstractNumId w:val="1"/>
  </w:num>
  <w:num w:numId="33">
    <w:abstractNumId w:val="1"/>
  </w:num>
  <w:num w:numId="34">
    <w:abstractNumId w:val="23"/>
  </w:num>
  <w:num w:numId="35">
    <w:abstractNumId w:val="9"/>
  </w:num>
  <w:num w:numId="36">
    <w:abstractNumId w:val="24"/>
  </w:num>
  <w:num w:numId="37">
    <w:abstractNumId w:val="8"/>
  </w:num>
  <w:num w:numId="38">
    <w:abstractNumId w:val="20"/>
  </w:num>
  <w:num w:numId="39">
    <w:abstractNumId w:val="22"/>
  </w:num>
  <w:num w:numId="40">
    <w:abstractNumId w:val="5"/>
  </w:num>
  <w:num w:numId="41">
    <w:abstractNumId w:val="1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Florence Weissert">
    <w15:presenceInfo w15:providerId="AD" w15:userId="S-1-5-21-3134033209-759672508-555191958-10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B6A"/>
    <w:rsid w:val="00005664"/>
    <w:rsid w:val="00006E9C"/>
    <w:rsid w:val="00011628"/>
    <w:rsid w:val="00015CE5"/>
    <w:rsid w:val="000200AC"/>
    <w:rsid w:val="0002069A"/>
    <w:rsid w:val="00020E19"/>
    <w:rsid w:val="0002130E"/>
    <w:rsid w:val="00021417"/>
    <w:rsid w:val="000224CA"/>
    <w:rsid w:val="000344AA"/>
    <w:rsid w:val="000366D1"/>
    <w:rsid w:val="00036932"/>
    <w:rsid w:val="00036E44"/>
    <w:rsid w:val="00037693"/>
    <w:rsid w:val="00037939"/>
    <w:rsid w:val="000411BF"/>
    <w:rsid w:val="0004148F"/>
    <w:rsid w:val="000416C4"/>
    <w:rsid w:val="00042694"/>
    <w:rsid w:val="00042A30"/>
    <w:rsid w:val="0004366D"/>
    <w:rsid w:val="00043E5C"/>
    <w:rsid w:val="00045F0C"/>
    <w:rsid w:val="000476EB"/>
    <w:rsid w:val="0005084E"/>
    <w:rsid w:val="00050BB4"/>
    <w:rsid w:val="00051BA1"/>
    <w:rsid w:val="00052247"/>
    <w:rsid w:val="000562DA"/>
    <w:rsid w:val="00060079"/>
    <w:rsid w:val="000607D9"/>
    <w:rsid w:val="00064281"/>
    <w:rsid w:val="00065370"/>
    <w:rsid w:val="00067C6E"/>
    <w:rsid w:val="00071FB7"/>
    <w:rsid w:val="00072B13"/>
    <w:rsid w:val="00073598"/>
    <w:rsid w:val="00074FF7"/>
    <w:rsid w:val="00076C5E"/>
    <w:rsid w:val="00076E31"/>
    <w:rsid w:val="0007748C"/>
    <w:rsid w:val="00077D0E"/>
    <w:rsid w:val="000830BE"/>
    <w:rsid w:val="00083B32"/>
    <w:rsid w:val="00084BC7"/>
    <w:rsid w:val="00086843"/>
    <w:rsid w:val="00090384"/>
    <w:rsid w:val="00091B2F"/>
    <w:rsid w:val="00092E71"/>
    <w:rsid w:val="00095134"/>
    <w:rsid w:val="00095EF5"/>
    <w:rsid w:val="000979DE"/>
    <w:rsid w:val="00097CC4"/>
    <w:rsid w:val="000A3534"/>
    <w:rsid w:val="000A3968"/>
    <w:rsid w:val="000A3D28"/>
    <w:rsid w:val="000A469C"/>
    <w:rsid w:val="000A5BBA"/>
    <w:rsid w:val="000A6586"/>
    <w:rsid w:val="000A69BC"/>
    <w:rsid w:val="000B17D4"/>
    <w:rsid w:val="000B18B9"/>
    <w:rsid w:val="000B5E63"/>
    <w:rsid w:val="000B79BA"/>
    <w:rsid w:val="000C0B6A"/>
    <w:rsid w:val="000C191A"/>
    <w:rsid w:val="000C2379"/>
    <w:rsid w:val="000C29C1"/>
    <w:rsid w:val="000C463B"/>
    <w:rsid w:val="000C4648"/>
    <w:rsid w:val="000C47D9"/>
    <w:rsid w:val="000C54AB"/>
    <w:rsid w:val="000D139E"/>
    <w:rsid w:val="000D3127"/>
    <w:rsid w:val="000D6180"/>
    <w:rsid w:val="000D6400"/>
    <w:rsid w:val="000E2450"/>
    <w:rsid w:val="000E2E26"/>
    <w:rsid w:val="000E6DA9"/>
    <w:rsid w:val="000E6F87"/>
    <w:rsid w:val="000E7469"/>
    <w:rsid w:val="000E7E99"/>
    <w:rsid w:val="000F0347"/>
    <w:rsid w:val="000F1B07"/>
    <w:rsid w:val="000F2C5C"/>
    <w:rsid w:val="000F2CDE"/>
    <w:rsid w:val="000F31B7"/>
    <w:rsid w:val="000F33C1"/>
    <w:rsid w:val="000F403C"/>
    <w:rsid w:val="000F7952"/>
    <w:rsid w:val="001023F2"/>
    <w:rsid w:val="00102C2B"/>
    <w:rsid w:val="0010507C"/>
    <w:rsid w:val="0010621D"/>
    <w:rsid w:val="00113D4C"/>
    <w:rsid w:val="00116746"/>
    <w:rsid w:val="001168F6"/>
    <w:rsid w:val="00116D12"/>
    <w:rsid w:val="00117A68"/>
    <w:rsid w:val="00120177"/>
    <w:rsid w:val="00120662"/>
    <w:rsid w:val="00120F6F"/>
    <w:rsid w:val="00124533"/>
    <w:rsid w:val="0012569A"/>
    <w:rsid w:val="00126D0B"/>
    <w:rsid w:val="001336F4"/>
    <w:rsid w:val="0013529E"/>
    <w:rsid w:val="00136ED3"/>
    <w:rsid w:val="0014009B"/>
    <w:rsid w:val="00142885"/>
    <w:rsid w:val="00142F6F"/>
    <w:rsid w:val="00147B9C"/>
    <w:rsid w:val="00147C72"/>
    <w:rsid w:val="00150FBC"/>
    <w:rsid w:val="00153087"/>
    <w:rsid w:val="00155FC5"/>
    <w:rsid w:val="00156B0C"/>
    <w:rsid w:val="0016003A"/>
    <w:rsid w:val="00161A86"/>
    <w:rsid w:val="00164892"/>
    <w:rsid w:val="001649E5"/>
    <w:rsid w:val="00165879"/>
    <w:rsid w:val="00170458"/>
    <w:rsid w:val="001705FE"/>
    <w:rsid w:val="00170C63"/>
    <w:rsid w:val="00171B89"/>
    <w:rsid w:val="00173186"/>
    <w:rsid w:val="001752C6"/>
    <w:rsid w:val="001757FD"/>
    <w:rsid w:val="00177314"/>
    <w:rsid w:val="00181209"/>
    <w:rsid w:val="001830FA"/>
    <w:rsid w:val="00183282"/>
    <w:rsid w:val="001835B0"/>
    <w:rsid w:val="00184B82"/>
    <w:rsid w:val="00184E76"/>
    <w:rsid w:val="001852CD"/>
    <w:rsid w:val="001863A6"/>
    <w:rsid w:val="001867EB"/>
    <w:rsid w:val="00187396"/>
    <w:rsid w:val="001878C2"/>
    <w:rsid w:val="00187D76"/>
    <w:rsid w:val="00190EEC"/>
    <w:rsid w:val="0019117E"/>
    <w:rsid w:val="00192E4A"/>
    <w:rsid w:val="0019647D"/>
    <w:rsid w:val="001A084E"/>
    <w:rsid w:val="001A1887"/>
    <w:rsid w:val="001A1BF6"/>
    <w:rsid w:val="001A1E28"/>
    <w:rsid w:val="001A2D53"/>
    <w:rsid w:val="001A410B"/>
    <w:rsid w:val="001A4A1E"/>
    <w:rsid w:val="001A54BF"/>
    <w:rsid w:val="001A6576"/>
    <w:rsid w:val="001B018B"/>
    <w:rsid w:val="001B0756"/>
    <w:rsid w:val="001B0D53"/>
    <w:rsid w:val="001B190C"/>
    <w:rsid w:val="001B3B83"/>
    <w:rsid w:val="001B5507"/>
    <w:rsid w:val="001C48A7"/>
    <w:rsid w:val="001C66EE"/>
    <w:rsid w:val="001C7204"/>
    <w:rsid w:val="001D111F"/>
    <w:rsid w:val="001D1F95"/>
    <w:rsid w:val="001D24FA"/>
    <w:rsid w:val="001D35FD"/>
    <w:rsid w:val="001D4546"/>
    <w:rsid w:val="001D4E32"/>
    <w:rsid w:val="001D79CC"/>
    <w:rsid w:val="001E013B"/>
    <w:rsid w:val="001E0CD7"/>
    <w:rsid w:val="001E1DD4"/>
    <w:rsid w:val="001E28DC"/>
    <w:rsid w:val="001E351B"/>
    <w:rsid w:val="001F15A8"/>
    <w:rsid w:val="001F1F4A"/>
    <w:rsid w:val="001F2575"/>
    <w:rsid w:val="001F4657"/>
    <w:rsid w:val="001F551A"/>
    <w:rsid w:val="001F6D99"/>
    <w:rsid w:val="002015CE"/>
    <w:rsid w:val="002060B0"/>
    <w:rsid w:val="002065A1"/>
    <w:rsid w:val="00206F16"/>
    <w:rsid w:val="00214655"/>
    <w:rsid w:val="002159A8"/>
    <w:rsid w:val="002167CD"/>
    <w:rsid w:val="002179D9"/>
    <w:rsid w:val="002206AD"/>
    <w:rsid w:val="00221B26"/>
    <w:rsid w:val="00224DE4"/>
    <w:rsid w:val="00230316"/>
    <w:rsid w:val="00231852"/>
    <w:rsid w:val="002338CB"/>
    <w:rsid w:val="002349AD"/>
    <w:rsid w:val="002352CD"/>
    <w:rsid w:val="00237D99"/>
    <w:rsid w:val="00240091"/>
    <w:rsid w:val="002420B5"/>
    <w:rsid w:val="0024349A"/>
    <w:rsid w:val="002450B3"/>
    <w:rsid w:val="002457AC"/>
    <w:rsid w:val="00245984"/>
    <w:rsid w:val="00246268"/>
    <w:rsid w:val="002463DC"/>
    <w:rsid w:val="00247322"/>
    <w:rsid w:val="00250512"/>
    <w:rsid w:val="00252573"/>
    <w:rsid w:val="00253BB7"/>
    <w:rsid w:val="0025433D"/>
    <w:rsid w:val="00257FD3"/>
    <w:rsid w:val="00260B86"/>
    <w:rsid w:val="002618CA"/>
    <w:rsid w:val="0026333E"/>
    <w:rsid w:val="00264ECA"/>
    <w:rsid w:val="0026515C"/>
    <w:rsid w:val="002720C8"/>
    <w:rsid w:val="00272DBD"/>
    <w:rsid w:val="00273AD1"/>
    <w:rsid w:val="0027596A"/>
    <w:rsid w:val="00275DF6"/>
    <w:rsid w:val="002763CD"/>
    <w:rsid w:val="00276D12"/>
    <w:rsid w:val="0028073F"/>
    <w:rsid w:val="0028164E"/>
    <w:rsid w:val="0028206A"/>
    <w:rsid w:val="00282B07"/>
    <w:rsid w:val="00285328"/>
    <w:rsid w:val="002902D3"/>
    <w:rsid w:val="00290C38"/>
    <w:rsid w:val="00292598"/>
    <w:rsid w:val="00292F74"/>
    <w:rsid w:val="00293B1F"/>
    <w:rsid w:val="002943E8"/>
    <w:rsid w:val="00295178"/>
    <w:rsid w:val="002976C6"/>
    <w:rsid w:val="002A0398"/>
    <w:rsid w:val="002A1C13"/>
    <w:rsid w:val="002A44EB"/>
    <w:rsid w:val="002A67A8"/>
    <w:rsid w:val="002A790E"/>
    <w:rsid w:val="002B03B1"/>
    <w:rsid w:val="002B055A"/>
    <w:rsid w:val="002B21E2"/>
    <w:rsid w:val="002B41FF"/>
    <w:rsid w:val="002B5A3B"/>
    <w:rsid w:val="002B752E"/>
    <w:rsid w:val="002C2E9C"/>
    <w:rsid w:val="002C37E9"/>
    <w:rsid w:val="002C3D64"/>
    <w:rsid w:val="002C4F6B"/>
    <w:rsid w:val="002C5E36"/>
    <w:rsid w:val="002C6353"/>
    <w:rsid w:val="002D1372"/>
    <w:rsid w:val="002D212A"/>
    <w:rsid w:val="002D30A0"/>
    <w:rsid w:val="002D360D"/>
    <w:rsid w:val="002D373C"/>
    <w:rsid w:val="002E0248"/>
    <w:rsid w:val="002E1998"/>
    <w:rsid w:val="002E1A77"/>
    <w:rsid w:val="002E2082"/>
    <w:rsid w:val="002E351C"/>
    <w:rsid w:val="002E3963"/>
    <w:rsid w:val="002E5F7A"/>
    <w:rsid w:val="002E6BB2"/>
    <w:rsid w:val="002F0C41"/>
    <w:rsid w:val="002F1861"/>
    <w:rsid w:val="002F3F30"/>
    <w:rsid w:val="002F3FEB"/>
    <w:rsid w:val="002F58C9"/>
    <w:rsid w:val="002F5A3B"/>
    <w:rsid w:val="002F6C57"/>
    <w:rsid w:val="002F7D63"/>
    <w:rsid w:val="003034DD"/>
    <w:rsid w:val="0030384D"/>
    <w:rsid w:val="003061A5"/>
    <w:rsid w:val="00307D3B"/>
    <w:rsid w:val="003135AC"/>
    <w:rsid w:val="003151CA"/>
    <w:rsid w:val="00320143"/>
    <w:rsid w:val="0032037B"/>
    <w:rsid w:val="00320A12"/>
    <w:rsid w:val="00321CA1"/>
    <w:rsid w:val="00321F87"/>
    <w:rsid w:val="0032443D"/>
    <w:rsid w:val="003261A9"/>
    <w:rsid w:val="00330E75"/>
    <w:rsid w:val="00332AA1"/>
    <w:rsid w:val="00337160"/>
    <w:rsid w:val="00337392"/>
    <w:rsid w:val="003376F4"/>
    <w:rsid w:val="00337DF9"/>
    <w:rsid w:val="0034041B"/>
    <w:rsid w:val="003424C7"/>
    <w:rsid w:val="003442BD"/>
    <w:rsid w:val="00345E05"/>
    <w:rsid w:val="00345E2A"/>
    <w:rsid w:val="0034694C"/>
    <w:rsid w:val="00346D9A"/>
    <w:rsid w:val="003515BB"/>
    <w:rsid w:val="00352A5B"/>
    <w:rsid w:val="00353421"/>
    <w:rsid w:val="0035434E"/>
    <w:rsid w:val="00355169"/>
    <w:rsid w:val="0035538A"/>
    <w:rsid w:val="00355BDB"/>
    <w:rsid w:val="00357AA9"/>
    <w:rsid w:val="00357BFA"/>
    <w:rsid w:val="00360700"/>
    <w:rsid w:val="003621BA"/>
    <w:rsid w:val="003631FE"/>
    <w:rsid w:val="00363216"/>
    <w:rsid w:val="003632C1"/>
    <w:rsid w:val="00363ADC"/>
    <w:rsid w:val="003663C5"/>
    <w:rsid w:val="003676DC"/>
    <w:rsid w:val="00370E19"/>
    <w:rsid w:val="0037222B"/>
    <w:rsid w:val="00372400"/>
    <w:rsid w:val="00372A2E"/>
    <w:rsid w:val="00372C50"/>
    <w:rsid w:val="00372FDA"/>
    <w:rsid w:val="00373A44"/>
    <w:rsid w:val="0037460C"/>
    <w:rsid w:val="00374A70"/>
    <w:rsid w:val="003757B2"/>
    <w:rsid w:val="003761BB"/>
    <w:rsid w:val="003761F3"/>
    <w:rsid w:val="00376E6D"/>
    <w:rsid w:val="00377C30"/>
    <w:rsid w:val="0038032E"/>
    <w:rsid w:val="0038330A"/>
    <w:rsid w:val="00383F50"/>
    <w:rsid w:val="003858E8"/>
    <w:rsid w:val="0038756B"/>
    <w:rsid w:val="0039172B"/>
    <w:rsid w:val="00392109"/>
    <w:rsid w:val="003970F4"/>
    <w:rsid w:val="003A202A"/>
    <w:rsid w:val="003A2FDC"/>
    <w:rsid w:val="003A4223"/>
    <w:rsid w:val="003A4AF4"/>
    <w:rsid w:val="003A6367"/>
    <w:rsid w:val="003A7FF2"/>
    <w:rsid w:val="003B012C"/>
    <w:rsid w:val="003B01D3"/>
    <w:rsid w:val="003B045F"/>
    <w:rsid w:val="003B1D54"/>
    <w:rsid w:val="003B39D5"/>
    <w:rsid w:val="003B5C56"/>
    <w:rsid w:val="003B643C"/>
    <w:rsid w:val="003B7349"/>
    <w:rsid w:val="003B7AEB"/>
    <w:rsid w:val="003B7E80"/>
    <w:rsid w:val="003C0778"/>
    <w:rsid w:val="003C17D1"/>
    <w:rsid w:val="003C1914"/>
    <w:rsid w:val="003C1CAE"/>
    <w:rsid w:val="003C35E1"/>
    <w:rsid w:val="003C4013"/>
    <w:rsid w:val="003C43C9"/>
    <w:rsid w:val="003C49FE"/>
    <w:rsid w:val="003C6BD1"/>
    <w:rsid w:val="003D06A9"/>
    <w:rsid w:val="003D1808"/>
    <w:rsid w:val="003D1940"/>
    <w:rsid w:val="003D253B"/>
    <w:rsid w:val="003D470E"/>
    <w:rsid w:val="003D4932"/>
    <w:rsid w:val="003E20EA"/>
    <w:rsid w:val="003E3ED9"/>
    <w:rsid w:val="003E6D3B"/>
    <w:rsid w:val="003F003C"/>
    <w:rsid w:val="003F071B"/>
    <w:rsid w:val="003F2AAA"/>
    <w:rsid w:val="003F2D07"/>
    <w:rsid w:val="003F342A"/>
    <w:rsid w:val="003F374D"/>
    <w:rsid w:val="003F5230"/>
    <w:rsid w:val="003F6C36"/>
    <w:rsid w:val="00400875"/>
    <w:rsid w:val="00400B29"/>
    <w:rsid w:val="00400E4E"/>
    <w:rsid w:val="00403F0C"/>
    <w:rsid w:val="00404939"/>
    <w:rsid w:val="00406F1C"/>
    <w:rsid w:val="00407827"/>
    <w:rsid w:val="00411A58"/>
    <w:rsid w:val="00413680"/>
    <w:rsid w:val="0041432A"/>
    <w:rsid w:val="00415594"/>
    <w:rsid w:val="00415810"/>
    <w:rsid w:val="00416F29"/>
    <w:rsid w:val="004172BC"/>
    <w:rsid w:val="00423376"/>
    <w:rsid w:val="00431F77"/>
    <w:rsid w:val="00432264"/>
    <w:rsid w:val="0043356A"/>
    <w:rsid w:val="0043365D"/>
    <w:rsid w:val="004336B8"/>
    <w:rsid w:val="00433BF3"/>
    <w:rsid w:val="0043420D"/>
    <w:rsid w:val="00434552"/>
    <w:rsid w:val="00434EEF"/>
    <w:rsid w:val="004354F3"/>
    <w:rsid w:val="00436749"/>
    <w:rsid w:val="00436D96"/>
    <w:rsid w:val="00440B19"/>
    <w:rsid w:val="00441701"/>
    <w:rsid w:val="00441EB0"/>
    <w:rsid w:val="00442A2A"/>
    <w:rsid w:val="0044565A"/>
    <w:rsid w:val="00445FCB"/>
    <w:rsid w:val="00446FE4"/>
    <w:rsid w:val="004472FA"/>
    <w:rsid w:val="00447D18"/>
    <w:rsid w:val="0045085F"/>
    <w:rsid w:val="0045500F"/>
    <w:rsid w:val="00455940"/>
    <w:rsid w:val="0045597E"/>
    <w:rsid w:val="00456C5B"/>
    <w:rsid w:val="004571B2"/>
    <w:rsid w:val="00457F0B"/>
    <w:rsid w:val="00461EDB"/>
    <w:rsid w:val="004636B4"/>
    <w:rsid w:val="004665F6"/>
    <w:rsid w:val="004670C8"/>
    <w:rsid w:val="004670FC"/>
    <w:rsid w:val="00470A0A"/>
    <w:rsid w:val="0047376C"/>
    <w:rsid w:val="00474385"/>
    <w:rsid w:val="00474CBA"/>
    <w:rsid w:val="00476BBE"/>
    <w:rsid w:val="0048043D"/>
    <w:rsid w:val="004808F6"/>
    <w:rsid w:val="00482BBC"/>
    <w:rsid w:val="00483262"/>
    <w:rsid w:val="00484255"/>
    <w:rsid w:val="00484704"/>
    <w:rsid w:val="00484A45"/>
    <w:rsid w:val="00484E4A"/>
    <w:rsid w:val="0048502F"/>
    <w:rsid w:val="004854F4"/>
    <w:rsid w:val="0048575A"/>
    <w:rsid w:val="004862E5"/>
    <w:rsid w:val="00490435"/>
    <w:rsid w:val="004926BA"/>
    <w:rsid w:val="00493482"/>
    <w:rsid w:val="004944E4"/>
    <w:rsid w:val="004A457F"/>
    <w:rsid w:val="004A4AFB"/>
    <w:rsid w:val="004A5711"/>
    <w:rsid w:val="004A643B"/>
    <w:rsid w:val="004A6525"/>
    <w:rsid w:val="004A6EFF"/>
    <w:rsid w:val="004B1D8F"/>
    <w:rsid w:val="004B2CA6"/>
    <w:rsid w:val="004B6205"/>
    <w:rsid w:val="004B6770"/>
    <w:rsid w:val="004B7F77"/>
    <w:rsid w:val="004C327E"/>
    <w:rsid w:val="004C769D"/>
    <w:rsid w:val="004D0462"/>
    <w:rsid w:val="004D10DE"/>
    <w:rsid w:val="004D1541"/>
    <w:rsid w:val="004D1C6F"/>
    <w:rsid w:val="004D51BA"/>
    <w:rsid w:val="004E2F94"/>
    <w:rsid w:val="004E41C0"/>
    <w:rsid w:val="004E49D2"/>
    <w:rsid w:val="004E4C50"/>
    <w:rsid w:val="004E5B76"/>
    <w:rsid w:val="004E638E"/>
    <w:rsid w:val="004E6B67"/>
    <w:rsid w:val="004E6EC2"/>
    <w:rsid w:val="004E6EF2"/>
    <w:rsid w:val="004E7EAA"/>
    <w:rsid w:val="004F26A2"/>
    <w:rsid w:val="004F760F"/>
    <w:rsid w:val="004F79E1"/>
    <w:rsid w:val="0050109E"/>
    <w:rsid w:val="0050384C"/>
    <w:rsid w:val="00506F57"/>
    <w:rsid w:val="00515B1E"/>
    <w:rsid w:val="00516E4A"/>
    <w:rsid w:val="00520996"/>
    <w:rsid w:val="00521108"/>
    <w:rsid w:val="0052722B"/>
    <w:rsid w:val="00531471"/>
    <w:rsid w:val="00535481"/>
    <w:rsid w:val="00536FE6"/>
    <w:rsid w:val="00540899"/>
    <w:rsid w:val="00544908"/>
    <w:rsid w:val="00545352"/>
    <w:rsid w:val="00547E18"/>
    <w:rsid w:val="00551FCE"/>
    <w:rsid w:val="0055542C"/>
    <w:rsid w:val="00555F4C"/>
    <w:rsid w:val="0055741B"/>
    <w:rsid w:val="00557947"/>
    <w:rsid w:val="00557C0B"/>
    <w:rsid w:val="00560F2F"/>
    <w:rsid w:val="00561E73"/>
    <w:rsid w:val="00564296"/>
    <w:rsid w:val="0056485B"/>
    <w:rsid w:val="00564BED"/>
    <w:rsid w:val="00565AD4"/>
    <w:rsid w:val="00565B09"/>
    <w:rsid w:val="00566945"/>
    <w:rsid w:val="00571B05"/>
    <w:rsid w:val="005721C8"/>
    <w:rsid w:val="005727F7"/>
    <w:rsid w:val="00572942"/>
    <w:rsid w:val="00572B36"/>
    <w:rsid w:val="00574BA9"/>
    <w:rsid w:val="00574DB5"/>
    <w:rsid w:val="00576A76"/>
    <w:rsid w:val="00576FF3"/>
    <w:rsid w:val="00581665"/>
    <w:rsid w:val="00582F71"/>
    <w:rsid w:val="0058483A"/>
    <w:rsid w:val="005872D0"/>
    <w:rsid w:val="00591706"/>
    <w:rsid w:val="005919D8"/>
    <w:rsid w:val="005934D9"/>
    <w:rsid w:val="00593B80"/>
    <w:rsid w:val="00593DB1"/>
    <w:rsid w:val="00595126"/>
    <w:rsid w:val="0059540F"/>
    <w:rsid w:val="00596246"/>
    <w:rsid w:val="00596EDF"/>
    <w:rsid w:val="005975FF"/>
    <w:rsid w:val="00597FB8"/>
    <w:rsid w:val="005A2FC4"/>
    <w:rsid w:val="005A6BF2"/>
    <w:rsid w:val="005B0E3A"/>
    <w:rsid w:val="005B216D"/>
    <w:rsid w:val="005B3944"/>
    <w:rsid w:val="005B5172"/>
    <w:rsid w:val="005C37E4"/>
    <w:rsid w:val="005C5646"/>
    <w:rsid w:val="005C57DD"/>
    <w:rsid w:val="005C5E94"/>
    <w:rsid w:val="005C7E9D"/>
    <w:rsid w:val="005D6702"/>
    <w:rsid w:val="005D76A4"/>
    <w:rsid w:val="005E01B5"/>
    <w:rsid w:val="005E0A60"/>
    <w:rsid w:val="005E3590"/>
    <w:rsid w:val="005E3A3B"/>
    <w:rsid w:val="005E51AF"/>
    <w:rsid w:val="005E5A86"/>
    <w:rsid w:val="005E6510"/>
    <w:rsid w:val="005E6A1A"/>
    <w:rsid w:val="005E70F1"/>
    <w:rsid w:val="005E7285"/>
    <w:rsid w:val="005F1071"/>
    <w:rsid w:val="005F2803"/>
    <w:rsid w:val="005F43A9"/>
    <w:rsid w:val="00603BAC"/>
    <w:rsid w:val="00603C5C"/>
    <w:rsid w:val="006042C6"/>
    <w:rsid w:val="00611043"/>
    <w:rsid w:val="00611832"/>
    <w:rsid w:val="00613B28"/>
    <w:rsid w:val="0061469E"/>
    <w:rsid w:val="00616093"/>
    <w:rsid w:val="006204BC"/>
    <w:rsid w:val="006226F9"/>
    <w:rsid w:val="00623967"/>
    <w:rsid w:val="00624AF7"/>
    <w:rsid w:val="006310A9"/>
    <w:rsid w:val="00632957"/>
    <w:rsid w:val="00633557"/>
    <w:rsid w:val="0063591C"/>
    <w:rsid w:val="006371C3"/>
    <w:rsid w:val="00637F2A"/>
    <w:rsid w:val="006403B9"/>
    <w:rsid w:val="00641141"/>
    <w:rsid w:val="00641B9D"/>
    <w:rsid w:val="00642C43"/>
    <w:rsid w:val="00644DE5"/>
    <w:rsid w:val="006453C8"/>
    <w:rsid w:val="006477F5"/>
    <w:rsid w:val="006526A7"/>
    <w:rsid w:val="00661B75"/>
    <w:rsid w:val="00663104"/>
    <w:rsid w:val="00663DB0"/>
    <w:rsid w:val="006652AD"/>
    <w:rsid w:val="00666D3E"/>
    <w:rsid w:val="00667009"/>
    <w:rsid w:val="00667155"/>
    <w:rsid w:val="006769A5"/>
    <w:rsid w:val="00680B30"/>
    <w:rsid w:val="006813C4"/>
    <w:rsid w:val="00683F08"/>
    <w:rsid w:val="006845BD"/>
    <w:rsid w:val="00687B19"/>
    <w:rsid w:val="00690F66"/>
    <w:rsid w:val="006928D6"/>
    <w:rsid w:val="00695AA1"/>
    <w:rsid w:val="00695EBA"/>
    <w:rsid w:val="00696324"/>
    <w:rsid w:val="006A127C"/>
    <w:rsid w:val="006A188B"/>
    <w:rsid w:val="006A2D1E"/>
    <w:rsid w:val="006A3963"/>
    <w:rsid w:val="006B10CB"/>
    <w:rsid w:val="006B18BC"/>
    <w:rsid w:val="006B2F6D"/>
    <w:rsid w:val="006B2FD5"/>
    <w:rsid w:val="006B3D54"/>
    <w:rsid w:val="006B5DFE"/>
    <w:rsid w:val="006B5EC1"/>
    <w:rsid w:val="006B74D0"/>
    <w:rsid w:val="006B7941"/>
    <w:rsid w:val="006B7F6E"/>
    <w:rsid w:val="006C1CA2"/>
    <w:rsid w:val="006C273B"/>
    <w:rsid w:val="006C2B29"/>
    <w:rsid w:val="006C3C0D"/>
    <w:rsid w:val="006C4A76"/>
    <w:rsid w:val="006C5C51"/>
    <w:rsid w:val="006D0EE1"/>
    <w:rsid w:val="006D15CE"/>
    <w:rsid w:val="006D20CB"/>
    <w:rsid w:val="006D21F6"/>
    <w:rsid w:val="006D48AD"/>
    <w:rsid w:val="006D5113"/>
    <w:rsid w:val="006D56B4"/>
    <w:rsid w:val="006D5BD5"/>
    <w:rsid w:val="006D5E78"/>
    <w:rsid w:val="006D756C"/>
    <w:rsid w:val="006D7F47"/>
    <w:rsid w:val="006E1D0B"/>
    <w:rsid w:val="006E1F08"/>
    <w:rsid w:val="006E3DF6"/>
    <w:rsid w:val="006F1DDA"/>
    <w:rsid w:val="006F3112"/>
    <w:rsid w:val="006F3981"/>
    <w:rsid w:val="006F6228"/>
    <w:rsid w:val="007004E1"/>
    <w:rsid w:val="00700C3D"/>
    <w:rsid w:val="00702C4C"/>
    <w:rsid w:val="00707933"/>
    <w:rsid w:val="007109F1"/>
    <w:rsid w:val="00710C9E"/>
    <w:rsid w:val="00711B64"/>
    <w:rsid w:val="00712453"/>
    <w:rsid w:val="0071324C"/>
    <w:rsid w:val="00716825"/>
    <w:rsid w:val="00716937"/>
    <w:rsid w:val="00717E5E"/>
    <w:rsid w:val="00720742"/>
    <w:rsid w:val="007219C2"/>
    <w:rsid w:val="0072306D"/>
    <w:rsid w:val="00725403"/>
    <w:rsid w:val="00725910"/>
    <w:rsid w:val="00730998"/>
    <w:rsid w:val="00730C52"/>
    <w:rsid w:val="007312A8"/>
    <w:rsid w:val="007316FC"/>
    <w:rsid w:val="007319A8"/>
    <w:rsid w:val="00731CC9"/>
    <w:rsid w:val="00731D69"/>
    <w:rsid w:val="00731E66"/>
    <w:rsid w:val="00733629"/>
    <w:rsid w:val="00733FB7"/>
    <w:rsid w:val="00736C97"/>
    <w:rsid w:val="00737B39"/>
    <w:rsid w:val="0074733C"/>
    <w:rsid w:val="00747918"/>
    <w:rsid w:val="00747A32"/>
    <w:rsid w:val="007516D0"/>
    <w:rsid w:val="00752305"/>
    <w:rsid w:val="00753033"/>
    <w:rsid w:val="00753D4F"/>
    <w:rsid w:val="00754372"/>
    <w:rsid w:val="007556AA"/>
    <w:rsid w:val="00756C49"/>
    <w:rsid w:val="007575F9"/>
    <w:rsid w:val="007605FB"/>
    <w:rsid w:val="0076175C"/>
    <w:rsid w:val="0076203E"/>
    <w:rsid w:val="007644EC"/>
    <w:rsid w:val="0076678B"/>
    <w:rsid w:val="00766E6F"/>
    <w:rsid w:val="007673DB"/>
    <w:rsid w:val="00767700"/>
    <w:rsid w:val="00771DB2"/>
    <w:rsid w:val="0077225A"/>
    <w:rsid w:val="0077498D"/>
    <w:rsid w:val="00780266"/>
    <w:rsid w:val="00781CDD"/>
    <w:rsid w:val="00782176"/>
    <w:rsid w:val="007826C9"/>
    <w:rsid w:val="007834A9"/>
    <w:rsid w:val="00783B2B"/>
    <w:rsid w:val="00784D69"/>
    <w:rsid w:val="00787CBD"/>
    <w:rsid w:val="007907CA"/>
    <w:rsid w:val="00790E60"/>
    <w:rsid w:val="00794724"/>
    <w:rsid w:val="007950A6"/>
    <w:rsid w:val="00795EBD"/>
    <w:rsid w:val="00796D54"/>
    <w:rsid w:val="007A05E1"/>
    <w:rsid w:val="007A2644"/>
    <w:rsid w:val="007A4D70"/>
    <w:rsid w:val="007A52CE"/>
    <w:rsid w:val="007A5F9D"/>
    <w:rsid w:val="007A68DC"/>
    <w:rsid w:val="007B031A"/>
    <w:rsid w:val="007B4AA4"/>
    <w:rsid w:val="007C09F9"/>
    <w:rsid w:val="007C1CA5"/>
    <w:rsid w:val="007C20CE"/>
    <w:rsid w:val="007C59DA"/>
    <w:rsid w:val="007D0155"/>
    <w:rsid w:val="007D2B6A"/>
    <w:rsid w:val="007D76C6"/>
    <w:rsid w:val="007E10EC"/>
    <w:rsid w:val="007E6EEB"/>
    <w:rsid w:val="007F1744"/>
    <w:rsid w:val="007F1A84"/>
    <w:rsid w:val="007F403E"/>
    <w:rsid w:val="007F5047"/>
    <w:rsid w:val="007F6DBA"/>
    <w:rsid w:val="0080203E"/>
    <w:rsid w:val="00804690"/>
    <w:rsid w:val="00805BF3"/>
    <w:rsid w:val="00805E3D"/>
    <w:rsid w:val="00807425"/>
    <w:rsid w:val="00807E47"/>
    <w:rsid w:val="00810C74"/>
    <w:rsid w:val="00810FC0"/>
    <w:rsid w:val="00811524"/>
    <w:rsid w:val="0081722C"/>
    <w:rsid w:val="00817CDE"/>
    <w:rsid w:val="00821262"/>
    <w:rsid w:val="00821740"/>
    <w:rsid w:val="00822AE6"/>
    <w:rsid w:val="00822FB1"/>
    <w:rsid w:val="00823C4F"/>
    <w:rsid w:val="00825B18"/>
    <w:rsid w:val="00827D1F"/>
    <w:rsid w:val="008308B3"/>
    <w:rsid w:val="00830F1D"/>
    <w:rsid w:val="008341F1"/>
    <w:rsid w:val="00834BDE"/>
    <w:rsid w:val="00835260"/>
    <w:rsid w:val="00835B2D"/>
    <w:rsid w:val="00835B8A"/>
    <w:rsid w:val="008367B3"/>
    <w:rsid w:val="00836F04"/>
    <w:rsid w:val="00843AED"/>
    <w:rsid w:val="00843BA6"/>
    <w:rsid w:val="00845C2E"/>
    <w:rsid w:val="0084633B"/>
    <w:rsid w:val="008475FE"/>
    <w:rsid w:val="0085191E"/>
    <w:rsid w:val="008528F3"/>
    <w:rsid w:val="008538AC"/>
    <w:rsid w:val="008547C0"/>
    <w:rsid w:val="0085674E"/>
    <w:rsid w:val="00856839"/>
    <w:rsid w:val="00856D79"/>
    <w:rsid w:val="008573BB"/>
    <w:rsid w:val="0086091F"/>
    <w:rsid w:val="0086676A"/>
    <w:rsid w:val="008669EF"/>
    <w:rsid w:val="0086777E"/>
    <w:rsid w:val="00870669"/>
    <w:rsid w:val="008730DD"/>
    <w:rsid w:val="00873484"/>
    <w:rsid w:val="0087394E"/>
    <w:rsid w:val="00875D4A"/>
    <w:rsid w:val="00880946"/>
    <w:rsid w:val="00880B3D"/>
    <w:rsid w:val="00882945"/>
    <w:rsid w:val="008829B3"/>
    <w:rsid w:val="00883B50"/>
    <w:rsid w:val="00884119"/>
    <w:rsid w:val="0088556E"/>
    <w:rsid w:val="0088589D"/>
    <w:rsid w:val="008868A8"/>
    <w:rsid w:val="00890EF5"/>
    <w:rsid w:val="0089256D"/>
    <w:rsid w:val="008945C1"/>
    <w:rsid w:val="00895AE7"/>
    <w:rsid w:val="008A2580"/>
    <w:rsid w:val="008A396E"/>
    <w:rsid w:val="008A4AC8"/>
    <w:rsid w:val="008A5B7D"/>
    <w:rsid w:val="008A5BEA"/>
    <w:rsid w:val="008A626D"/>
    <w:rsid w:val="008A62D9"/>
    <w:rsid w:val="008A7198"/>
    <w:rsid w:val="008B0193"/>
    <w:rsid w:val="008B1ACA"/>
    <w:rsid w:val="008B2E3D"/>
    <w:rsid w:val="008B3DC8"/>
    <w:rsid w:val="008B7260"/>
    <w:rsid w:val="008B778E"/>
    <w:rsid w:val="008C02DB"/>
    <w:rsid w:val="008C18A0"/>
    <w:rsid w:val="008C18C5"/>
    <w:rsid w:val="008C2AA9"/>
    <w:rsid w:val="008C3DDD"/>
    <w:rsid w:val="008C533B"/>
    <w:rsid w:val="008C6E94"/>
    <w:rsid w:val="008C700E"/>
    <w:rsid w:val="008D088D"/>
    <w:rsid w:val="008D6422"/>
    <w:rsid w:val="008F0F48"/>
    <w:rsid w:val="008F51D8"/>
    <w:rsid w:val="008F52FC"/>
    <w:rsid w:val="008F753F"/>
    <w:rsid w:val="00900C7B"/>
    <w:rsid w:val="00901D6A"/>
    <w:rsid w:val="00902CBC"/>
    <w:rsid w:val="009050FE"/>
    <w:rsid w:val="00907995"/>
    <w:rsid w:val="0091254A"/>
    <w:rsid w:val="009131D5"/>
    <w:rsid w:val="00916E74"/>
    <w:rsid w:val="0092419C"/>
    <w:rsid w:val="0092628F"/>
    <w:rsid w:val="0092708C"/>
    <w:rsid w:val="009275C3"/>
    <w:rsid w:val="00927B17"/>
    <w:rsid w:val="00930F26"/>
    <w:rsid w:val="00935C93"/>
    <w:rsid w:val="00936696"/>
    <w:rsid w:val="009376D7"/>
    <w:rsid w:val="009405E0"/>
    <w:rsid w:val="0094092B"/>
    <w:rsid w:val="00942FD3"/>
    <w:rsid w:val="00944410"/>
    <w:rsid w:val="009454A8"/>
    <w:rsid w:val="00947045"/>
    <w:rsid w:val="00947D3F"/>
    <w:rsid w:val="00950BD9"/>
    <w:rsid w:val="00951626"/>
    <w:rsid w:val="00951BC0"/>
    <w:rsid w:val="009531EE"/>
    <w:rsid w:val="00954058"/>
    <w:rsid w:val="009579D5"/>
    <w:rsid w:val="0096110F"/>
    <w:rsid w:val="009617F2"/>
    <w:rsid w:val="0096508C"/>
    <w:rsid w:val="00966519"/>
    <w:rsid w:val="009667B9"/>
    <w:rsid w:val="00967A2A"/>
    <w:rsid w:val="00970309"/>
    <w:rsid w:val="00970DD3"/>
    <w:rsid w:val="00971CBE"/>
    <w:rsid w:val="00975CE8"/>
    <w:rsid w:val="00981AF0"/>
    <w:rsid w:val="00981F27"/>
    <w:rsid w:val="0098207E"/>
    <w:rsid w:val="00984FD0"/>
    <w:rsid w:val="0098520F"/>
    <w:rsid w:val="0098540A"/>
    <w:rsid w:val="00985D1F"/>
    <w:rsid w:val="00986181"/>
    <w:rsid w:val="00990658"/>
    <w:rsid w:val="00991C22"/>
    <w:rsid w:val="00992141"/>
    <w:rsid w:val="00992928"/>
    <w:rsid w:val="00993872"/>
    <w:rsid w:val="00993BC1"/>
    <w:rsid w:val="00994DCB"/>
    <w:rsid w:val="009971F9"/>
    <w:rsid w:val="009A22CE"/>
    <w:rsid w:val="009A2E82"/>
    <w:rsid w:val="009A3532"/>
    <w:rsid w:val="009A43C5"/>
    <w:rsid w:val="009A4484"/>
    <w:rsid w:val="009A57EA"/>
    <w:rsid w:val="009A5973"/>
    <w:rsid w:val="009A6A74"/>
    <w:rsid w:val="009B054A"/>
    <w:rsid w:val="009B1309"/>
    <w:rsid w:val="009B78AD"/>
    <w:rsid w:val="009C2C9A"/>
    <w:rsid w:val="009C2E82"/>
    <w:rsid w:val="009C5173"/>
    <w:rsid w:val="009C666D"/>
    <w:rsid w:val="009C6F4F"/>
    <w:rsid w:val="009D0335"/>
    <w:rsid w:val="009D1DB5"/>
    <w:rsid w:val="009D2618"/>
    <w:rsid w:val="009D5D4D"/>
    <w:rsid w:val="009D5F10"/>
    <w:rsid w:val="009D6299"/>
    <w:rsid w:val="009E04F1"/>
    <w:rsid w:val="009E46EB"/>
    <w:rsid w:val="009E4C29"/>
    <w:rsid w:val="009E767A"/>
    <w:rsid w:val="009E78A3"/>
    <w:rsid w:val="009F02AF"/>
    <w:rsid w:val="009F15E0"/>
    <w:rsid w:val="009F2DFD"/>
    <w:rsid w:val="009F30B4"/>
    <w:rsid w:val="009F40CF"/>
    <w:rsid w:val="009F4A88"/>
    <w:rsid w:val="009F70C8"/>
    <w:rsid w:val="00A03B22"/>
    <w:rsid w:val="00A04361"/>
    <w:rsid w:val="00A05E6A"/>
    <w:rsid w:val="00A065D7"/>
    <w:rsid w:val="00A06A3E"/>
    <w:rsid w:val="00A06F00"/>
    <w:rsid w:val="00A07B7C"/>
    <w:rsid w:val="00A10F40"/>
    <w:rsid w:val="00A12812"/>
    <w:rsid w:val="00A1352F"/>
    <w:rsid w:val="00A1381C"/>
    <w:rsid w:val="00A14278"/>
    <w:rsid w:val="00A20C31"/>
    <w:rsid w:val="00A24BB6"/>
    <w:rsid w:val="00A25424"/>
    <w:rsid w:val="00A26024"/>
    <w:rsid w:val="00A26238"/>
    <w:rsid w:val="00A30B50"/>
    <w:rsid w:val="00A3115E"/>
    <w:rsid w:val="00A311D5"/>
    <w:rsid w:val="00A369BA"/>
    <w:rsid w:val="00A3714D"/>
    <w:rsid w:val="00A37A14"/>
    <w:rsid w:val="00A423DB"/>
    <w:rsid w:val="00A4362E"/>
    <w:rsid w:val="00A43A7D"/>
    <w:rsid w:val="00A44F0B"/>
    <w:rsid w:val="00A4720C"/>
    <w:rsid w:val="00A478C8"/>
    <w:rsid w:val="00A557F6"/>
    <w:rsid w:val="00A55E10"/>
    <w:rsid w:val="00A5740E"/>
    <w:rsid w:val="00A60FEC"/>
    <w:rsid w:val="00A663B2"/>
    <w:rsid w:val="00A702AE"/>
    <w:rsid w:val="00A7162B"/>
    <w:rsid w:val="00A71B0D"/>
    <w:rsid w:val="00A7243B"/>
    <w:rsid w:val="00A72928"/>
    <w:rsid w:val="00A734B0"/>
    <w:rsid w:val="00A7391A"/>
    <w:rsid w:val="00A74E0E"/>
    <w:rsid w:val="00A75F6E"/>
    <w:rsid w:val="00A76065"/>
    <w:rsid w:val="00A7610F"/>
    <w:rsid w:val="00A761DD"/>
    <w:rsid w:val="00A81C53"/>
    <w:rsid w:val="00A82468"/>
    <w:rsid w:val="00A83A5B"/>
    <w:rsid w:val="00A83DAF"/>
    <w:rsid w:val="00A85269"/>
    <w:rsid w:val="00A87AF2"/>
    <w:rsid w:val="00A910B1"/>
    <w:rsid w:val="00A92B11"/>
    <w:rsid w:val="00AA00AC"/>
    <w:rsid w:val="00AA1952"/>
    <w:rsid w:val="00AA1E9D"/>
    <w:rsid w:val="00AA3A72"/>
    <w:rsid w:val="00AA4CC4"/>
    <w:rsid w:val="00AA54BC"/>
    <w:rsid w:val="00AA6067"/>
    <w:rsid w:val="00AA60C8"/>
    <w:rsid w:val="00AB103A"/>
    <w:rsid w:val="00AB2B92"/>
    <w:rsid w:val="00AB2CF3"/>
    <w:rsid w:val="00AB2FEE"/>
    <w:rsid w:val="00AB3FEA"/>
    <w:rsid w:val="00AB45A3"/>
    <w:rsid w:val="00AC15CE"/>
    <w:rsid w:val="00AC1C95"/>
    <w:rsid w:val="00AC3275"/>
    <w:rsid w:val="00AC3678"/>
    <w:rsid w:val="00AC40AF"/>
    <w:rsid w:val="00AC4112"/>
    <w:rsid w:val="00AC4FA4"/>
    <w:rsid w:val="00AC5C6E"/>
    <w:rsid w:val="00AC63CE"/>
    <w:rsid w:val="00AC7897"/>
    <w:rsid w:val="00AD4C94"/>
    <w:rsid w:val="00AD4D61"/>
    <w:rsid w:val="00AD5844"/>
    <w:rsid w:val="00AD63CF"/>
    <w:rsid w:val="00AD6754"/>
    <w:rsid w:val="00AD72B1"/>
    <w:rsid w:val="00AE069B"/>
    <w:rsid w:val="00AE070E"/>
    <w:rsid w:val="00AE1BAE"/>
    <w:rsid w:val="00AE400A"/>
    <w:rsid w:val="00AE42C8"/>
    <w:rsid w:val="00AE4767"/>
    <w:rsid w:val="00AE5117"/>
    <w:rsid w:val="00AE682A"/>
    <w:rsid w:val="00AE699A"/>
    <w:rsid w:val="00AE7B63"/>
    <w:rsid w:val="00AF53CE"/>
    <w:rsid w:val="00AF5509"/>
    <w:rsid w:val="00AF631E"/>
    <w:rsid w:val="00AF64E3"/>
    <w:rsid w:val="00AF6590"/>
    <w:rsid w:val="00AF73C8"/>
    <w:rsid w:val="00AF7600"/>
    <w:rsid w:val="00B02E48"/>
    <w:rsid w:val="00B0383D"/>
    <w:rsid w:val="00B03A32"/>
    <w:rsid w:val="00B04125"/>
    <w:rsid w:val="00B0490F"/>
    <w:rsid w:val="00B102FB"/>
    <w:rsid w:val="00B10B8B"/>
    <w:rsid w:val="00B11AF4"/>
    <w:rsid w:val="00B12401"/>
    <w:rsid w:val="00B127EC"/>
    <w:rsid w:val="00B12CBC"/>
    <w:rsid w:val="00B15843"/>
    <w:rsid w:val="00B1624E"/>
    <w:rsid w:val="00B166AA"/>
    <w:rsid w:val="00B21443"/>
    <w:rsid w:val="00B22160"/>
    <w:rsid w:val="00B22311"/>
    <w:rsid w:val="00B260E8"/>
    <w:rsid w:val="00B26B36"/>
    <w:rsid w:val="00B275B7"/>
    <w:rsid w:val="00B30262"/>
    <w:rsid w:val="00B31ABD"/>
    <w:rsid w:val="00B33B1A"/>
    <w:rsid w:val="00B36629"/>
    <w:rsid w:val="00B367E8"/>
    <w:rsid w:val="00B36FC9"/>
    <w:rsid w:val="00B42246"/>
    <w:rsid w:val="00B42356"/>
    <w:rsid w:val="00B43E99"/>
    <w:rsid w:val="00B445DA"/>
    <w:rsid w:val="00B51CEB"/>
    <w:rsid w:val="00B53546"/>
    <w:rsid w:val="00B53949"/>
    <w:rsid w:val="00B55B99"/>
    <w:rsid w:val="00B577D9"/>
    <w:rsid w:val="00B57876"/>
    <w:rsid w:val="00B62DF7"/>
    <w:rsid w:val="00B62DF9"/>
    <w:rsid w:val="00B67FC3"/>
    <w:rsid w:val="00B709E0"/>
    <w:rsid w:val="00B70F61"/>
    <w:rsid w:val="00B72792"/>
    <w:rsid w:val="00B73787"/>
    <w:rsid w:val="00B749A9"/>
    <w:rsid w:val="00B75A60"/>
    <w:rsid w:val="00B764C0"/>
    <w:rsid w:val="00B76F88"/>
    <w:rsid w:val="00B7795A"/>
    <w:rsid w:val="00B81E31"/>
    <w:rsid w:val="00B8446B"/>
    <w:rsid w:val="00B85E41"/>
    <w:rsid w:val="00B90168"/>
    <w:rsid w:val="00B90AB3"/>
    <w:rsid w:val="00B9264E"/>
    <w:rsid w:val="00B95B38"/>
    <w:rsid w:val="00B96BBE"/>
    <w:rsid w:val="00B9775E"/>
    <w:rsid w:val="00B9779A"/>
    <w:rsid w:val="00B97EFD"/>
    <w:rsid w:val="00BA091E"/>
    <w:rsid w:val="00BA106D"/>
    <w:rsid w:val="00BA35A5"/>
    <w:rsid w:val="00BA368D"/>
    <w:rsid w:val="00BA3DEC"/>
    <w:rsid w:val="00BA6709"/>
    <w:rsid w:val="00BA6E55"/>
    <w:rsid w:val="00BB16E4"/>
    <w:rsid w:val="00BB1F93"/>
    <w:rsid w:val="00BB3E50"/>
    <w:rsid w:val="00BB5E48"/>
    <w:rsid w:val="00BB72DE"/>
    <w:rsid w:val="00BC0627"/>
    <w:rsid w:val="00BC2265"/>
    <w:rsid w:val="00BC2FB7"/>
    <w:rsid w:val="00BC5C93"/>
    <w:rsid w:val="00BD3AC7"/>
    <w:rsid w:val="00BD5CF4"/>
    <w:rsid w:val="00BD608D"/>
    <w:rsid w:val="00BD6BEF"/>
    <w:rsid w:val="00BD6FC2"/>
    <w:rsid w:val="00BD75B2"/>
    <w:rsid w:val="00BE1ADB"/>
    <w:rsid w:val="00BE474E"/>
    <w:rsid w:val="00BF0E30"/>
    <w:rsid w:val="00BF4A9B"/>
    <w:rsid w:val="00BF7911"/>
    <w:rsid w:val="00C020AA"/>
    <w:rsid w:val="00C026C5"/>
    <w:rsid w:val="00C04221"/>
    <w:rsid w:val="00C05DA3"/>
    <w:rsid w:val="00C12D7E"/>
    <w:rsid w:val="00C131F3"/>
    <w:rsid w:val="00C153B9"/>
    <w:rsid w:val="00C1547E"/>
    <w:rsid w:val="00C16EEA"/>
    <w:rsid w:val="00C20D75"/>
    <w:rsid w:val="00C255D6"/>
    <w:rsid w:val="00C25C0C"/>
    <w:rsid w:val="00C268BE"/>
    <w:rsid w:val="00C27455"/>
    <w:rsid w:val="00C27948"/>
    <w:rsid w:val="00C306A2"/>
    <w:rsid w:val="00C31702"/>
    <w:rsid w:val="00C33731"/>
    <w:rsid w:val="00C40A70"/>
    <w:rsid w:val="00C40FCF"/>
    <w:rsid w:val="00C42EFA"/>
    <w:rsid w:val="00C4307C"/>
    <w:rsid w:val="00C44AD7"/>
    <w:rsid w:val="00C46109"/>
    <w:rsid w:val="00C4649C"/>
    <w:rsid w:val="00C47994"/>
    <w:rsid w:val="00C50561"/>
    <w:rsid w:val="00C50FD8"/>
    <w:rsid w:val="00C54EF3"/>
    <w:rsid w:val="00C5616A"/>
    <w:rsid w:val="00C56408"/>
    <w:rsid w:val="00C56BAE"/>
    <w:rsid w:val="00C56F6E"/>
    <w:rsid w:val="00C57F47"/>
    <w:rsid w:val="00C60241"/>
    <w:rsid w:val="00C63090"/>
    <w:rsid w:val="00C65223"/>
    <w:rsid w:val="00C66E65"/>
    <w:rsid w:val="00C66E8B"/>
    <w:rsid w:val="00C7046C"/>
    <w:rsid w:val="00C7225E"/>
    <w:rsid w:val="00C72781"/>
    <w:rsid w:val="00C73423"/>
    <w:rsid w:val="00C7481E"/>
    <w:rsid w:val="00C75A0A"/>
    <w:rsid w:val="00C75E7D"/>
    <w:rsid w:val="00C7721A"/>
    <w:rsid w:val="00C80960"/>
    <w:rsid w:val="00C849B9"/>
    <w:rsid w:val="00C86987"/>
    <w:rsid w:val="00C87566"/>
    <w:rsid w:val="00C90B80"/>
    <w:rsid w:val="00C91DEA"/>
    <w:rsid w:val="00C935B0"/>
    <w:rsid w:val="00C95BD9"/>
    <w:rsid w:val="00C97189"/>
    <w:rsid w:val="00CA202C"/>
    <w:rsid w:val="00CA36FC"/>
    <w:rsid w:val="00CA3BA1"/>
    <w:rsid w:val="00CA3CC6"/>
    <w:rsid w:val="00CA50E2"/>
    <w:rsid w:val="00CA552E"/>
    <w:rsid w:val="00CA635C"/>
    <w:rsid w:val="00CB0233"/>
    <w:rsid w:val="00CB112E"/>
    <w:rsid w:val="00CB193D"/>
    <w:rsid w:val="00CB22C6"/>
    <w:rsid w:val="00CB3CDD"/>
    <w:rsid w:val="00CB5D82"/>
    <w:rsid w:val="00CB70AC"/>
    <w:rsid w:val="00CC0B9E"/>
    <w:rsid w:val="00CC0E0C"/>
    <w:rsid w:val="00CC1C29"/>
    <w:rsid w:val="00CC2682"/>
    <w:rsid w:val="00CC2B43"/>
    <w:rsid w:val="00CC30AE"/>
    <w:rsid w:val="00CC415F"/>
    <w:rsid w:val="00CC61C2"/>
    <w:rsid w:val="00CC6498"/>
    <w:rsid w:val="00CD4722"/>
    <w:rsid w:val="00CD521F"/>
    <w:rsid w:val="00CD72BB"/>
    <w:rsid w:val="00CD77E8"/>
    <w:rsid w:val="00CD7AE3"/>
    <w:rsid w:val="00CD7D25"/>
    <w:rsid w:val="00CE040B"/>
    <w:rsid w:val="00CE2CAC"/>
    <w:rsid w:val="00CE6C3A"/>
    <w:rsid w:val="00CE783B"/>
    <w:rsid w:val="00CF37A9"/>
    <w:rsid w:val="00CF3DC7"/>
    <w:rsid w:val="00D00537"/>
    <w:rsid w:val="00D00D34"/>
    <w:rsid w:val="00D0207A"/>
    <w:rsid w:val="00D05946"/>
    <w:rsid w:val="00D070DD"/>
    <w:rsid w:val="00D073C9"/>
    <w:rsid w:val="00D15C46"/>
    <w:rsid w:val="00D16DE9"/>
    <w:rsid w:val="00D170E8"/>
    <w:rsid w:val="00D2173F"/>
    <w:rsid w:val="00D22F85"/>
    <w:rsid w:val="00D252E8"/>
    <w:rsid w:val="00D256AD"/>
    <w:rsid w:val="00D26B80"/>
    <w:rsid w:val="00D27B6F"/>
    <w:rsid w:val="00D32645"/>
    <w:rsid w:val="00D343A0"/>
    <w:rsid w:val="00D41002"/>
    <w:rsid w:val="00D4165F"/>
    <w:rsid w:val="00D4170E"/>
    <w:rsid w:val="00D41863"/>
    <w:rsid w:val="00D4218C"/>
    <w:rsid w:val="00D43B3E"/>
    <w:rsid w:val="00D43D85"/>
    <w:rsid w:val="00D4407B"/>
    <w:rsid w:val="00D443FF"/>
    <w:rsid w:val="00D453B3"/>
    <w:rsid w:val="00D508D5"/>
    <w:rsid w:val="00D50E64"/>
    <w:rsid w:val="00D50FD0"/>
    <w:rsid w:val="00D514D7"/>
    <w:rsid w:val="00D52077"/>
    <w:rsid w:val="00D56848"/>
    <w:rsid w:val="00D57BD5"/>
    <w:rsid w:val="00D628D4"/>
    <w:rsid w:val="00D632B9"/>
    <w:rsid w:val="00D632F5"/>
    <w:rsid w:val="00D65A82"/>
    <w:rsid w:val="00D66720"/>
    <w:rsid w:val="00D7027F"/>
    <w:rsid w:val="00D70868"/>
    <w:rsid w:val="00D7388B"/>
    <w:rsid w:val="00D76B17"/>
    <w:rsid w:val="00D77220"/>
    <w:rsid w:val="00D81182"/>
    <w:rsid w:val="00D82A55"/>
    <w:rsid w:val="00D83D5F"/>
    <w:rsid w:val="00D856B9"/>
    <w:rsid w:val="00D90F43"/>
    <w:rsid w:val="00D91CC2"/>
    <w:rsid w:val="00D95A06"/>
    <w:rsid w:val="00D978D6"/>
    <w:rsid w:val="00D97CAE"/>
    <w:rsid w:val="00DA0265"/>
    <w:rsid w:val="00DA133D"/>
    <w:rsid w:val="00DA1407"/>
    <w:rsid w:val="00DA1724"/>
    <w:rsid w:val="00DA1E1C"/>
    <w:rsid w:val="00DA259E"/>
    <w:rsid w:val="00DA2852"/>
    <w:rsid w:val="00DA3776"/>
    <w:rsid w:val="00DA4FC5"/>
    <w:rsid w:val="00DA5621"/>
    <w:rsid w:val="00DA65EA"/>
    <w:rsid w:val="00DA6CCF"/>
    <w:rsid w:val="00DA78C9"/>
    <w:rsid w:val="00DA7CDD"/>
    <w:rsid w:val="00DB0327"/>
    <w:rsid w:val="00DB05FB"/>
    <w:rsid w:val="00DB0D56"/>
    <w:rsid w:val="00DB140F"/>
    <w:rsid w:val="00DB1A70"/>
    <w:rsid w:val="00DB5285"/>
    <w:rsid w:val="00DB69B3"/>
    <w:rsid w:val="00DB7E0C"/>
    <w:rsid w:val="00DC2D00"/>
    <w:rsid w:val="00DC2D83"/>
    <w:rsid w:val="00DC3E10"/>
    <w:rsid w:val="00DC4F32"/>
    <w:rsid w:val="00DC6521"/>
    <w:rsid w:val="00DC6877"/>
    <w:rsid w:val="00DC7DC9"/>
    <w:rsid w:val="00DD0B5E"/>
    <w:rsid w:val="00DD2059"/>
    <w:rsid w:val="00DD3D13"/>
    <w:rsid w:val="00DD3F0F"/>
    <w:rsid w:val="00DD488A"/>
    <w:rsid w:val="00DD6120"/>
    <w:rsid w:val="00DD6417"/>
    <w:rsid w:val="00DD7506"/>
    <w:rsid w:val="00DD759E"/>
    <w:rsid w:val="00DD7B7A"/>
    <w:rsid w:val="00DD7E2B"/>
    <w:rsid w:val="00DE20B7"/>
    <w:rsid w:val="00DE253E"/>
    <w:rsid w:val="00DE3A4C"/>
    <w:rsid w:val="00DE409D"/>
    <w:rsid w:val="00DE5A78"/>
    <w:rsid w:val="00DE6069"/>
    <w:rsid w:val="00DE728B"/>
    <w:rsid w:val="00DF197F"/>
    <w:rsid w:val="00DF1B67"/>
    <w:rsid w:val="00DF582B"/>
    <w:rsid w:val="00DF59B7"/>
    <w:rsid w:val="00DF5F29"/>
    <w:rsid w:val="00DF64B6"/>
    <w:rsid w:val="00DF710E"/>
    <w:rsid w:val="00E0122B"/>
    <w:rsid w:val="00E0237F"/>
    <w:rsid w:val="00E03127"/>
    <w:rsid w:val="00E03EE3"/>
    <w:rsid w:val="00E04BBF"/>
    <w:rsid w:val="00E058CE"/>
    <w:rsid w:val="00E07362"/>
    <w:rsid w:val="00E07A73"/>
    <w:rsid w:val="00E105E8"/>
    <w:rsid w:val="00E11164"/>
    <w:rsid w:val="00E126F2"/>
    <w:rsid w:val="00E13214"/>
    <w:rsid w:val="00E132FC"/>
    <w:rsid w:val="00E13575"/>
    <w:rsid w:val="00E13E35"/>
    <w:rsid w:val="00E166D5"/>
    <w:rsid w:val="00E17033"/>
    <w:rsid w:val="00E17D32"/>
    <w:rsid w:val="00E20458"/>
    <w:rsid w:val="00E21AA7"/>
    <w:rsid w:val="00E23475"/>
    <w:rsid w:val="00E25A72"/>
    <w:rsid w:val="00E26772"/>
    <w:rsid w:val="00E31847"/>
    <w:rsid w:val="00E31A5E"/>
    <w:rsid w:val="00E32983"/>
    <w:rsid w:val="00E33207"/>
    <w:rsid w:val="00E3362F"/>
    <w:rsid w:val="00E33BC1"/>
    <w:rsid w:val="00E33DDE"/>
    <w:rsid w:val="00E40465"/>
    <w:rsid w:val="00E419AB"/>
    <w:rsid w:val="00E43E93"/>
    <w:rsid w:val="00E44A6A"/>
    <w:rsid w:val="00E44E78"/>
    <w:rsid w:val="00E45C01"/>
    <w:rsid w:val="00E4607B"/>
    <w:rsid w:val="00E479BD"/>
    <w:rsid w:val="00E47BB1"/>
    <w:rsid w:val="00E50675"/>
    <w:rsid w:val="00E509DF"/>
    <w:rsid w:val="00E54DB1"/>
    <w:rsid w:val="00E562D9"/>
    <w:rsid w:val="00E562F7"/>
    <w:rsid w:val="00E57701"/>
    <w:rsid w:val="00E613C8"/>
    <w:rsid w:val="00E62EF7"/>
    <w:rsid w:val="00E6436E"/>
    <w:rsid w:val="00E65336"/>
    <w:rsid w:val="00E66258"/>
    <w:rsid w:val="00E70224"/>
    <w:rsid w:val="00E71CFF"/>
    <w:rsid w:val="00E7375A"/>
    <w:rsid w:val="00E7476A"/>
    <w:rsid w:val="00E769A4"/>
    <w:rsid w:val="00E80D70"/>
    <w:rsid w:val="00E81169"/>
    <w:rsid w:val="00E81772"/>
    <w:rsid w:val="00E83B4D"/>
    <w:rsid w:val="00E848F7"/>
    <w:rsid w:val="00E85826"/>
    <w:rsid w:val="00E86BE7"/>
    <w:rsid w:val="00E86F47"/>
    <w:rsid w:val="00E8756B"/>
    <w:rsid w:val="00E91BB5"/>
    <w:rsid w:val="00E92677"/>
    <w:rsid w:val="00E92F4C"/>
    <w:rsid w:val="00E93292"/>
    <w:rsid w:val="00E97C1A"/>
    <w:rsid w:val="00EA36EF"/>
    <w:rsid w:val="00EA5D21"/>
    <w:rsid w:val="00EB04A3"/>
    <w:rsid w:val="00EB1550"/>
    <w:rsid w:val="00EB1C20"/>
    <w:rsid w:val="00EB1C8B"/>
    <w:rsid w:val="00EB2873"/>
    <w:rsid w:val="00EB40B1"/>
    <w:rsid w:val="00EB669E"/>
    <w:rsid w:val="00EB78F9"/>
    <w:rsid w:val="00EB7D67"/>
    <w:rsid w:val="00EC4DB8"/>
    <w:rsid w:val="00EC63B3"/>
    <w:rsid w:val="00EC66DF"/>
    <w:rsid w:val="00EC7A64"/>
    <w:rsid w:val="00ED0C29"/>
    <w:rsid w:val="00ED40D3"/>
    <w:rsid w:val="00ED515C"/>
    <w:rsid w:val="00EE0344"/>
    <w:rsid w:val="00EE11E6"/>
    <w:rsid w:val="00EE1EAF"/>
    <w:rsid w:val="00EE2748"/>
    <w:rsid w:val="00EE62C2"/>
    <w:rsid w:val="00EE63A0"/>
    <w:rsid w:val="00EF0230"/>
    <w:rsid w:val="00EF053A"/>
    <w:rsid w:val="00EF20E9"/>
    <w:rsid w:val="00EF29A1"/>
    <w:rsid w:val="00EF322A"/>
    <w:rsid w:val="00EF3907"/>
    <w:rsid w:val="00EF42CC"/>
    <w:rsid w:val="00EF540D"/>
    <w:rsid w:val="00EF5D3D"/>
    <w:rsid w:val="00EF625B"/>
    <w:rsid w:val="00EF73BB"/>
    <w:rsid w:val="00F03989"/>
    <w:rsid w:val="00F03BF9"/>
    <w:rsid w:val="00F04F7C"/>
    <w:rsid w:val="00F10CAD"/>
    <w:rsid w:val="00F13AC5"/>
    <w:rsid w:val="00F15FD8"/>
    <w:rsid w:val="00F172AD"/>
    <w:rsid w:val="00F221F4"/>
    <w:rsid w:val="00F23511"/>
    <w:rsid w:val="00F23624"/>
    <w:rsid w:val="00F251D4"/>
    <w:rsid w:val="00F2659C"/>
    <w:rsid w:val="00F26EF9"/>
    <w:rsid w:val="00F3193D"/>
    <w:rsid w:val="00F3273B"/>
    <w:rsid w:val="00F32F41"/>
    <w:rsid w:val="00F354B7"/>
    <w:rsid w:val="00F35FB9"/>
    <w:rsid w:val="00F43DF0"/>
    <w:rsid w:val="00F44870"/>
    <w:rsid w:val="00F45B8C"/>
    <w:rsid w:val="00F51B5C"/>
    <w:rsid w:val="00F53639"/>
    <w:rsid w:val="00F53C87"/>
    <w:rsid w:val="00F56297"/>
    <w:rsid w:val="00F633A8"/>
    <w:rsid w:val="00F63641"/>
    <w:rsid w:val="00F664C4"/>
    <w:rsid w:val="00F66BD9"/>
    <w:rsid w:val="00F67432"/>
    <w:rsid w:val="00F753DF"/>
    <w:rsid w:val="00F801FD"/>
    <w:rsid w:val="00F80766"/>
    <w:rsid w:val="00F80B19"/>
    <w:rsid w:val="00F839F0"/>
    <w:rsid w:val="00F90A76"/>
    <w:rsid w:val="00F9243E"/>
    <w:rsid w:val="00F93F36"/>
    <w:rsid w:val="00F94194"/>
    <w:rsid w:val="00F97627"/>
    <w:rsid w:val="00FA0D2D"/>
    <w:rsid w:val="00FA2ADE"/>
    <w:rsid w:val="00FA2BFB"/>
    <w:rsid w:val="00FA340C"/>
    <w:rsid w:val="00FA411A"/>
    <w:rsid w:val="00FA4495"/>
    <w:rsid w:val="00FA6A9E"/>
    <w:rsid w:val="00FA7939"/>
    <w:rsid w:val="00FB0C19"/>
    <w:rsid w:val="00FB14FD"/>
    <w:rsid w:val="00FB3E06"/>
    <w:rsid w:val="00FB3E17"/>
    <w:rsid w:val="00FB539A"/>
    <w:rsid w:val="00FB6C49"/>
    <w:rsid w:val="00FC28D8"/>
    <w:rsid w:val="00FC2F46"/>
    <w:rsid w:val="00FC3B02"/>
    <w:rsid w:val="00FD03C8"/>
    <w:rsid w:val="00FD080F"/>
    <w:rsid w:val="00FD15CE"/>
    <w:rsid w:val="00FD1E32"/>
    <w:rsid w:val="00FD2F13"/>
    <w:rsid w:val="00FD3D58"/>
    <w:rsid w:val="00FD50A4"/>
    <w:rsid w:val="00FD5B11"/>
    <w:rsid w:val="00FD5D65"/>
    <w:rsid w:val="00FD7B25"/>
    <w:rsid w:val="00FE0B90"/>
    <w:rsid w:val="00FE0E2F"/>
    <w:rsid w:val="00FE0F0F"/>
    <w:rsid w:val="00FE29E9"/>
    <w:rsid w:val="00FE41C3"/>
    <w:rsid w:val="00FE6407"/>
    <w:rsid w:val="00FE6BAA"/>
    <w:rsid w:val="00FE6C9C"/>
    <w:rsid w:val="00FF0AF1"/>
    <w:rsid w:val="00FF1D4D"/>
    <w:rsid w:val="00FF3000"/>
    <w:rsid w:val="00FF43B5"/>
    <w:rsid w:val="00FF43D6"/>
    <w:rsid w:val="00FF4D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DD0C6"/>
  <w15:docId w15:val="{A8394188-754B-424D-82DF-5F4134F4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Text Body"/>
    <w:qFormat/>
    <w:rsid w:val="0092419C"/>
    <w:pPr>
      <w:tabs>
        <w:tab w:val="left" w:pos="640"/>
      </w:tabs>
      <w:spacing w:after="160" w:line="320" w:lineRule="exact"/>
      <w:jc w:val="both"/>
    </w:pPr>
    <w:rPr>
      <w:rFonts w:ascii="Ubuntu Light" w:hAnsi="Ubuntu Light"/>
      <w:spacing w:val="-2"/>
      <w:kern w:val="18"/>
      <w:sz w:val="21"/>
      <w:szCs w:val="21"/>
      <w:lang w:val="fr-CH"/>
    </w:rPr>
  </w:style>
  <w:style w:type="paragraph" w:styleId="berschrift1">
    <w:name w:val="heading 1"/>
    <w:basedOn w:val="Standard"/>
    <w:next w:val="Standard"/>
    <w:link w:val="berschrift1Zchn"/>
    <w:autoRedefine/>
    <w:uiPriority w:val="9"/>
    <w:qFormat/>
    <w:rsid w:val="00CC0B9E"/>
    <w:pPr>
      <w:keepNext/>
      <w:numPr>
        <w:numId w:val="41"/>
      </w:numPr>
      <w:spacing w:before="320" w:line="520" w:lineRule="exact"/>
      <w:ind w:hanging="1010"/>
      <w:contextualSpacing/>
      <w:outlineLvl w:val="0"/>
    </w:pPr>
    <w:rPr>
      <w:b/>
      <w:sz w:val="40"/>
      <w:szCs w:val="40"/>
      <w:lang w:eastAsia="fr-CH"/>
    </w:rPr>
  </w:style>
  <w:style w:type="paragraph" w:styleId="berschrift2">
    <w:name w:val="heading 2"/>
    <w:basedOn w:val="Standard"/>
    <w:next w:val="Standard"/>
    <w:link w:val="berschrift2Zchn"/>
    <w:uiPriority w:val="9"/>
    <w:unhideWhenUsed/>
    <w:qFormat/>
    <w:rsid w:val="00116D12"/>
    <w:pPr>
      <w:keepNext/>
      <w:keepLines/>
      <w:numPr>
        <w:ilvl w:val="1"/>
        <w:numId w:val="2"/>
      </w:numPr>
      <w:spacing w:before="200" w:after="0"/>
      <w:outlineLvl w:val="1"/>
    </w:pPr>
    <w:rPr>
      <w:rFonts w:eastAsiaTheme="majorEastAsia" w:cstheme="majorBidi"/>
      <w:b/>
      <w:bCs/>
      <w:color w:val="000000" w:themeColor="text1"/>
      <w:sz w:val="28"/>
      <w:szCs w:val="26"/>
    </w:rPr>
  </w:style>
  <w:style w:type="paragraph" w:styleId="berschrift3">
    <w:name w:val="heading 3"/>
    <w:basedOn w:val="Standard"/>
    <w:next w:val="Standard"/>
    <w:link w:val="berschrift3Zchn"/>
    <w:uiPriority w:val="9"/>
    <w:unhideWhenUsed/>
    <w:qFormat/>
    <w:rsid w:val="00950BD9"/>
    <w:pPr>
      <w:keepNext/>
      <w:keepLines/>
      <w:numPr>
        <w:ilvl w:val="2"/>
        <w:numId w:val="2"/>
      </w:numPr>
      <w:spacing w:before="200" w:after="0"/>
      <w:outlineLvl w:val="2"/>
    </w:pPr>
    <w:rPr>
      <w:rFonts w:eastAsiaTheme="majorEastAsia" w:cstheme="majorBidi"/>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numPr>
        <w:ilvl w:val="3"/>
        <w:numId w:val="2"/>
      </w:numPr>
      <w:spacing w:before="200" w:after="0"/>
      <w:outlineLvl w:val="3"/>
    </w:pPr>
    <w:rPr>
      <w:rFonts w:eastAsiaTheme="majorEastAsia" w:cstheme="majorBidi"/>
      <w:b/>
      <w:bCs/>
      <w:i/>
      <w:iCs/>
      <w:color w:val="141313"/>
      <w:szCs w:val="20"/>
    </w:rPr>
  </w:style>
  <w:style w:type="paragraph" w:styleId="berschrift5">
    <w:name w:val="heading 5"/>
    <w:basedOn w:val="Standard"/>
    <w:next w:val="Standard"/>
    <w:link w:val="berschrift5Zchn"/>
    <w:autoRedefine/>
    <w:uiPriority w:val="9"/>
    <w:unhideWhenUsed/>
    <w:qFormat/>
    <w:rsid w:val="00F23624"/>
    <w:pPr>
      <w:keepNext/>
      <w:keepLines/>
      <w:numPr>
        <w:ilvl w:val="4"/>
        <w:numId w:val="2"/>
      </w:numPr>
      <w:spacing w:before="200" w:after="0"/>
      <w:outlineLvl w:val="4"/>
    </w:pPr>
    <w:rPr>
      <w:rFonts w:eastAsiaTheme="majorEastAsia" w:cstheme="majorBidi"/>
      <w:i/>
      <w:color w:val="C0504D" w:themeColor="accent2"/>
    </w:rPr>
  </w:style>
  <w:style w:type="paragraph" w:styleId="berschrift6">
    <w:name w:val="heading 6"/>
    <w:basedOn w:val="Standard"/>
    <w:next w:val="Standard"/>
    <w:link w:val="berschrift6Zchn"/>
    <w:uiPriority w:val="9"/>
    <w:unhideWhenUsed/>
    <w:qFormat/>
    <w:rsid w:val="00950BD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116D1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116D1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116D1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C0B9E"/>
    <w:rPr>
      <w:rFonts w:ascii="Ubuntu Light" w:hAnsi="Ubuntu Light"/>
      <w:b/>
      <w:spacing w:val="-2"/>
      <w:kern w:val="18"/>
      <w:sz w:val="40"/>
      <w:szCs w:val="40"/>
      <w:lang w:val="fr-CH" w:eastAsia="fr-CH"/>
    </w:rPr>
  </w:style>
  <w:style w:type="paragraph" w:customStyle="1" w:styleId="SectionHeadingSubhead">
    <w:name w:val="SectionHeading_Subhead"/>
    <w:basedOn w:val="berschrift2"/>
    <w:qFormat/>
    <w:rsid w:val="00116D12"/>
    <w:pPr>
      <w:keepNext w:val="0"/>
      <w:keepLines w:val="0"/>
      <w:numPr>
        <w:ilvl w:val="0"/>
        <w:numId w:val="1"/>
      </w:numPr>
      <w:spacing w:before="320" w:after="160" w:line="520" w:lineRule="exact"/>
    </w:pPr>
    <w:rPr>
      <w:rFonts w:eastAsiaTheme="minorHAnsi" w:cstheme="minorBidi"/>
      <w:b w:val="0"/>
      <w:bCs w:val="0"/>
      <w:color w:val="FF0000"/>
      <w:sz w:val="64"/>
      <w:szCs w:val="28"/>
    </w:rPr>
  </w:style>
  <w:style w:type="character" w:customStyle="1" w:styleId="berschrift2Zchn">
    <w:name w:val="Überschrift 2 Zchn"/>
    <w:basedOn w:val="Absatz-Standardschriftart"/>
    <w:link w:val="berschrift2"/>
    <w:uiPriority w:val="9"/>
    <w:rsid w:val="00116D12"/>
    <w:rPr>
      <w:rFonts w:ascii="Ubuntu Light" w:eastAsiaTheme="majorEastAsia" w:hAnsi="Ubuntu Light" w:cstheme="majorBidi"/>
      <w:b/>
      <w:bCs/>
      <w:color w:val="000000" w:themeColor="text1"/>
      <w:spacing w:val="-2"/>
      <w:kern w:val="18"/>
      <w:sz w:val="28"/>
      <w:szCs w:val="26"/>
      <w:lang w:val="fr-CH"/>
    </w:rPr>
  </w:style>
  <w:style w:type="paragraph" w:customStyle="1" w:styleId="Pre-HeadingLine">
    <w:name w:val="Pre-Heading Line"/>
    <w:basedOn w:val="berschrift2"/>
    <w:qFormat/>
    <w:rsid w:val="00950BD9"/>
    <w:pPr>
      <w:keepNext w:val="0"/>
      <w:keepLines w:val="0"/>
      <w:spacing w:before="0" w:after="80" w:line="380" w:lineRule="exact"/>
      <w:ind w:left="9931"/>
    </w:pPr>
    <w:rPr>
      <w:rFonts w:eastAsiaTheme="minorHAnsi" w:cstheme="minorBidi"/>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2763CD"/>
    <w:pPr>
      <w:tabs>
        <w:tab w:val="clear" w:pos="640"/>
      </w:tabs>
      <w:spacing w:after="0" w:line="320" w:lineRule="atLeast"/>
    </w:pPr>
    <w:rPr>
      <w:rFonts w:eastAsia="ヒラギノ角ゴ Pro W3" w:cs="Arial"/>
      <w:i/>
      <w:color w:val="000000"/>
      <w:szCs w:val="24"/>
      <w:lang w:eastAsia="en-US"/>
    </w:rPr>
  </w:style>
  <w:style w:type="paragraph" w:customStyle="1" w:styleId="Delegatename">
    <w:name w:val="Delegate name"/>
    <w:basedOn w:val="Standard"/>
    <w:next w:val="DelateTitle"/>
    <w:autoRedefine/>
    <w:qFormat/>
    <w:rsid w:val="00506F57"/>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berschrift2Zchn"/>
    <w:link w:val="Timesnewroman"/>
    <w:rsid w:val="00BA106D"/>
    <w:rPr>
      <w:rFonts w:ascii="Ubuntu Light" w:eastAsia="Times New Roman" w:hAnsi="Ubuntu Light" w:cs="Arial"/>
      <w:b/>
      <w:bCs/>
      <w:i/>
      <w:iCs/>
      <w:color w:val="000000" w:themeColor="text1"/>
      <w:spacing w:val="-2"/>
      <w:kern w:val="18"/>
      <w:sz w:val="28"/>
      <w:szCs w:val="28"/>
      <w:lang w:val="fr-CH"/>
    </w:rPr>
  </w:style>
  <w:style w:type="character" w:customStyle="1" w:styleId="berschrift3Zchn">
    <w:name w:val="Überschrift 3 Zchn"/>
    <w:basedOn w:val="Absatz-Standardschriftart"/>
    <w:link w:val="berschrift3"/>
    <w:uiPriority w:val="9"/>
    <w:rsid w:val="00950BD9"/>
    <w:rPr>
      <w:rFonts w:ascii="Ubuntu Light" w:eastAsiaTheme="majorEastAsia" w:hAnsi="Ubuntu Light" w:cstheme="majorBidi"/>
      <w:b/>
      <w:bCs/>
      <w:caps/>
      <w:color w:val="9C0F1D"/>
      <w:spacing w:val="20"/>
      <w:kern w:val="18"/>
      <w:sz w:val="21"/>
      <w:szCs w:val="20"/>
      <w:lang w:val="fr-CH"/>
    </w:rPr>
  </w:style>
  <w:style w:type="paragraph" w:styleId="Titel">
    <w:name w:val="Title"/>
    <w:basedOn w:val="Standard"/>
    <w:next w:val="Standard"/>
    <w:link w:val="TitelZchn"/>
    <w:uiPriority w:val="10"/>
    <w:qFormat/>
    <w:rsid w:val="00253BB7"/>
    <w:pPr>
      <w:tabs>
        <w:tab w:val="clear" w:pos="640"/>
      </w:tabs>
      <w:spacing w:after="360" w:line="240" w:lineRule="auto"/>
    </w:pPr>
    <w:rPr>
      <w:color w:val="FFFFFF" w:themeColor="background1"/>
      <w:sz w:val="84"/>
      <w:szCs w:val="84"/>
    </w:rPr>
  </w:style>
  <w:style w:type="character" w:customStyle="1" w:styleId="TitelZchn">
    <w:name w:val="Titel Zchn"/>
    <w:basedOn w:val="Absatz-Standardschriftart"/>
    <w:link w:val="Titel"/>
    <w:uiPriority w:val="10"/>
    <w:rsid w:val="00253BB7"/>
    <w:rPr>
      <w:rFonts w:ascii="Ubuntu Light" w:hAnsi="Ubuntu Light"/>
      <w:color w:val="FFFFFF" w:themeColor="background1"/>
      <w:spacing w:val="-2"/>
      <w:kern w:val="18"/>
      <w:sz w:val="84"/>
      <w:szCs w:val="84"/>
    </w:rPr>
  </w:style>
  <w:style w:type="character" w:customStyle="1" w:styleId="berschrift4Zchn">
    <w:name w:val="Überschrift 4 Zchn"/>
    <w:basedOn w:val="Absatz-Standardschriftart"/>
    <w:link w:val="berschrift4"/>
    <w:uiPriority w:val="9"/>
    <w:rsid w:val="00950BD9"/>
    <w:rPr>
      <w:rFonts w:ascii="Ubuntu Light" w:eastAsiaTheme="majorEastAsia" w:hAnsi="Ubuntu Light" w:cstheme="majorBidi"/>
      <w:b/>
      <w:bCs/>
      <w:i/>
      <w:iCs/>
      <w:color w:val="141313"/>
      <w:spacing w:val="-2"/>
      <w:kern w:val="18"/>
      <w:sz w:val="21"/>
      <w:szCs w:val="20"/>
      <w:lang w:val="fr-CH"/>
    </w:rPr>
  </w:style>
  <w:style w:type="character" w:customStyle="1" w:styleId="berschrift5Zchn">
    <w:name w:val="Überschrift 5 Zchn"/>
    <w:basedOn w:val="Absatz-Standardschriftart"/>
    <w:link w:val="berschrift5"/>
    <w:uiPriority w:val="9"/>
    <w:rsid w:val="00F23624"/>
    <w:rPr>
      <w:rFonts w:ascii="Ubuntu Light" w:eastAsiaTheme="majorEastAsia" w:hAnsi="Ubuntu Light" w:cstheme="majorBidi"/>
      <w:i/>
      <w:color w:val="C0504D" w:themeColor="accent2"/>
      <w:spacing w:val="-2"/>
      <w:kern w:val="18"/>
      <w:sz w:val="21"/>
      <w:szCs w:val="21"/>
      <w:lang w:val="fr-CH"/>
    </w:rPr>
  </w:style>
  <w:style w:type="character" w:customStyle="1" w:styleId="berschrift6Zchn">
    <w:name w:val="Überschrift 6 Zchn"/>
    <w:basedOn w:val="Absatz-Standardschriftart"/>
    <w:link w:val="berschrift6"/>
    <w:uiPriority w:val="9"/>
    <w:rsid w:val="00950BD9"/>
    <w:rPr>
      <w:rFonts w:asciiTheme="majorHAnsi" w:eastAsiaTheme="majorEastAsia" w:hAnsiTheme="majorHAnsi" w:cstheme="majorBidi"/>
      <w:i/>
      <w:iCs/>
      <w:color w:val="243F60" w:themeColor="accent1" w:themeShade="7F"/>
      <w:spacing w:val="-2"/>
      <w:kern w:val="18"/>
      <w:sz w:val="21"/>
      <w:szCs w:val="21"/>
      <w:lang w:val="fr-CH"/>
    </w:rPr>
  </w:style>
  <w:style w:type="paragraph" w:styleId="Untertitel">
    <w:name w:val="Subtitle"/>
    <w:basedOn w:val="Standard"/>
    <w:next w:val="Standard"/>
    <w:link w:val="UntertitelZchn"/>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950BD9"/>
    <w:rPr>
      <w:rFonts w:asciiTheme="majorHAnsi" w:eastAsiaTheme="majorEastAsia" w:hAnsiTheme="majorHAnsi" w:cstheme="majorBidi"/>
      <w:i/>
      <w:iCs/>
      <w:color w:val="4F81BD" w:themeColor="accent1"/>
      <w:spacing w:val="15"/>
      <w:lang w:val="en-IE"/>
    </w:rPr>
  </w:style>
  <w:style w:type="character" w:styleId="SchwacheHervorhebung">
    <w:name w:val="Subtle Emphasis"/>
    <w:basedOn w:val="Absatz-Standardschriftart"/>
    <w:uiPriority w:val="19"/>
    <w:qFormat/>
    <w:rsid w:val="00950BD9"/>
    <w:rPr>
      <w:color w:val="808080" w:themeColor="text1" w:themeTint="7F"/>
    </w:rPr>
  </w:style>
  <w:style w:type="character" w:styleId="Fett">
    <w:name w:val="Strong"/>
    <w:basedOn w:val="Absatz-Standardschriftart"/>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IntensivesZitatZchn">
    <w:name w:val="Intensives Zitat Zchn"/>
    <w:basedOn w:val="Absatz-Standardschriftart"/>
    <w:link w:val="IntensivesZitat"/>
    <w:uiPriority w:val="30"/>
    <w:rsid w:val="00730998"/>
    <w:rPr>
      <w:rFonts w:ascii="Ubuntu" w:hAnsi="Ubuntu"/>
      <w:b/>
      <w:bCs/>
      <w:i/>
      <w:iCs/>
      <w:color w:val="000000" w:themeColor="text1"/>
      <w:spacing w:val="-2"/>
      <w:kern w:val="18"/>
      <w:sz w:val="21"/>
      <w:szCs w:val="21"/>
    </w:rPr>
  </w:style>
  <w:style w:type="character" w:styleId="IntensiverVerweis">
    <w:name w:val="Intense Reference"/>
    <w:basedOn w:val="Absatz-Standardschriftart"/>
    <w:uiPriority w:val="32"/>
    <w:qFormat/>
    <w:rsid w:val="00950BD9"/>
    <w:rPr>
      <w:b/>
      <w:bCs/>
      <w:caps w:val="0"/>
      <w:smallCaps w:val="0"/>
      <w:color w:val="C0504D" w:themeColor="accent2"/>
      <w:spacing w:val="5"/>
      <w:u w:val="single"/>
    </w:rPr>
  </w:style>
  <w:style w:type="paragraph" w:styleId="Zitat">
    <w:name w:val="Quote"/>
    <w:basedOn w:val="Standard"/>
    <w:next w:val="Standard"/>
    <w:link w:val="ZitatZchn"/>
    <w:uiPriority w:val="29"/>
    <w:qFormat/>
    <w:rsid w:val="005E0A60"/>
    <w:rPr>
      <w:i/>
      <w:iCs/>
      <w:color w:val="000000" w:themeColor="text1"/>
    </w:rPr>
  </w:style>
  <w:style w:type="character" w:customStyle="1" w:styleId="ZitatZchn">
    <w:name w:val="Zitat Zchn"/>
    <w:basedOn w:val="Absatz-Standardschriftart"/>
    <w:link w:val="Zitat"/>
    <w:uiPriority w:val="29"/>
    <w:rsid w:val="005E0A60"/>
    <w:rPr>
      <w:rFonts w:ascii="Ubuntu" w:hAnsi="Ubuntu"/>
      <w:i/>
      <w:iCs/>
      <w:color w:val="000000" w:themeColor="text1"/>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basedOn w:val="Absatz-Standardschriftart"/>
    <w:link w:val="Kopfzeile"/>
    <w:uiPriority w:val="99"/>
    <w:rsid w:val="0019647D"/>
    <w:rPr>
      <w:rFonts w:ascii="Ubuntu" w:hAnsi="Ubuntu"/>
      <w:spacing w:val="-2"/>
      <w:kern w:val="18"/>
      <w:sz w:val="21"/>
      <w:szCs w:val="21"/>
      <w:lang w:val="en-IE"/>
    </w:rPr>
  </w:style>
  <w:style w:type="paragraph" w:styleId="Fuzeile">
    <w:name w:val="footer"/>
    <w:basedOn w:val="Standard"/>
    <w:link w:val="FuzeileZchn"/>
    <w:unhideWhenUsed/>
    <w:rsid w:val="0019647D"/>
    <w:pPr>
      <w:tabs>
        <w:tab w:val="clear" w:pos="640"/>
        <w:tab w:val="center" w:pos="4320"/>
        <w:tab w:val="right" w:pos="8640"/>
      </w:tabs>
      <w:spacing w:after="0" w:line="240" w:lineRule="auto"/>
    </w:pPr>
  </w:style>
  <w:style w:type="character" w:customStyle="1" w:styleId="FuzeileZchn">
    <w:name w:val="Fußzeile Zchn"/>
    <w:basedOn w:val="Absatz-Standardschriftart"/>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basedOn w:val="Absatz-Standardschriftar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customStyle="1" w:styleId="berschrift7Zchn">
    <w:name w:val="Überschrift 7 Zchn"/>
    <w:basedOn w:val="Absatz-Standardschriftart"/>
    <w:link w:val="berschrift7"/>
    <w:uiPriority w:val="9"/>
    <w:semiHidden/>
    <w:rsid w:val="00116D12"/>
    <w:rPr>
      <w:rFonts w:asciiTheme="majorHAnsi" w:eastAsiaTheme="majorEastAsia" w:hAnsiTheme="majorHAnsi" w:cstheme="majorBidi"/>
      <w:i/>
      <w:iCs/>
      <w:color w:val="404040" w:themeColor="text1" w:themeTint="BF"/>
      <w:spacing w:val="-2"/>
      <w:kern w:val="18"/>
      <w:sz w:val="21"/>
      <w:szCs w:val="21"/>
      <w:lang w:val="fr-CH"/>
    </w:rPr>
  </w:style>
  <w:style w:type="character" w:customStyle="1" w:styleId="berschrift8Zchn">
    <w:name w:val="Überschrift 8 Zchn"/>
    <w:basedOn w:val="Absatz-Standardschriftart"/>
    <w:link w:val="berschrift8"/>
    <w:uiPriority w:val="9"/>
    <w:semiHidden/>
    <w:rsid w:val="00116D12"/>
    <w:rPr>
      <w:rFonts w:asciiTheme="majorHAnsi" w:eastAsiaTheme="majorEastAsia" w:hAnsiTheme="majorHAnsi" w:cstheme="majorBidi"/>
      <w:color w:val="404040" w:themeColor="text1" w:themeTint="BF"/>
      <w:spacing w:val="-2"/>
      <w:kern w:val="18"/>
      <w:sz w:val="20"/>
      <w:szCs w:val="20"/>
      <w:lang w:val="fr-CH"/>
    </w:rPr>
  </w:style>
  <w:style w:type="character" w:customStyle="1" w:styleId="berschrift9Zchn">
    <w:name w:val="Überschrift 9 Zchn"/>
    <w:basedOn w:val="Absatz-Standardschriftart"/>
    <w:link w:val="berschrift9"/>
    <w:uiPriority w:val="9"/>
    <w:semiHidden/>
    <w:rsid w:val="00116D12"/>
    <w:rPr>
      <w:rFonts w:asciiTheme="majorHAnsi" w:eastAsiaTheme="majorEastAsia" w:hAnsiTheme="majorHAnsi" w:cstheme="majorBidi"/>
      <w:i/>
      <w:iCs/>
      <w:color w:val="404040" w:themeColor="text1" w:themeTint="BF"/>
      <w:spacing w:val="-2"/>
      <w:kern w:val="18"/>
      <w:sz w:val="20"/>
      <w:szCs w:val="20"/>
      <w:lang w:val="fr-CH"/>
    </w:rPr>
  </w:style>
  <w:style w:type="paragraph" w:styleId="Listenabsatz">
    <w:name w:val="List Paragraph"/>
    <w:basedOn w:val="Standard"/>
    <w:autoRedefine/>
    <w:uiPriority w:val="34"/>
    <w:qFormat/>
    <w:rsid w:val="00D856B9"/>
    <w:pPr>
      <w:numPr>
        <w:numId w:val="34"/>
      </w:numPr>
      <w:tabs>
        <w:tab w:val="clear" w:pos="640"/>
      </w:tabs>
      <w:spacing w:after="0" w:line="360" w:lineRule="auto"/>
      <w:contextualSpacing/>
      <w:jc w:val="left"/>
    </w:pPr>
    <w:rPr>
      <w:rFonts w:eastAsia="Times New Roman" w:cs="Times New Roman"/>
      <w:spacing w:val="0"/>
      <w:kern w:val="0"/>
      <w:szCs w:val="24"/>
      <w:lang w:val="fr-FR" w:eastAsia="fr-CH"/>
    </w:rPr>
  </w:style>
  <w:style w:type="character" w:styleId="Funotenzeichen">
    <w:name w:val="footnote reference"/>
    <w:basedOn w:val="Absatz-Standardschriftart"/>
    <w:uiPriority w:val="99"/>
    <w:semiHidden/>
    <w:unhideWhenUsed/>
    <w:rsid w:val="003A4223"/>
    <w:rPr>
      <w:vertAlign w:val="superscript"/>
    </w:rPr>
  </w:style>
  <w:style w:type="character" w:customStyle="1" w:styleId="hps">
    <w:name w:val="hps"/>
    <w:basedOn w:val="Absatz-Standardschriftart"/>
    <w:rsid w:val="003A4223"/>
  </w:style>
  <w:style w:type="paragraph" w:styleId="Funotentext">
    <w:name w:val="footnote text"/>
    <w:basedOn w:val="Standard"/>
    <w:link w:val="FunotentextZchn"/>
    <w:autoRedefine/>
    <w:uiPriority w:val="99"/>
    <w:unhideWhenUsed/>
    <w:rsid w:val="001B018B"/>
    <w:pPr>
      <w:spacing w:after="0" w:line="240" w:lineRule="auto"/>
    </w:pPr>
    <w:rPr>
      <w:sz w:val="16"/>
      <w:szCs w:val="20"/>
    </w:rPr>
  </w:style>
  <w:style w:type="character" w:customStyle="1" w:styleId="FunotentextZchn">
    <w:name w:val="Fußnotentext Zchn"/>
    <w:basedOn w:val="Absatz-Standardschriftart"/>
    <w:link w:val="Funotentext"/>
    <w:uiPriority w:val="99"/>
    <w:rsid w:val="001B018B"/>
    <w:rPr>
      <w:rFonts w:ascii="Ubuntu Light" w:hAnsi="Ubuntu Light"/>
      <w:spacing w:val="-2"/>
      <w:kern w:val="18"/>
      <w:sz w:val="16"/>
      <w:szCs w:val="20"/>
      <w:lang w:val="fr-CH"/>
    </w:rPr>
  </w:style>
  <w:style w:type="table" w:styleId="MittlereSchattierung2-Akzent4">
    <w:name w:val="Medium Shading 2 Accent 4"/>
    <w:basedOn w:val="NormaleTabelle"/>
    <w:uiPriority w:val="64"/>
    <w:rsid w:val="00D252E8"/>
    <w:rPr>
      <w:rFonts w:eastAsiaTheme="minorHAnsi"/>
      <w:sz w:val="22"/>
      <w:szCs w:val="22"/>
      <w:lang w:val="fr-CH"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teraturverzeichnis">
    <w:name w:val="Bibliography"/>
    <w:basedOn w:val="Standard"/>
    <w:next w:val="Standard"/>
    <w:uiPriority w:val="37"/>
    <w:unhideWhenUsed/>
    <w:rsid w:val="00E71CFF"/>
  </w:style>
  <w:style w:type="table" w:styleId="HelleSchattierung">
    <w:name w:val="Light Shading"/>
    <w:basedOn w:val="NormaleTabelle"/>
    <w:uiPriority w:val="60"/>
    <w:rsid w:val="00D32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D326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ittlereSchattierung1-Akzent1">
    <w:name w:val="Medium Shading 1 Accent 1"/>
    <w:basedOn w:val="NormaleTabelle"/>
    <w:uiPriority w:val="63"/>
    <w:rsid w:val="006B18B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6B18B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HelleListe-Akzent3">
    <w:name w:val="Light List Accent 3"/>
    <w:basedOn w:val="NormaleTabelle"/>
    <w:uiPriority w:val="61"/>
    <w:rsid w:val="006B18B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KeinLeerraum">
    <w:name w:val="No Spacing"/>
    <w:link w:val="KeinLeerraumZchn"/>
    <w:uiPriority w:val="1"/>
    <w:qFormat/>
    <w:rsid w:val="00C27948"/>
    <w:rPr>
      <w:sz w:val="22"/>
      <w:szCs w:val="22"/>
      <w:lang w:val="fr-CH" w:eastAsia="fr-CH"/>
    </w:rPr>
  </w:style>
  <w:style w:type="character" w:customStyle="1" w:styleId="KeinLeerraumZchn">
    <w:name w:val="Kein Leerraum Zchn"/>
    <w:basedOn w:val="Absatz-Standardschriftart"/>
    <w:link w:val="KeinLeerraum"/>
    <w:uiPriority w:val="1"/>
    <w:rsid w:val="00C27948"/>
    <w:rPr>
      <w:sz w:val="22"/>
      <w:szCs w:val="22"/>
      <w:lang w:val="fr-CH" w:eastAsia="fr-CH"/>
    </w:rPr>
  </w:style>
  <w:style w:type="paragraph" w:styleId="Verzeichnis1">
    <w:name w:val="toc 1"/>
    <w:basedOn w:val="Standard"/>
    <w:next w:val="Standard"/>
    <w:autoRedefine/>
    <w:uiPriority w:val="39"/>
    <w:unhideWhenUsed/>
    <w:rsid w:val="008A62D9"/>
    <w:pPr>
      <w:tabs>
        <w:tab w:val="clear" w:pos="640"/>
        <w:tab w:val="left" w:pos="330"/>
        <w:tab w:val="right" w:pos="9479"/>
      </w:tabs>
      <w:spacing w:before="360" w:after="360"/>
      <w:jc w:val="left"/>
    </w:pPr>
    <w:rPr>
      <w:b/>
      <w:bCs/>
      <w:caps/>
      <w:noProof/>
      <w:u w:val="single"/>
    </w:rPr>
  </w:style>
  <w:style w:type="paragraph" w:styleId="Verzeichnis2">
    <w:name w:val="toc 2"/>
    <w:basedOn w:val="Standard"/>
    <w:next w:val="Standard"/>
    <w:autoRedefine/>
    <w:uiPriority w:val="39"/>
    <w:unhideWhenUsed/>
    <w:rsid w:val="008A5B7D"/>
    <w:pPr>
      <w:tabs>
        <w:tab w:val="clear" w:pos="640"/>
      </w:tabs>
      <w:spacing w:after="0"/>
      <w:jc w:val="left"/>
    </w:pPr>
    <w:rPr>
      <w:rFonts w:asciiTheme="minorHAnsi" w:hAnsiTheme="minorHAnsi"/>
      <w:b/>
      <w:bCs/>
      <w:smallCaps/>
      <w:sz w:val="22"/>
      <w:szCs w:val="22"/>
    </w:rPr>
  </w:style>
  <w:style w:type="paragraph" w:styleId="Verzeichnis3">
    <w:name w:val="toc 3"/>
    <w:basedOn w:val="Standard"/>
    <w:next w:val="Standard"/>
    <w:autoRedefine/>
    <w:uiPriority w:val="39"/>
    <w:unhideWhenUsed/>
    <w:rsid w:val="008A5B7D"/>
    <w:pPr>
      <w:tabs>
        <w:tab w:val="clear" w:pos="640"/>
      </w:tabs>
      <w:spacing w:after="0"/>
      <w:jc w:val="left"/>
    </w:pPr>
    <w:rPr>
      <w:rFonts w:asciiTheme="minorHAnsi" w:hAnsiTheme="minorHAnsi"/>
      <w:smallCaps/>
      <w:sz w:val="22"/>
      <w:szCs w:val="22"/>
    </w:rPr>
  </w:style>
  <w:style w:type="paragraph" w:styleId="Verzeichnis4">
    <w:name w:val="toc 4"/>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5">
    <w:name w:val="toc 5"/>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6">
    <w:name w:val="toc 6"/>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7">
    <w:name w:val="toc 7"/>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8">
    <w:name w:val="toc 8"/>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paragraph" w:styleId="Verzeichnis9">
    <w:name w:val="toc 9"/>
    <w:basedOn w:val="Standard"/>
    <w:next w:val="Standard"/>
    <w:autoRedefine/>
    <w:uiPriority w:val="39"/>
    <w:unhideWhenUsed/>
    <w:rsid w:val="008A5B7D"/>
    <w:pPr>
      <w:tabs>
        <w:tab w:val="clear" w:pos="640"/>
      </w:tabs>
      <w:spacing w:after="0"/>
      <w:jc w:val="left"/>
    </w:pPr>
    <w:rPr>
      <w:rFonts w:asciiTheme="minorHAnsi" w:hAnsiTheme="minorHAnsi"/>
      <w:sz w:val="22"/>
      <w:szCs w:val="22"/>
    </w:rPr>
  </w:style>
  <w:style w:type="character" w:styleId="Hyperlink">
    <w:name w:val="Hyperlink"/>
    <w:basedOn w:val="Absatz-Standardschriftart"/>
    <w:uiPriority w:val="99"/>
    <w:unhideWhenUsed/>
    <w:rsid w:val="008A5B7D"/>
    <w:rPr>
      <w:color w:val="0000FF" w:themeColor="hyperlink"/>
      <w:u w:val="single"/>
    </w:rPr>
  </w:style>
  <w:style w:type="paragraph" w:customStyle="1" w:styleId="Default">
    <w:name w:val="Default"/>
    <w:rsid w:val="00EE0344"/>
    <w:pPr>
      <w:autoSpaceDE w:val="0"/>
      <w:autoSpaceDN w:val="0"/>
      <w:adjustRightInd w:val="0"/>
    </w:pPr>
    <w:rPr>
      <w:rFonts w:ascii="Ubuntu" w:hAnsi="Ubuntu" w:cs="Ubuntu"/>
      <w:color w:val="000000"/>
      <w:lang w:val="fr-CH"/>
    </w:rPr>
  </w:style>
  <w:style w:type="table" w:styleId="HelleSchattierung-Akzent3">
    <w:name w:val="Light Shading Accent 3"/>
    <w:basedOn w:val="NormaleTabelle"/>
    <w:uiPriority w:val="60"/>
    <w:rsid w:val="001B3B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Beschriftung">
    <w:name w:val="caption"/>
    <w:basedOn w:val="Standard"/>
    <w:next w:val="Standard"/>
    <w:autoRedefine/>
    <w:uiPriority w:val="35"/>
    <w:unhideWhenUsed/>
    <w:qFormat/>
    <w:rsid w:val="00F67432"/>
    <w:pPr>
      <w:keepNext/>
      <w:spacing w:after="200" w:line="240" w:lineRule="auto"/>
      <w:jc w:val="left"/>
    </w:pPr>
    <w:rPr>
      <w:b/>
      <w:bCs/>
      <w:color w:val="7F7F7F" w:themeColor="text1" w:themeTint="80"/>
      <w:sz w:val="16"/>
      <w:szCs w:val="16"/>
    </w:rPr>
  </w:style>
  <w:style w:type="table" w:styleId="MittlereSchattierung2-Akzent3">
    <w:name w:val="Medium Shading 2 Accent 3"/>
    <w:basedOn w:val="NormaleTabelle"/>
    <w:uiPriority w:val="64"/>
    <w:rsid w:val="00D702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Akzent3">
    <w:name w:val="Medium List 1 Accent 3"/>
    <w:basedOn w:val="NormaleTabelle"/>
    <w:uiPriority w:val="65"/>
    <w:rsid w:val="00D7027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Tabellenraster">
    <w:name w:val="Table Grid"/>
    <w:basedOn w:val="NormaleTabelle"/>
    <w:uiPriority w:val="59"/>
    <w:rsid w:val="0096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qFormat/>
    <w:rsid w:val="00076E31"/>
    <w:rPr>
      <w:b/>
      <w:bCs/>
      <w:i w:val="0"/>
      <w:iCs w:val="0"/>
    </w:rPr>
  </w:style>
  <w:style w:type="character" w:customStyle="1" w:styleId="st1">
    <w:name w:val="st1"/>
    <w:basedOn w:val="Absatz-Standardschriftart"/>
    <w:rsid w:val="00076E31"/>
  </w:style>
  <w:style w:type="paragraph" w:styleId="Abbildungsverzeichnis">
    <w:name w:val="table of figures"/>
    <w:basedOn w:val="Standard"/>
    <w:next w:val="Standard"/>
    <w:uiPriority w:val="99"/>
    <w:unhideWhenUsed/>
    <w:rsid w:val="00161A86"/>
    <w:pPr>
      <w:tabs>
        <w:tab w:val="clear" w:pos="640"/>
      </w:tabs>
      <w:spacing w:after="0"/>
    </w:pPr>
  </w:style>
  <w:style w:type="character" w:styleId="Kommentarzeichen">
    <w:name w:val="annotation reference"/>
    <w:basedOn w:val="Absatz-Standardschriftart"/>
    <w:uiPriority w:val="99"/>
    <w:semiHidden/>
    <w:unhideWhenUsed/>
    <w:rsid w:val="0096508C"/>
    <w:rPr>
      <w:sz w:val="16"/>
      <w:szCs w:val="16"/>
    </w:rPr>
  </w:style>
  <w:style w:type="paragraph" w:styleId="Kommentartext">
    <w:name w:val="annotation text"/>
    <w:basedOn w:val="Standard"/>
    <w:link w:val="KommentartextZchn"/>
    <w:uiPriority w:val="99"/>
    <w:semiHidden/>
    <w:unhideWhenUsed/>
    <w:rsid w:val="0096508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6508C"/>
    <w:rPr>
      <w:rFonts w:ascii="Ubuntu Light" w:hAnsi="Ubuntu Light"/>
      <w:spacing w:val="-2"/>
      <w:kern w:val="18"/>
      <w:sz w:val="20"/>
      <w:szCs w:val="20"/>
      <w:lang w:val="fr-CH"/>
    </w:rPr>
  </w:style>
  <w:style w:type="paragraph" w:styleId="Kommentarthema">
    <w:name w:val="annotation subject"/>
    <w:basedOn w:val="Kommentartext"/>
    <w:next w:val="Kommentartext"/>
    <w:link w:val="KommentarthemaZchn"/>
    <w:uiPriority w:val="99"/>
    <w:semiHidden/>
    <w:unhideWhenUsed/>
    <w:rsid w:val="0096508C"/>
    <w:rPr>
      <w:b/>
      <w:bCs/>
    </w:rPr>
  </w:style>
  <w:style w:type="character" w:customStyle="1" w:styleId="KommentarthemaZchn">
    <w:name w:val="Kommentarthema Zchn"/>
    <w:basedOn w:val="KommentartextZchn"/>
    <w:link w:val="Kommentarthema"/>
    <w:uiPriority w:val="99"/>
    <w:semiHidden/>
    <w:rsid w:val="0096508C"/>
    <w:rPr>
      <w:rFonts w:ascii="Ubuntu Light" w:hAnsi="Ubuntu Light"/>
      <w:b/>
      <w:bCs/>
      <w:spacing w:val="-2"/>
      <w:kern w:val="18"/>
      <w:sz w:val="20"/>
      <w:szCs w:val="20"/>
      <w:lang w:val="fr-CH"/>
    </w:rPr>
  </w:style>
  <w:style w:type="paragraph" w:styleId="berarbeitung">
    <w:name w:val="Revision"/>
    <w:hidden/>
    <w:uiPriority w:val="99"/>
    <w:semiHidden/>
    <w:rsid w:val="009A2E82"/>
    <w:rPr>
      <w:rFonts w:ascii="Ubuntu Light" w:hAnsi="Ubuntu Light"/>
      <w:spacing w:val="-2"/>
      <w:kern w:val="18"/>
      <w:sz w:val="21"/>
      <w:szCs w:val="21"/>
      <w:lang w:val="fr-CH"/>
    </w:rPr>
  </w:style>
  <w:style w:type="paragraph" w:styleId="StandardWeb">
    <w:name w:val="Normal (Web)"/>
    <w:basedOn w:val="Standard"/>
    <w:uiPriority w:val="99"/>
    <w:semiHidden/>
    <w:unhideWhenUsed/>
    <w:rsid w:val="0048502F"/>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eastAsia="fr-CH"/>
    </w:rPr>
  </w:style>
  <w:style w:type="character" w:customStyle="1" w:styleId="apple-converted-space">
    <w:name w:val="apple-converted-space"/>
    <w:basedOn w:val="Absatz-Standardschriftart"/>
    <w:rsid w:val="0048502F"/>
  </w:style>
  <w:style w:type="table" w:styleId="HelleSchattierung-Akzent4">
    <w:name w:val="Light Shading Accent 4"/>
    <w:basedOn w:val="NormaleTabelle"/>
    <w:uiPriority w:val="60"/>
    <w:rsid w:val="00795E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Liste-Akzent2">
    <w:name w:val="Light List Accent 2"/>
    <w:basedOn w:val="NormaleTabelle"/>
    <w:uiPriority w:val="61"/>
    <w:rsid w:val="00E17D3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BesuchterLink">
    <w:name w:val="FollowedHyperlink"/>
    <w:basedOn w:val="Absatz-Standardschriftart"/>
    <w:uiPriority w:val="99"/>
    <w:semiHidden/>
    <w:unhideWhenUsed/>
    <w:rsid w:val="00EB78F9"/>
    <w:rPr>
      <w:color w:val="800080" w:themeColor="followedHyperlink"/>
      <w:u w:val="single"/>
    </w:rPr>
  </w:style>
  <w:style w:type="character" w:styleId="NichtaufgelsteErwhnung">
    <w:name w:val="Unresolved Mention"/>
    <w:basedOn w:val="Absatz-Standardschriftart"/>
    <w:uiPriority w:val="99"/>
    <w:semiHidden/>
    <w:unhideWhenUsed/>
    <w:rsid w:val="00EB78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951">
      <w:bodyDiv w:val="1"/>
      <w:marLeft w:val="0"/>
      <w:marRight w:val="0"/>
      <w:marTop w:val="0"/>
      <w:marBottom w:val="0"/>
      <w:divBdr>
        <w:top w:val="none" w:sz="0" w:space="0" w:color="auto"/>
        <w:left w:val="none" w:sz="0" w:space="0" w:color="auto"/>
        <w:bottom w:val="none" w:sz="0" w:space="0" w:color="auto"/>
        <w:right w:val="none" w:sz="0" w:space="0" w:color="auto"/>
      </w:divBdr>
    </w:div>
    <w:div w:id="48845759">
      <w:bodyDiv w:val="1"/>
      <w:marLeft w:val="0"/>
      <w:marRight w:val="0"/>
      <w:marTop w:val="0"/>
      <w:marBottom w:val="0"/>
      <w:divBdr>
        <w:top w:val="none" w:sz="0" w:space="0" w:color="auto"/>
        <w:left w:val="none" w:sz="0" w:space="0" w:color="auto"/>
        <w:bottom w:val="none" w:sz="0" w:space="0" w:color="auto"/>
        <w:right w:val="none" w:sz="0" w:space="0" w:color="auto"/>
      </w:divBdr>
    </w:div>
    <w:div w:id="144783100">
      <w:bodyDiv w:val="1"/>
      <w:marLeft w:val="0"/>
      <w:marRight w:val="0"/>
      <w:marTop w:val="0"/>
      <w:marBottom w:val="0"/>
      <w:divBdr>
        <w:top w:val="none" w:sz="0" w:space="0" w:color="auto"/>
        <w:left w:val="none" w:sz="0" w:space="0" w:color="auto"/>
        <w:bottom w:val="none" w:sz="0" w:space="0" w:color="auto"/>
        <w:right w:val="none" w:sz="0" w:space="0" w:color="auto"/>
      </w:divBdr>
    </w:div>
    <w:div w:id="208616819">
      <w:bodyDiv w:val="1"/>
      <w:marLeft w:val="0"/>
      <w:marRight w:val="0"/>
      <w:marTop w:val="0"/>
      <w:marBottom w:val="0"/>
      <w:divBdr>
        <w:top w:val="none" w:sz="0" w:space="0" w:color="auto"/>
        <w:left w:val="none" w:sz="0" w:space="0" w:color="auto"/>
        <w:bottom w:val="none" w:sz="0" w:space="0" w:color="auto"/>
        <w:right w:val="none" w:sz="0" w:space="0" w:color="auto"/>
      </w:divBdr>
    </w:div>
    <w:div w:id="237137772">
      <w:bodyDiv w:val="1"/>
      <w:marLeft w:val="0"/>
      <w:marRight w:val="0"/>
      <w:marTop w:val="0"/>
      <w:marBottom w:val="0"/>
      <w:divBdr>
        <w:top w:val="none" w:sz="0" w:space="0" w:color="auto"/>
        <w:left w:val="none" w:sz="0" w:space="0" w:color="auto"/>
        <w:bottom w:val="none" w:sz="0" w:space="0" w:color="auto"/>
        <w:right w:val="none" w:sz="0" w:space="0" w:color="auto"/>
      </w:divBdr>
    </w:div>
    <w:div w:id="271595983">
      <w:bodyDiv w:val="1"/>
      <w:marLeft w:val="0"/>
      <w:marRight w:val="0"/>
      <w:marTop w:val="0"/>
      <w:marBottom w:val="0"/>
      <w:divBdr>
        <w:top w:val="none" w:sz="0" w:space="0" w:color="auto"/>
        <w:left w:val="none" w:sz="0" w:space="0" w:color="auto"/>
        <w:bottom w:val="none" w:sz="0" w:space="0" w:color="auto"/>
        <w:right w:val="none" w:sz="0" w:space="0" w:color="auto"/>
      </w:divBdr>
    </w:div>
    <w:div w:id="277182160">
      <w:bodyDiv w:val="1"/>
      <w:marLeft w:val="0"/>
      <w:marRight w:val="0"/>
      <w:marTop w:val="0"/>
      <w:marBottom w:val="0"/>
      <w:divBdr>
        <w:top w:val="none" w:sz="0" w:space="0" w:color="auto"/>
        <w:left w:val="none" w:sz="0" w:space="0" w:color="auto"/>
        <w:bottom w:val="none" w:sz="0" w:space="0" w:color="auto"/>
        <w:right w:val="none" w:sz="0" w:space="0" w:color="auto"/>
      </w:divBdr>
    </w:div>
    <w:div w:id="282424282">
      <w:bodyDiv w:val="1"/>
      <w:marLeft w:val="0"/>
      <w:marRight w:val="0"/>
      <w:marTop w:val="0"/>
      <w:marBottom w:val="0"/>
      <w:divBdr>
        <w:top w:val="none" w:sz="0" w:space="0" w:color="auto"/>
        <w:left w:val="none" w:sz="0" w:space="0" w:color="auto"/>
        <w:bottom w:val="none" w:sz="0" w:space="0" w:color="auto"/>
        <w:right w:val="none" w:sz="0" w:space="0" w:color="auto"/>
      </w:divBdr>
    </w:div>
    <w:div w:id="401148537">
      <w:bodyDiv w:val="1"/>
      <w:marLeft w:val="0"/>
      <w:marRight w:val="0"/>
      <w:marTop w:val="0"/>
      <w:marBottom w:val="0"/>
      <w:divBdr>
        <w:top w:val="none" w:sz="0" w:space="0" w:color="auto"/>
        <w:left w:val="none" w:sz="0" w:space="0" w:color="auto"/>
        <w:bottom w:val="none" w:sz="0" w:space="0" w:color="auto"/>
        <w:right w:val="none" w:sz="0" w:space="0" w:color="auto"/>
      </w:divBdr>
    </w:div>
    <w:div w:id="429592947">
      <w:bodyDiv w:val="1"/>
      <w:marLeft w:val="0"/>
      <w:marRight w:val="0"/>
      <w:marTop w:val="0"/>
      <w:marBottom w:val="0"/>
      <w:divBdr>
        <w:top w:val="none" w:sz="0" w:space="0" w:color="auto"/>
        <w:left w:val="none" w:sz="0" w:space="0" w:color="auto"/>
        <w:bottom w:val="none" w:sz="0" w:space="0" w:color="auto"/>
        <w:right w:val="none" w:sz="0" w:space="0" w:color="auto"/>
      </w:divBdr>
    </w:div>
    <w:div w:id="473259215">
      <w:bodyDiv w:val="1"/>
      <w:marLeft w:val="0"/>
      <w:marRight w:val="0"/>
      <w:marTop w:val="0"/>
      <w:marBottom w:val="0"/>
      <w:divBdr>
        <w:top w:val="none" w:sz="0" w:space="0" w:color="auto"/>
        <w:left w:val="none" w:sz="0" w:space="0" w:color="auto"/>
        <w:bottom w:val="none" w:sz="0" w:space="0" w:color="auto"/>
        <w:right w:val="none" w:sz="0" w:space="0" w:color="auto"/>
      </w:divBdr>
    </w:div>
    <w:div w:id="484325765">
      <w:bodyDiv w:val="1"/>
      <w:marLeft w:val="0"/>
      <w:marRight w:val="0"/>
      <w:marTop w:val="0"/>
      <w:marBottom w:val="0"/>
      <w:divBdr>
        <w:top w:val="none" w:sz="0" w:space="0" w:color="auto"/>
        <w:left w:val="none" w:sz="0" w:space="0" w:color="auto"/>
        <w:bottom w:val="none" w:sz="0" w:space="0" w:color="auto"/>
        <w:right w:val="none" w:sz="0" w:space="0" w:color="auto"/>
      </w:divBdr>
    </w:div>
    <w:div w:id="506288326">
      <w:bodyDiv w:val="1"/>
      <w:marLeft w:val="0"/>
      <w:marRight w:val="0"/>
      <w:marTop w:val="0"/>
      <w:marBottom w:val="0"/>
      <w:divBdr>
        <w:top w:val="none" w:sz="0" w:space="0" w:color="auto"/>
        <w:left w:val="none" w:sz="0" w:space="0" w:color="auto"/>
        <w:bottom w:val="none" w:sz="0" w:space="0" w:color="auto"/>
        <w:right w:val="none" w:sz="0" w:space="0" w:color="auto"/>
      </w:divBdr>
    </w:div>
    <w:div w:id="653991338">
      <w:bodyDiv w:val="1"/>
      <w:marLeft w:val="0"/>
      <w:marRight w:val="0"/>
      <w:marTop w:val="0"/>
      <w:marBottom w:val="0"/>
      <w:divBdr>
        <w:top w:val="none" w:sz="0" w:space="0" w:color="auto"/>
        <w:left w:val="none" w:sz="0" w:space="0" w:color="auto"/>
        <w:bottom w:val="none" w:sz="0" w:space="0" w:color="auto"/>
        <w:right w:val="none" w:sz="0" w:space="0" w:color="auto"/>
      </w:divBdr>
    </w:div>
    <w:div w:id="678970683">
      <w:bodyDiv w:val="1"/>
      <w:marLeft w:val="0"/>
      <w:marRight w:val="0"/>
      <w:marTop w:val="0"/>
      <w:marBottom w:val="0"/>
      <w:divBdr>
        <w:top w:val="none" w:sz="0" w:space="0" w:color="auto"/>
        <w:left w:val="none" w:sz="0" w:space="0" w:color="auto"/>
        <w:bottom w:val="none" w:sz="0" w:space="0" w:color="auto"/>
        <w:right w:val="none" w:sz="0" w:space="0" w:color="auto"/>
      </w:divBdr>
      <w:divsChild>
        <w:div w:id="986397034">
          <w:marLeft w:val="547"/>
          <w:marRight w:val="0"/>
          <w:marTop w:val="0"/>
          <w:marBottom w:val="0"/>
          <w:divBdr>
            <w:top w:val="none" w:sz="0" w:space="0" w:color="auto"/>
            <w:left w:val="none" w:sz="0" w:space="0" w:color="auto"/>
            <w:bottom w:val="none" w:sz="0" w:space="0" w:color="auto"/>
            <w:right w:val="none" w:sz="0" w:space="0" w:color="auto"/>
          </w:divBdr>
        </w:div>
      </w:divsChild>
    </w:div>
    <w:div w:id="693966534">
      <w:bodyDiv w:val="1"/>
      <w:marLeft w:val="0"/>
      <w:marRight w:val="0"/>
      <w:marTop w:val="0"/>
      <w:marBottom w:val="0"/>
      <w:divBdr>
        <w:top w:val="none" w:sz="0" w:space="0" w:color="auto"/>
        <w:left w:val="none" w:sz="0" w:space="0" w:color="auto"/>
        <w:bottom w:val="none" w:sz="0" w:space="0" w:color="auto"/>
        <w:right w:val="none" w:sz="0" w:space="0" w:color="auto"/>
      </w:divBdr>
    </w:div>
    <w:div w:id="706376878">
      <w:bodyDiv w:val="1"/>
      <w:marLeft w:val="0"/>
      <w:marRight w:val="0"/>
      <w:marTop w:val="0"/>
      <w:marBottom w:val="0"/>
      <w:divBdr>
        <w:top w:val="none" w:sz="0" w:space="0" w:color="auto"/>
        <w:left w:val="none" w:sz="0" w:space="0" w:color="auto"/>
        <w:bottom w:val="none" w:sz="0" w:space="0" w:color="auto"/>
        <w:right w:val="none" w:sz="0" w:space="0" w:color="auto"/>
      </w:divBdr>
    </w:div>
    <w:div w:id="714155775">
      <w:bodyDiv w:val="1"/>
      <w:marLeft w:val="0"/>
      <w:marRight w:val="0"/>
      <w:marTop w:val="0"/>
      <w:marBottom w:val="0"/>
      <w:divBdr>
        <w:top w:val="none" w:sz="0" w:space="0" w:color="auto"/>
        <w:left w:val="none" w:sz="0" w:space="0" w:color="auto"/>
        <w:bottom w:val="none" w:sz="0" w:space="0" w:color="auto"/>
        <w:right w:val="none" w:sz="0" w:space="0" w:color="auto"/>
      </w:divBdr>
    </w:div>
    <w:div w:id="748309467">
      <w:bodyDiv w:val="1"/>
      <w:marLeft w:val="0"/>
      <w:marRight w:val="0"/>
      <w:marTop w:val="0"/>
      <w:marBottom w:val="0"/>
      <w:divBdr>
        <w:top w:val="none" w:sz="0" w:space="0" w:color="auto"/>
        <w:left w:val="none" w:sz="0" w:space="0" w:color="auto"/>
        <w:bottom w:val="none" w:sz="0" w:space="0" w:color="auto"/>
        <w:right w:val="none" w:sz="0" w:space="0" w:color="auto"/>
      </w:divBdr>
    </w:div>
    <w:div w:id="793643097">
      <w:bodyDiv w:val="1"/>
      <w:marLeft w:val="0"/>
      <w:marRight w:val="0"/>
      <w:marTop w:val="0"/>
      <w:marBottom w:val="0"/>
      <w:divBdr>
        <w:top w:val="none" w:sz="0" w:space="0" w:color="auto"/>
        <w:left w:val="none" w:sz="0" w:space="0" w:color="auto"/>
        <w:bottom w:val="none" w:sz="0" w:space="0" w:color="auto"/>
        <w:right w:val="none" w:sz="0" w:space="0" w:color="auto"/>
      </w:divBdr>
    </w:div>
    <w:div w:id="822887569">
      <w:bodyDiv w:val="1"/>
      <w:marLeft w:val="0"/>
      <w:marRight w:val="0"/>
      <w:marTop w:val="0"/>
      <w:marBottom w:val="0"/>
      <w:divBdr>
        <w:top w:val="none" w:sz="0" w:space="0" w:color="auto"/>
        <w:left w:val="none" w:sz="0" w:space="0" w:color="auto"/>
        <w:bottom w:val="none" w:sz="0" w:space="0" w:color="auto"/>
        <w:right w:val="none" w:sz="0" w:space="0" w:color="auto"/>
      </w:divBdr>
    </w:div>
    <w:div w:id="902720923">
      <w:bodyDiv w:val="1"/>
      <w:marLeft w:val="0"/>
      <w:marRight w:val="0"/>
      <w:marTop w:val="0"/>
      <w:marBottom w:val="0"/>
      <w:divBdr>
        <w:top w:val="none" w:sz="0" w:space="0" w:color="auto"/>
        <w:left w:val="none" w:sz="0" w:space="0" w:color="auto"/>
        <w:bottom w:val="none" w:sz="0" w:space="0" w:color="auto"/>
        <w:right w:val="none" w:sz="0" w:space="0" w:color="auto"/>
      </w:divBdr>
      <w:divsChild>
        <w:div w:id="2042246062">
          <w:marLeft w:val="547"/>
          <w:marRight w:val="0"/>
          <w:marTop w:val="0"/>
          <w:marBottom w:val="0"/>
          <w:divBdr>
            <w:top w:val="none" w:sz="0" w:space="0" w:color="auto"/>
            <w:left w:val="none" w:sz="0" w:space="0" w:color="auto"/>
            <w:bottom w:val="none" w:sz="0" w:space="0" w:color="auto"/>
            <w:right w:val="none" w:sz="0" w:space="0" w:color="auto"/>
          </w:divBdr>
        </w:div>
      </w:divsChild>
    </w:div>
    <w:div w:id="929237128">
      <w:bodyDiv w:val="1"/>
      <w:marLeft w:val="0"/>
      <w:marRight w:val="0"/>
      <w:marTop w:val="0"/>
      <w:marBottom w:val="0"/>
      <w:divBdr>
        <w:top w:val="none" w:sz="0" w:space="0" w:color="auto"/>
        <w:left w:val="none" w:sz="0" w:space="0" w:color="auto"/>
        <w:bottom w:val="none" w:sz="0" w:space="0" w:color="auto"/>
        <w:right w:val="none" w:sz="0" w:space="0" w:color="auto"/>
      </w:divBdr>
    </w:div>
    <w:div w:id="1050957321">
      <w:bodyDiv w:val="1"/>
      <w:marLeft w:val="0"/>
      <w:marRight w:val="0"/>
      <w:marTop w:val="0"/>
      <w:marBottom w:val="0"/>
      <w:divBdr>
        <w:top w:val="none" w:sz="0" w:space="0" w:color="auto"/>
        <w:left w:val="none" w:sz="0" w:space="0" w:color="auto"/>
        <w:bottom w:val="none" w:sz="0" w:space="0" w:color="auto"/>
        <w:right w:val="none" w:sz="0" w:space="0" w:color="auto"/>
      </w:divBdr>
    </w:div>
    <w:div w:id="1124496980">
      <w:bodyDiv w:val="1"/>
      <w:marLeft w:val="0"/>
      <w:marRight w:val="0"/>
      <w:marTop w:val="0"/>
      <w:marBottom w:val="0"/>
      <w:divBdr>
        <w:top w:val="none" w:sz="0" w:space="0" w:color="auto"/>
        <w:left w:val="none" w:sz="0" w:space="0" w:color="auto"/>
        <w:bottom w:val="none" w:sz="0" w:space="0" w:color="auto"/>
        <w:right w:val="none" w:sz="0" w:space="0" w:color="auto"/>
      </w:divBdr>
    </w:div>
    <w:div w:id="1140532210">
      <w:bodyDiv w:val="1"/>
      <w:marLeft w:val="0"/>
      <w:marRight w:val="0"/>
      <w:marTop w:val="0"/>
      <w:marBottom w:val="0"/>
      <w:divBdr>
        <w:top w:val="none" w:sz="0" w:space="0" w:color="auto"/>
        <w:left w:val="none" w:sz="0" w:space="0" w:color="auto"/>
        <w:bottom w:val="none" w:sz="0" w:space="0" w:color="auto"/>
        <w:right w:val="none" w:sz="0" w:space="0" w:color="auto"/>
      </w:divBdr>
    </w:div>
    <w:div w:id="1242065085">
      <w:bodyDiv w:val="1"/>
      <w:marLeft w:val="0"/>
      <w:marRight w:val="0"/>
      <w:marTop w:val="0"/>
      <w:marBottom w:val="0"/>
      <w:divBdr>
        <w:top w:val="none" w:sz="0" w:space="0" w:color="auto"/>
        <w:left w:val="none" w:sz="0" w:space="0" w:color="auto"/>
        <w:bottom w:val="none" w:sz="0" w:space="0" w:color="auto"/>
        <w:right w:val="none" w:sz="0" w:space="0" w:color="auto"/>
      </w:divBdr>
    </w:div>
    <w:div w:id="1284924467">
      <w:bodyDiv w:val="1"/>
      <w:marLeft w:val="0"/>
      <w:marRight w:val="0"/>
      <w:marTop w:val="0"/>
      <w:marBottom w:val="0"/>
      <w:divBdr>
        <w:top w:val="none" w:sz="0" w:space="0" w:color="auto"/>
        <w:left w:val="none" w:sz="0" w:space="0" w:color="auto"/>
        <w:bottom w:val="none" w:sz="0" w:space="0" w:color="auto"/>
        <w:right w:val="none" w:sz="0" w:space="0" w:color="auto"/>
      </w:divBdr>
    </w:div>
    <w:div w:id="1318806773">
      <w:bodyDiv w:val="1"/>
      <w:marLeft w:val="0"/>
      <w:marRight w:val="0"/>
      <w:marTop w:val="0"/>
      <w:marBottom w:val="0"/>
      <w:divBdr>
        <w:top w:val="none" w:sz="0" w:space="0" w:color="auto"/>
        <w:left w:val="none" w:sz="0" w:space="0" w:color="auto"/>
        <w:bottom w:val="none" w:sz="0" w:space="0" w:color="auto"/>
        <w:right w:val="none" w:sz="0" w:space="0" w:color="auto"/>
      </w:divBdr>
    </w:div>
    <w:div w:id="1383291528">
      <w:bodyDiv w:val="1"/>
      <w:marLeft w:val="0"/>
      <w:marRight w:val="0"/>
      <w:marTop w:val="0"/>
      <w:marBottom w:val="0"/>
      <w:divBdr>
        <w:top w:val="none" w:sz="0" w:space="0" w:color="auto"/>
        <w:left w:val="none" w:sz="0" w:space="0" w:color="auto"/>
        <w:bottom w:val="none" w:sz="0" w:space="0" w:color="auto"/>
        <w:right w:val="none" w:sz="0" w:space="0" w:color="auto"/>
      </w:divBdr>
    </w:div>
    <w:div w:id="1401950251">
      <w:bodyDiv w:val="1"/>
      <w:marLeft w:val="0"/>
      <w:marRight w:val="0"/>
      <w:marTop w:val="0"/>
      <w:marBottom w:val="0"/>
      <w:divBdr>
        <w:top w:val="none" w:sz="0" w:space="0" w:color="auto"/>
        <w:left w:val="none" w:sz="0" w:space="0" w:color="auto"/>
        <w:bottom w:val="none" w:sz="0" w:space="0" w:color="auto"/>
        <w:right w:val="none" w:sz="0" w:space="0" w:color="auto"/>
      </w:divBdr>
    </w:div>
    <w:div w:id="1409041145">
      <w:bodyDiv w:val="1"/>
      <w:marLeft w:val="0"/>
      <w:marRight w:val="0"/>
      <w:marTop w:val="0"/>
      <w:marBottom w:val="0"/>
      <w:divBdr>
        <w:top w:val="none" w:sz="0" w:space="0" w:color="auto"/>
        <w:left w:val="none" w:sz="0" w:space="0" w:color="auto"/>
        <w:bottom w:val="none" w:sz="0" w:space="0" w:color="auto"/>
        <w:right w:val="none" w:sz="0" w:space="0" w:color="auto"/>
      </w:divBdr>
    </w:div>
    <w:div w:id="1452699770">
      <w:bodyDiv w:val="1"/>
      <w:marLeft w:val="0"/>
      <w:marRight w:val="0"/>
      <w:marTop w:val="0"/>
      <w:marBottom w:val="0"/>
      <w:divBdr>
        <w:top w:val="none" w:sz="0" w:space="0" w:color="auto"/>
        <w:left w:val="none" w:sz="0" w:space="0" w:color="auto"/>
        <w:bottom w:val="none" w:sz="0" w:space="0" w:color="auto"/>
        <w:right w:val="none" w:sz="0" w:space="0" w:color="auto"/>
      </w:divBdr>
    </w:div>
    <w:div w:id="1479885117">
      <w:bodyDiv w:val="1"/>
      <w:marLeft w:val="0"/>
      <w:marRight w:val="0"/>
      <w:marTop w:val="0"/>
      <w:marBottom w:val="0"/>
      <w:divBdr>
        <w:top w:val="none" w:sz="0" w:space="0" w:color="auto"/>
        <w:left w:val="none" w:sz="0" w:space="0" w:color="auto"/>
        <w:bottom w:val="none" w:sz="0" w:space="0" w:color="auto"/>
        <w:right w:val="none" w:sz="0" w:space="0" w:color="auto"/>
      </w:divBdr>
    </w:div>
    <w:div w:id="1496989119">
      <w:bodyDiv w:val="1"/>
      <w:marLeft w:val="0"/>
      <w:marRight w:val="0"/>
      <w:marTop w:val="0"/>
      <w:marBottom w:val="0"/>
      <w:divBdr>
        <w:top w:val="none" w:sz="0" w:space="0" w:color="auto"/>
        <w:left w:val="none" w:sz="0" w:space="0" w:color="auto"/>
        <w:bottom w:val="none" w:sz="0" w:space="0" w:color="auto"/>
        <w:right w:val="none" w:sz="0" w:space="0" w:color="auto"/>
      </w:divBdr>
    </w:div>
    <w:div w:id="1550679658">
      <w:bodyDiv w:val="1"/>
      <w:marLeft w:val="0"/>
      <w:marRight w:val="0"/>
      <w:marTop w:val="0"/>
      <w:marBottom w:val="0"/>
      <w:divBdr>
        <w:top w:val="none" w:sz="0" w:space="0" w:color="auto"/>
        <w:left w:val="none" w:sz="0" w:space="0" w:color="auto"/>
        <w:bottom w:val="none" w:sz="0" w:space="0" w:color="auto"/>
        <w:right w:val="none" w:sz="0" w:space="0" w:color="auto"/>
      </w:divBdr>
    </w:div>
    <w:div w:id="1555384601">
      <w:bodyDiv w:val="1"/>
      <w:marLeft w:val="0"/>
      <w:marRight w:val="0"/>
      <w:marTop w:val="0"/>
      <w:marBottom w:val="0"/>
      <w:divBdr>
        <w:top w:val="none" w:sz="0" w:space="0" w:color="auto"/>
        <w:left w:val="none" w:sz="0" w:space="0" w:color="auto"/>
        <w:bottom w:val="none" w:sz="0" w:space="0" w:color="auto"/>
        <w:right w:val="none" w:sz="0" w:space="0" w:color="auto"/>
      </w:divBdr>
    </w:div>
    <w:div w:id="1556350739">
      <w:bodyDiv w:val="1"/>
      <w:marLeft w:val="0"/>
      <w:marRight w:val="0"/>
      <w:marTop w:val="0"/>
      <w:marBottom w:val="0"/>
      <w:divBdr>
        <w:top w:val="none" w:sz="0" w:space="0" w:color="auto"/>
        <w:left w:val="none" w:sz="0" w:space="0" w:color="auto"/>
        <w:bottom w:val="none" w:sz="0" w:space="0" w:color="auto"/>
        <w:right w:val="none" w:sz="0" w:space="0" w:color="auto"/>
      </w:divBdr>
    </w:div>
    <w:div w:id="1587227436">
      <w:bodyDiv w:val="1"/>
      <w:marLeft w:val="0"/>
      <w:marRight w:val="0"/>
      <w:marTop w:val="0"/>
      <w:marBottom w:val="0"/>
      <w:divBdr>
        <w:top w:val="none" w:sz="0" w:space="0" w:color="auto"/>
        <w:left w:val="none" w:sz="0" w:space="0" w:color="auto"/>
        <w:bottom w:val="none" w:sz="0" w:space="0" w:color="auto"/>
        <w:right w:val="none" w:sz="0" w:space="0" w:color="auto"/>
      </w:divBdr>
    </w:div>
    <w:div w:id="1612663139">
      <w:bodyDiv w:val="1"/>
      <w:marLeft w:val="0"/>
      <w:marRight w:val="0"/>
      <w:marTop w:val="0"/>
      <w:marBottom w:val="0"/>
      <w:divBdr>
        <w:top w:val="none" w:sz="0" w:space="0" w:color="auto"/>
        <w:left w:val="none" w:sz="0" w:space="0" w:color="auto"/>
        <w:bottom w:val="none" w:sz="0" w:space="0" w:color="auto"/>
        <w:right w:val="none" w:sz="0" w:space="0" w:color="auto"/>
      </w:divBdr>
    </w:div>
    <w:div w:id="1616056990">
      <w:bodyDiv w:val="1"/>
      <w:marLeft w:val="0"/>
      <w:marRight w:val="0"/>
      <w:marTop w:val="0"/>
      <w:marBottom w:val="0"/>
      <w:divBdr>
        <w:top w:val="none" w:sz="0" w:space="0" w:color="auto"/>
        <w:left w:val="none" w:sz="0" w:space="0" w:color="auto"/>
        <w:bottom w:val="none" w:sz="0" w:space="0" w:color="auto"/>
        <w:right w:val="none" w:sz="0" w:space="0" w:color="auto"/>
      </w:divBdr>
    </w:div>
    <w:div w:id="1628512377">
      <w:bodyDiv w:val="1"/>
      <w:marLeft w:val="0"/>
      <w:marRight w:val="0"/>
      <w:marTop w:val="0"/>
      <w:marBottom w:val="0"/>
      <w:divBdr>
        <w:top w:val="none" w:sz="0" w:space="0" w:color="auto"/>
        <w:left w:val="none" w:sz="0" w:space="0" w:color="auto"/>
        <w:bottom w:val="none" w:sz="0" w:space="0" w:color="auto"/>
        <w:right w:val="none" w:sz="0" w:space="0" w:color="auto"/>
      </w:divBdr>
    </w:div>
    <w:div w:id="1643846886">
      <w:bodyDiv w:val="1"/>
      <w:marLeft w:val="0"/>
      <w:marRight w:val="0"/>
      <w:marTop w:val="0"/>
      <w:marBottom w:val="0"/>
      <w:divBdr>
        <w:top w:val="none" w:sz="0" w:space="0" w:color="auto"/>
        <w:left w:val="none" w:sz="0" w:space="0" w:color="auto"/>
        <w:bottom w:val="none" w:sz="0" w:space="0" w:color="auto"/>
        <w:right w:val="none" w:sz="0" w:space="0" w:color="auto"/>
      </w:divBdr>
    </w:div>
    <w:div w:id="1794977802">
      <w:bodyDiv w:val="1"/>
      <w:marLeft w:val="0"/>
      <w:marRight w:val="0"/>
      <w:marTop w:val="0"/>
      <w:marBottom w:val="0"/>
      <w:divBdr>
        <w:top w:val="none" w:sz="0" w:space="0" w:color="auto"/>
        <w:left w:val="none" w:sz="0" w:space="0" w:color="auto"/>
        <w:bottom w:val="none" w:sz="0" w:space="0" w:color="auto"/>
        <w:right w:val="none" w:sz="0" w:space="0" w:color="auto"/>
      </w:divBdr>
    </w:div>
    <w:div w:id="1820149294">
      <w:bodyDiv w:val="1"/>
      <w:marLeft w:val="0"/>
      <w:marRight w:val="0"/>
      <w:marTop w:val="0"/>
      <w:marBottom w:val="0"/>
      <w:divBdr>
        <w:top w:val="none" w:sz="0" w:space="0" w:color="auto"/>
        <w:left w:val="none" w:sz="0" w:space="0" w:color="auto"/>
        <w:bottom w:val="none" w:sz="0" w:space="0" w:color="auto"/>
        <w:right w:val="none" w:sz="0" w:space="0" w:color="auto"/>
      </w:divBdr>
    </w:div>
    <w:div w:id="1871531534">
      <w:bodyDiv w:val="1"/>
      <w:marLeft w:val="0"/>
      <w:marRight w:val="0"/>
      <w:marTop w:val="0"/>
      <w:marBottom w:val="0"/>
      <w:divBdr>
        <w:top w:val="none" w:sz="0" w:space="0" w:color="auto"/>
        <w:left w:val="none" w:sz="0" w:space="0" w:color="auto"/>
        <w:bottom w:val="none" w:sz="0" w:space="0" w:color="auto"/>
        <w:right w:val="none" w:sz="0" w:space="0" w:color="auto"/>
      </w:divBdr>
    </w:div>
    <w:div w:id="1932084146">
      <w:bodyDiv w:val="1"/>
      <w:marLeft w:val="0"/>
      <w:marRight w:val="0"/>
      <w:marTop w:val="0"/>
      <w:marBottom w:val="0"/>
      <w:divBdr>
        <w:top w:val="none" w:sz="0" w:space="0" w:color="auto"/>
        <w:left w:val="none" w:sz="0" w:space="0" w:color="auto"/>
        <w:bottom w:val="none" w:sz="0" w:space="0" w:color="auto"/>
        <w:right w:val="none" w:sz="0" w:space="0" w:color="auto"/>
      </w:divBdr>
    </w:div>
    <w:div w:id="1959801701">
      <w:bodyDiv w:val="1"/>
      <w:marLeft w:val="0"/>
      <w:marRight w:val="0"/>
      <w:marTop w:val="0"/>
      <w:marBottom w:val="0"/>
      <w:divBdr>
        <w:top w:val="none" w:sz="0" w:space="0" w:color="auto"/>
        <w:left w:val="none" w:sz="0" w:space="0" w:color="auto"/>
        <w:bottom w:val="none" w:sz="0" w:space="0" w:color="auto"/>
        <w:right w:val="none" w:sz="0" w:space="0" w:color="auto"/>
      </w:divBdr>
    </w:div>
    <w:div w:id="1973629853">
      <w:bodyDiv w:val="1"/>
      <w:marLeft w:val="0"/>
      <w:marRight w:val="0"/>
      <w:marTop w:val="0"/>
      <w:marBottom w:val="0"/>
      <w:divBdr>
        <w:top w:val="none" w:sz="0" w:space="0" w:color="auto"/>
        <w:left w:val="none" w:sz="0" w:space="0" w:color="auto"/>
        <w:bottom w:val="none" w:sz="0" w:space="0" w:color="auto"/>
        <w:right w:val="none" w:sz="0" w:space="0" w:color="auto"/>
      </w:divBdr>
    </w:div>
    <w:div w:id="1975212816">
      <w:bodyDiv w:val="1"/>
      <w:marLeft w:val="0"/>
      <w:marRight w:val="0"/>
      <w:marTop w:val="0"/>
      <w:marBottom w:val="0"/>
      <w:divBdr>
        <w:top w:val="none" w:sz="0" w:space="0" w:color="auto"/>
        <w:left w:val="none" w:sz="0" w:space="0" w:color="auto"/>
        <w:bottom w:val="none" w:sz="0" w:space="0" w:color="auto"/>
        <w:right w:val="none" w:sz="0" w:space="0" w:color="auto"/>
      </w:divBdr>
    </w:div>
    <w:div w:id="2024553565">
      <w:bodyDiv w:val="1"/>
      <w:marLeft w:val="0"/>
      <w:marRight w:val="0"/>
      <w:marTop w:val="0"/>
      <w:marBottom w:val="0"/>
      <w:divBdr>
        <w:top w:val="none" w:sz="0" w:space="0" w:color="auto"/>
        <w:left w:val="none" w:sz="0" w:space="0" w:color="auto"/>
        <w:bottom w:val="none" w:sz="0" w:space="0" w:color="auto"/>
        <w:right w:val="none" w:sz="0" w:space="0" w:color="auto"/>
      </w:divBdr>
    </w:div>
    <w:div w:id="2043555961">
      <w:bodyDiv w:val="1"/>
      <w:marLeft w:val="0"/>
      <w:marRight w:val="0"/>
      <w:marTop w:val="0"/>
      <w:marBottom w:val="0"/>
      <w:divBdr>
        <w:top w:val="none" w:sz="0" w:space="0" w:color="auto"/>
        <w:left w:val="none" w:sz="0" w:space="0" w:color="auto"/>
        <w:bottom w:val="none" w:sz="0" w:space="0" w:color="auto"/>
        <w:right w:val="none" w:sz="0" w:space="0" w:color="auto"/>
      </w:divBdr>
    </w:div>
    <w:div w:id="205573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specialolympics.ch" TargetMode="External"/><Relationship Id="rId2" Type="http://schemas.openxmlformats.org/officeDocument/2006/relationships/numbering" Target="numbering.xml"/><Relationship Id="rId16" Type="http://schemas.openxmlformats.org/officeDocument/2006/relationships/hyperlink" Target="mailto:unified@specialolympics.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wissolympic.ch/it/Ethik/Carta-etica/I-nove-principi-della-Carta-etica-nello-sport"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pecialolympics.ch"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opc/de/classified-compilation/20122488/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Personifizierte%20Wordvorlagen\Bruno%20Barth\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b:Tag>
    <b:SourceType>DocumentFromInternetSite</b:SourceType>
    <b:Guid>{D4601637-D848-461A-B091-3E6802B86DC9}</b:Guid>
    <b:Author>
      <b:Author>
        <b:NameList>
          <b:Person>
            <b:Last>Petropoulos</b:Last>
            <b:First>Isabelle</b:First>
          </b:Person>
        </b:NameList>
      </b:Author>
    </b:Author>
    <b:Title>Stress Oxydant et Vieillissement, Modifications oxydatives des protéines</b:Title>
    <b:InternetSiteTitle>Faculté de médecine Pierre et Marie CURIE</b:InternetSiteTitle>
    <b:URL>http://www.chups.jussieu.fr/polys/capacites/capagerontodocs/annefondamentale/StressVieillissement.pdf</b:URL>
    <b:RefOrder>7</b:RefOrder>
  </b:Source>
  <b:Source>
    <b:Tag>Wes11</b:Tag>
    <b:SourceType>ArticleInAPeriodical</b:SourceType>
    <b:Guid>{615224A2-3911-4C0D-A461-9436A51D6328}</b:Guid>
    <b:Author>
      <b:Author>
        <b:NameList>
          <b:Person>
            <b:Last>Westendorp</b:Last>
            <b:First>Marieke</b:First>
          </b:Person>
          <b:Person>
            <b:Last>al.</b:Last>
          </b:Person>
        </b:NameList>
      </b:Author>
    </b:Author>
    <b:Title>Are gross motor skills and sports participation related in children with intellectual disabilities?</b:Title>
    <b:PeriodicalTitle>Research in Developmental Disabilities</b:PeriodicalTitle>
    <b:Year>2011</b:Year>
    <b:Pages>1147–1153</b:Pages>
    <b:Volume>32</b:Volume>
    <b:RefOrder>11</b:RefOrder>
  </b:Source>
  <b:Source>
    <b:Tag>Lin10</b:Tag>
    <b:SourceType>ArticleInAPeriodical</b:SourceType>
    <b:Guid>{8A6B5D94-2C1C-48A9-B7D2-FF335E4E6E58}</b:Guid>
    <b:Author>
      <b:Author>
        <b:NameList>
          <b:Person>
            <b:Last>Lin</b:Last>
            <b:First>Jin-Ding</b:First>
          </b:Person>
          <b:Person>
            <b:Last>al.</b:Last>
          </b:Person>
        </b:NameList>
      </b:Author>
    </b:Author>
    <b:Title>Physical activity and its determinants among adolescents with intellectual disabilities</b:Title>
    <b:PeriodicalTitle>Research in Developmental Disabilities</b:PeriodicalTitle>
    <b:Year>2010</b:Year>
    <b:Pages>263–269</b:Pages>
    <b:Volume>31</b:Volume>
    <b:RefOrder>13</b:RefOrder>
  </b:Source>
  <b:Source>
    <b:Tag>Jan10</b:Tag>
    <b:SourceType>ArticleInAPeriodical</b:SourceType>
    <b:Guid>{87D45E4A-8238-445B-B452-8DE288FD9205}</b:Guid>
    <b:Author>
      <b:Author>
        <b:NameList>
          <b:Person>
            <b:Last>Janssen</b:Last>
            <b:First>Ian</b:First>
          </b:Person>
          <b:Person>
            <b:Last>LeBlanc</b:Last>
            <b:First>Allana</b:First>
            <b:Middle>G</b:Middle>
          </b:Person>
        </b:NameList>
      </b:Author>
    </b:Author>
    <b:Title>Systematic review of the health benefits of physical activity and fitness in school-aged children and youth</b:Title>
    <b:PeriodicalTitle>International Journal of Behavioral Nutrition and Physical Activity</b:PeriodicalTitle>
    <b:Year>2010</b:Year>
    <b:Volume>7:40</b:Volume>
    <b:RefOrder>5</b:RefOrder>
  </b:Source>
  <b:Source>
    <b:Tag>Caz08</b:Tag>
    <b:SourceType>ArticleInAPeriodical</b:SourceType>
    <b:Guid>{8B2ABEE0-D29F-4AD4-93F4-A42FE2F53048}</b:Guid>
    <b:Title>L’activite´ physique et sportive et l’estime de soi chez les adolescents handicapéss : le cas de la pathologie du pied bot</b:Title>
    <b:PeriodicalTitle>Annales Médico Psychologiques</b:PeriodicalTitle>
    <b:Year>2008</b:Year>
    <b:Pages>789–793</b:Pages>
    <b:Author>
      <b:Author>
        <b:NameList>
          <b:Person>
            <b:Last>Cazenave</b:Last>
            <b:First>N.</b:First>
          </b:Person>
          <b:Person>
            <b:Last>al.</b:Last>
          </b:Person>
        </b:NameList>
      </b:Author>
    </b:Author>
    <b:Volume>166</b:Volume>
    <b:RefOrder>14</b:RefOrder>
  </b:Source>
  <b:Source>
    <b:Tag>Gia13</b:Tag>
    <b:SourceType>ArticleInAPeriodical</b:SourceType>
    <b:Guid>{F86F4FB5-66AB-47D4-99E6-361198862FEF}</b:Guid>
    <b:Author>
      <b:Author>
        <b:NameList>
          <b:Person>
            <b:Last>Giagazoglou</b:Last>
            <b:First>Paraskevi</b:First>
          </b:Person>
          <b:Person>
            <b:Last>al.</b:Last>
          </b:Person>
        </b:NameList>
      </b:Author>
    </b:Author>
    <b:Title>Effects of a trampoline exercise intervention on motor performance and balance ability of children with intellectual disabilities</b:Title>
    <b:PeriodicalTitle>Research in Developmental Disabilities</b:PeriodicalTitle>
    <b:Year>2013</b:Year>
    <b:Pages>2701–2707</b:Pages>
    <b:Volume>34</b:Volume>
    <b:RefOrder>8</b:RefOrder>
  </b:Source>
  <b:Source>
    <b:Tag>Gol12</b:Tag>
    <b:SourceType>ArticleInAPeriodical</b:SourceType>
    <b:Guid>{EA135F93-4CCA-4F53-916C-B1ADEFE7FFBA}</b:Guid>
    <b:Title>Effects of exercise on physical fitness in children with intellectual disability</b:Title>
    <b:PeriodicalTitle>Research in Developmental Disabilities</b:PeriodicalTitle>
    <b:Year>2012</b:Year>
    <b:Pages>608–614</b:Pages>
    <b:Author>
      <b:Author>
        <b:NameList>
          <b:Person>
            <b:Last>Golubovic</b:Last>
            <b:First>Spela</b:First>
          </b:Person>
          <b:Person>
            <b:Last>al.</b:Last>
          </b:Person>
        </b:NameList>
      </b:Author>
    </b:Author>
    <b:Volume>33</b:Volume>
    <b:RefOrder>10</b:RefOrder>
  </b:Source>
  <b:Source>
    <b:Tag>AJa12</b:Tag>
    <b:SourceType>ArticleInAPeriodical</b:SourceType>
    <b:Guid>{365EB2BE-8C3B-4FE3-A751-6C6D2B2EB6F7}</b:Guid>
    <b:Title>The effect of physical training on static balance in young people with intellectual disability</b:Title>
    <b:Year>2012</b:Year>
    <b:PeriodicalTitle>Research in Developmental Disabilities</b:PeriodicalTitle>
    <b:Pages>675–681</b:Pages>
    <b:Author>
      <b:Author>
        <b:NameList>
          <b:Person>
            <b:Last>Jankowicz-Szymanska</b:Last>
            <b:First>A.</b:First>
          </b:Person>
          <b:Person>
            <b:Last>al.</b:Last>
          </b:Person>
        </b:NameList>
      </b:Author>
    </b:Author>
    <b:Volume>33</b:Volume>
    <b:RefOrder>9</b:RefOrder>
  </b:Source>
  <b:Source>
    <b:Tag>Ord10</b:Tag>
    <b:SourceType>ArticleInAPeriodical</b:SourceType>
    <b:Guid>{B9783CE5-D755-40CA-8B7B-16DC9DA1ACE6}</b:Guid>
    <b:Title>Aerobic training at moderate intensity reduced protein oxidation in adolescents with Down syndrome</b:Title>
    <b:Year>2012</b:Year>
    <b:Author>
      <b:Author>
        <b:NameList>
          <b:Person>
            <b:Last>Ordonez</b:Last>
            <b:First>F.</b:First>
            <b:Middle>J.</b:Middle>
          </b:Person>
          <b:Person>
            <b:Last>al.</b:Last>
          </b:Person>
        </b:NameList>
      </b:Author>
    </b:Author>
    <b:PeriodicalTitle>Scand J Med Sci Sports</b:PeriodicalTitle>
    <b:Pages>91–94</b:Pages>
    <b:Volume>22</b:Volume>
    <b:RefOrder>6</b:RefOrder>
  </b:Source>
  <b:Source>
    <b:Tag>Shi14</b:Tag>
    <b:SourceType>ArticleInAPeriodical</b:SourceType>
    <b:Guid>{71EC4443-6AEF-4980-B635-2569655A16AD}</b:Guid>
    <b:Author>
      <b:Author>
        <b:NameList>
          <b:Person>
            <b:Last>Shields</b:Last>
            <b:First>Nora</b:First>
          </b:Person>
          <b:Person>
            <b:Last>al.</b:Last>
          </b:Person>
        </b:NameList>
      </b:Author>
    </b:Author>
    <b:Title>Is participation among children with intellectual disabilities in outside school activities similar to their typically developing peers? A systematic review</b:Title>
    <b:PeriodicalTitle>Dev Neurorehabil</b:PeriodicalTitle>
    <b:Year>2014</b:Year>
    <b:Pages>64–71</b:Pages>
    <b:Volume>17</b:Volume>
    <b:Issue>1</b:Issue>
    <b:RefOrder>12</b:RefOrder>
  </b:Source>
  <b:Source>
    <b:Tag>War06</b:Tag>
    <b:SourceType>ArticleInAPeriodical</b:SourceType>
    <b:Guid>{7AB9B646-189D-42B4-84EE-D6530F33DE28}</b:Guid>
    <b:Author>
      <b:Author>
        <b:NameList>
          <b:Person>
            <b:Last>Warburton</b:Last>
            <b:First>Darren</b:First>
            <b:Middle>E.R.</b:Middle>
          </b:Person>
          <b:Person>
            <b:Last>al.</b:Last>
          </b:Person>
        </b:NameList>
      </b:Author>
    </b:Author>
    <b:Title>Health benefits of physical activity: the evidence</b:Title>
    <b:PeriodicalTitle>CMAJ</b:PeriodicalTitle>
    <b:Year>2006</b:Year>
    <b:Pages>801-9</b:Pages>
    <b:Volume>174</b:Volume>
    <b:Issue>6</b:Issue>
    <b:RefOrder>4</b:RefOrder>
  </b:Source>
  <b:Source xmlns:b="http://schemas.openxmlformats.org/officeDocument/2006/bibliography" xmlns="http://schemas.openxmlformats.org/officeDocument/2006/bibliography">
    <b:Tag>Espace_réservé1</b:Tag>
    <b:RefOrder>16</b:RefOrder>
  </b:Source>
  <b:Source>
    <b:Tag>DUQ14</b:Tag>
    <b:SourceType>Book</b:SourceType>
    <b:Guid>{1BA2277C-2882-4D9C-B562-ECA2027B10B3}</b:Guid>
    <b:Title>Choisir de Gagner : Le défi des saines habitudes de vie pour les jeunes ayant une limitation fonctionnelle: Guide facilitant les interventions lors de la pratique d’activités physiques et sportives chez les jeunes ayant un TROUBLE DU SPECTRE DE L’AUTISME</b:Title>
    <b:Year>Juillet 2014</b:Year>
    <b:City>Québec</b:City>
    <b:Author>
      <b:Author>
        <b:NameList>
          <b:Person>
            <b:Last>DUQUETTE</b:Last>
            <b:First>MARIE-MICHÈLE</b:First>
          </b:Person>
          <b:Person>
            <b:Last>al.</b:Last>
          </b:Person>
        </b:NameList>
      </b:Author>
    </b:Author>
    <b:RefOrder>15</b:RefOrder>
  </b:Source>
  <b:Source>
    <b:Tag>Pro14</b:Tag>
    <b:SourceType>Misc</b:SourceType>
    <b:Guid>{B30B3BB0-7E60-45EF-B58A-92DE423DAFBE}</b:Guid>
    <b:Title>Bouger au quotidien: Conseils d΄alimentation et d΄activité physique pour les familles</b:Title>
    <b:Year>2014</b:Year>
    <b:Author>
      <b:Author>
        <b:Corporate>Promotion Santé Suisse</b:Corporate>
      </b:Author>
    </b:Author>
    <b:InternetSiteTitle>Promotion Santé Suisse</b:InternetSiteTitle>
    <b:URL>http://www.promotionsante.ch/recommandations</b:URL>
    <b:PublicationTitle>http://www.promotionsante.ch/recommandations</b:PublicationTitle>
    <b:RefOrder>3</b:RefOrder>
  </b:Source>
  <b:Source>
    <b:Tag>Off14</b:Tag>
    <b:SourceType>Misc</b:SourceType>
    <b:Guid>{09A32A44-D71B-491B-8A41-02B9B6EB8EC2}</b:Guid>
    <b:Author>
      <b:Author>
        <b:Corporate>Office Fédéral de la Statistique (OFS)</b:Corporate>
      </b:Author>
    </b:Author>
    <b:Title>Enquête suisse sur la santé 2012</b:Title>
    <b:PublicationTitle>Activité physique et santé</b:PublicationTitle>
    <b:Year>2014</b:Year>
    <b:Month>octobre </b:Month>
    <b:City>Neuchâtel</b:City>
    <b:RefOrder>2</b:RefOrder>
  </b:Source>
  <b:Source>
    <b:Tag>Nic</b:Tag>
    <b:SourceType>Misc</b:SourceType>
    <b:Guid>{89D29471-5B52-428E-8C13-4A6D0E9179A2}</b:Guid>
    <b:Author>
      <b:Author>
        <b:NameList>
          <b:Person>
            <b:Last>Soldini</b:Last>
            <b:First>Nicola</b:First>
          </b:Person>
          <b:Person>
            <b:Last>al.</b:Last>
          </b:Person>
        </b:NameList>
      </b:Author>
    </b:Author>
    <b:Title>Promotion de l'activité physique en réseaux de soins: Manuel de référence à l'intention des professionnels de la petite enfance (0-6 ans)</b:Title>
    <b:PublicationTitle>PAPRICA petite enfance</b:PublicationTitle>
    <b:Year>2014</b:Year>
    <b:City>Lausanne</b:City>
    <b:Publisher>Hôpital de l’enfance de Lausanne, Société Suisse de Pédiatrie, Programme cantonal « Ça marche ! », canton de Vaud, Promotion Santé Suisse.</b:Publisher>
    <b:RefOrder>1</b:RefOrder>
  </b:Source>
</b:Sources>
</file>

<file path=customXml/itemProps1.xml><?xml version="1.0" encoding="utf-8"?>
<ds:datastoreItem xmlns:ds="http://schemas.openxmlformats.org/officeDocument/2006/customXml" ds:itemID="{A3504458-DF58-4B18-BB9D-3881B9B09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0</TotalTime>
  <Pages>8</Pages>
  <Words>1760</Words>
  <Characters>11093</Characters>
  <Application>Microsoft Office Word</Application>
  <DocSecurity>0</DocSecurity>
  <Lines>92</Lines>
  <Paragraphs>25</Paragraphs>
  <ScaleCrop>false</ScaleCrop>
  <HeadingPairs>
    <vt:vector size="10" baseType="variant">
      <vt:variant>
        <vt:lpstr>Titel</vt:lpstr>
      </vt:variant>
      <vt:variant>
        <vt:i4>1</vt:i4>
      </vt:variant>
      <vt:variant>
        <vt:lpstr>Titolo</vt:lpstr>
      </vt:variant>
      <vt:variant>
        <vt:i4>1</vt:i4>
      </vt:variant>
      <vt:variant>
        <vt:lpstr>Titre</vt:lpstr>
      </vt:variant>
      <vt:variant>
        <vt:i4>1</vt:i4>
      </vt:variant>
      <vt:variant>
        <vt:lpstr>Title</vt:lpstr>
      </vt:variant>
      <vt:variant>
        <vt:i4>1</vt:i4>
      </vt:variant>
      <vt:variant>
        <vt:lpstr>Headings</vt:lpstr>
      </vt:variant>
      <vt:variant>
        <vt:i4>3</vt:i4>
      </vt:variant>
    </vt:vector>
  </HeadingPairs>
  <TitlesOfParts>
    <vt:vector size="7" baseType="lpstr">
      <vt:lpstr/>
      <vt:lpstr/>
      <vt:lpstr/>
      <vt:lpstr/>
      <vt:lpstr>Heading 2</vt:lpstr>
      <vt:lpstr>    Heading 2</vt:lpstr>
      <vt:lpstr>        Heading 3</vt:lpstr>
    </vt:vector>
  </TitlesOfParts>
  <Company>Zero-G</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Currat</dc:creator>
  <cp:keywords/>
  <dc:description/>
  <cp:lastModifiedBy>Anne-Florence Weissert</cp:lastModifiedBy>
  <cp:revision>2</cp:revision>
  <cp:lastPrinted>2018-03-26T14:04:00Z</cp:lastPrinted>
  <dcterms:created xsi:type="dcterms:W3CDTF">2018-11-30T06:02:00Z</dcterms:created>
  <dcterms:modified xsi:type="dcterms:W3CDTF">2018-11-30T06:02:00Z</dcterms:modified>
</cp:coreProperties>
</file>