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66934" w14:textId="77777777" w:rsidR="00EF3907" w:rsidRPr="0026333E" w:rsidRDefault="0091254A" w:rsidP="00565B09">
      <w:pPr>
        <w:pStyle w:val="Titre"/>
      </w:pPr>
      <w:r>
        <w:rPr>
          <w:noProof/>
          <w:lang w:val="fr-FR" w:eastAsia="fr-FR"/>
        </w:rPr>
        <w:drawing>
          <wp:anchor distT="0" distB="0" distL="114300" distR="114300" simplePos="0" relativeHeight="251657728" behindDoc="1" locked="0" layoutInCell="1" allowOverlap="1" wp14:anchorId="0FE2E8AD" wp14:editId="0F04E375">
            <wp:simplePos x="0" y="0"/>
            <wp:positionH relativeFrom="page">
              <wp:posOffset>11430</wp:posOffset>
            </wp:positionH>
            <wp:positionV relativeFrom="page">
              <wp:posOffset>11801</wp:posOffset>
            </wp:positionV>
            <wp:extent cx="7553325" cy="10683875"/>
            <wp:effectExtent l="0" t="0" r="9525" b="3175"/>
            <wp:wrapNone/>
            <wp:docPr id="3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RedLayered__Ltr_Half_Red.png"/>
                    <pic:cNvPicPr/>
                  </pic:nvPicPr>
                  <pic:blipFill>
                    <a:blip r:embed="rId8"/>
                    <a:stretch>
                      <a:fillRect/>
                    </a:stretch>
                  </pic:blipFill>
                  <pic:spPr>
                    <a:xfrm>
                      <a:off x="0" y="0"/>
                      <a:ext cx="7553325" cy="10683875"/>
                    </a:xfrm>
                    <a:prstGeom prst="rect">
                      <a:avLst/>
                    </a:prstGeom>
                  </pic:spPr>
                </pic:pic>
              </a:graphicData>
            </a:graphic>
            <wp14:sizeRelH relativeFrom="margin">
              <wp14:pctWidth>0</wp14:pctWidth>
            </wp14:sizeRelH>
          </wp:anchor>
        </w:drawing>
      </w:r>
      <w:r w:rsidRPr="00856EFD">
        <w:rPr>
          <w:noProof/>
          <w:lang w:val="fr-FR" w:eastAsia="fr-FR"/>
        </w:rPr>
        <w:drawing>
          <wp:anchor distT="0" distB="0" distL="114300" distR="114300" simplePos="0" relativeHeight="251655680" behindDoc="1" locked="0" layoutInCell="1" allowOverlap="1" wp14:anchorId="4996B23B" wp14:editId="35405A26">
            <wp:simplePos x="0" y="0"/>
            <wp:positionH relativeFrom="column">
              <wp:posOffset>-1604274</wp:posOffset>
            </wp:positionH>
            <wp:positionV relativeFrom="paragraph">
              <wp:posOffset>-1285875</wp:posOffset>
            </wp:positionV>
            <wp:extent cx="9059220" cy="6047117"/>
            <wp:effectExtent l="0" t="0" r="889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9059220" cy="6047117"/>
                    </a:xfrm>
                    <a:prstGeom prst="rect">
                      <a:avLst/>
                    </a:prstGeom>
                  </pic:spPr>
                </pic:pic>
              </a:graphicData>
            </a:graphic>
            <wp14:sizeRelH relativeFrom="margin">
              <wp14:pctWidth>0</wp14:pctWidth>
            </wp14:sizeRelH>
            <wp14:sizeRelV relativeFrom="margin">
              <wp14:pctHeight>0</wp14:pctHeight>
            </wp14:sizeRelV>
          </wp:anchor>
        </w:drawing>
      </w:r>
    </w:p>
    <w:p w14:paraId="7DBED2B8" w14:textId="77777777" w:rsidR="00EF3907" w:rsidRPr="0026333E" w:rsidRDefault="00EF3907" w:rsidP="00565B09">
      <w:pPr>
        <w:pStyle w:val="Titre"/>
      </w:pPr>
    </w:p>
    <w:p w14:paraId="1CA6CD17" w14:textId="77777777" w:rsidR="00EF3907" w:rsidRPr="0026333E" w:rsidRDefault="00EF3907" w:rsidP="00565B09">
      <w:pPr>
        <w:pStyle w:val="Titre"/>
      </w:pPr>
    </w:p>
    <w:p w14:paraId="4616A2BA" w14:textId="77777777" w:rsidR="00EF3907" w:rsidRPr="0026333E" w:rsidRDefault="00EF3907" w:rsidP="00565B09">
      <w:pPr>
        <w:pStyle w:val="Titre"/>
      </w:pPr>
    </w:p>
    <w:p w14:paraId="6D6D9C53" w14:textId="77777777" w:rsidR="00EF3907" w:rsidRPr="0026333E" w:rsidRDefault="00EF3907" w:rsidP="00565B09">
      <w:pPr>
        <w:pStyle w:val="Titre"/>
      </w:pPr>
    </w:p>
    <w:p w14:paraId="2113056E" w14:textId="77777777" w:rsidR="00EF3907" w:rsidRPr="0026333E" w:rsidRDefault="00EF3907" w:rsidP="00565B09">
      <w:pPr>
        <w:pStyle w:val="Titre"/>
      </w:pPr>
    </w:p>
    <w:p w14:paraId="71C40860" w14:textId="77777777" w:rsidR="00AC1C95" w:rsidRDefault="005D6454" w:rsidP="003424C7">
      <w:pPr>
        <w:pStyle w:val="Titre"/>
        <w:jc w:val="left"/>
        <w:rPr>
          <w:color w:val="FF0000"/>
        </w:rPr>
      </w:pPr>
      <w:r>
        <w:rPr>
          <w:color w:val="FF0000"/>
        </w:rPr>
        <w:t>Unified</w:t>
      </w:r>
      <w:r w:rsidR="004B7C94">
        <w:rPr>
          <w:color w:val="FF0000"/>
        </w:rPr>
        <w:t xml:space="preserve"> Clubs</w:t>
      </w:r>
    </w:p>
    <w:p w14:paraId="08824CA8" w14:textId="77777777" w:rsidR="00794724" w:rsidRDefault="007605FB" w:rsidP="00AC1C95">
      <w:pPr>
        <w:pStyle w:val="Titre"/>
        <w:rPr>
          <w:color w:val="FF0000"/>
          <w:sz w:val="40"/>
          <w:szCs w:val="40"/>
        </w:rPr>
      </w:pPr>
      <w:r>
        <w:rPr>
          <w:color w:val="FF0000"/>
          <w:sz w:val="40"/>
          <w:szCs w:val="40"/>
        </w:rPr>
        <w:t xml:space="preserve">Développement </w:t>
      </w:r>
      <w:r w:rsidR="001B0D53">
        <w:rPr>
          <w:color w:val="FF0000"/>
          <w:sz w:val="40"/>
          <w:szCs w:val="40"/>
        </w:rPr>
        <w:t>du sport inclusif</w:t>
      </w:r>
    </w:p>
    <w:p w14:paraId="09C36D3A" w14:textId="77777777" w:rsidR="00AC1C95" w:rsidRDefault="00AC1C95" w:rsidP="00AC1C95"/>
    <w:p w14:paraId="2941F348" w14:textId="56D17EBA" w:rsidR="00EF3907" w:rsidRPr="002763CD" w:rsidRDefault="00E73A32" w:rsidP="002763CD">
      <w:pPr>
        <w:pStyle w:val="SubheadSans"/>
        <w:rPr>
          <w:sz w:val="36"/>
          <w:szCs w:val="36"/>
        </w:rPr>
      </w:pPr>
      <w:r>
        <w:t>Novembre</w:t>
      </w:r>
      <w:r w:rsidR="004B7C94">
        <w:t xml:space="preserve"> </w:t>
      </w:r>
      <w:r w:rsidR="006872E4">
        <w:t>2018</w:t>
      </w:r>
    </w:p>
    <w:p w14:paraId="621EE73F" w14:textId="77777777" w:rsidR="002B5A3B" w:rsidRDefault="003424C7" w:rsidP="002B5A3B">
      <w:pPr>
        <w:tabs>
          <w:tab w:val="clear" w:pos="640"/>
        </w:tabs>
        <w:spacing w:after="0" w:line="240" w:lineRule="auto"/>
        <w:jc w:val="left"/>
      </w:pPr>
      <w:bookmarkStart w:id="0" w:name="_Toc424223239"/>
      <w:bookmarkStart w:id="1" w:name="_Ref424280388"/>
      <w:bookmarkStart w:id="2" w:name="_Ref424280392"/>
      <w:bookmarkStart w:id="3" w:name="_Toc424740480"/>
      <w:r>
        <w:br w:type="page"/>
      </w:r>
      <w:bookmarkStart w:id="4" w:name="_Toc430676642"/>
      <w:bookmarkStart w:id="5" w:name="_Toc431288152"/>
    </w:p>
    <w:p w14:paraId="569A50C6" w14:textId="77777777" w:rsidR="00FA6A9E" w:rsidRPr="006260B4" w:rsidRDefault="00FA6A9E" w:rsidP="006C32F0">
      <w:pPr>
        <w:pStyle w:val="Titre1"/>
        <w:numPr>
          <w:ilvl w:val="0"/>
          <w:numId w:val="0"/>
        </w:numPr>
        <w:rPr>
          <w:b w:val="0"/>
          <w:sz w:val="36"/>
          <w:szCs w:val="36"/>
        </w:rPr>
      </w:pPr>
      <w:bookmarkStart w:id="6" w:name="_Toc431288153"/>
      <w:bookmarkStart w:id="7" w:name="_Toc434851648"/>
      <w:bookmarkEnd w:id="4"/>
      <w:bookmarkEnd w:id="5"/>
      <w:r w:rsidRPr="006260B4">
        <w:rPr>
          <w:b w:val="0"/>
          <w:sz w:val="36"/>
          <w:szCs w:val="36"/>
        </w:rPr>
        <w:lastRenderedPageBreak/>
        <w:t>Special Olympics</w:t>
      </w:r>
    </w:p>
    <w:bookmarkEnd w:id="0"/>
    <w:bookmarkEnd w:id="1"/>
    <w:bookmarkEnd w:id="2"/>
    <w:bookmarkEnd w:id="3"/>
    <w:bookmarkEnd w:id="6"/>
    <w:bookmarkEnd w:id="7"/>
    <w:p w14:paraId="7919A38D" w14:textId="77777777" w:rsidR="004B7C94" w:rsidRDefault="005D6454" w:rsidP="005D6454">
      <w:pPr>
        <w:pStyle w:val="ContentsListingStyle"/>
        <w:rPr>
          <w:lang w:val="fr-FR"/>
        </w:rPr>
      </w:pPr>
      <w:r w:rsidRPr="005569A5">
        <w:rPr>
          <w:lang w:val="fr-FR"/>
        </w:rPr>
        <w:t xml:space="preserve">Special Olympics est le plus grand mouvement sportif mondial pour les personnes en situation de handicap mental et promeut la valorisation, </w:t>
      </w:r>
      <w:r w:rsidR="00132035">
        <w:rPr>
          <w:lang w:val="fr-FR"/>
        </w:rPr>
        <w:t>l’</w:t>
      </w:r>
      <w:r w:rsidRPr="005569A5">
        <w:rPr>
          <w:lang w:val="fr-FR"/>
        </w:rPr>
        <w:t xml:space="preserve">égalité et </w:t>
      </w:r>
      <w:r w:rsidR="00132035">
        <w:rPr>
          <w:lang w:val="fr-FR"/>
        </w:rPr>
        <w:t xml:space="preserve">la </w:t>
      </w:r>
      <w:r w:rsidRPr="005569A5">
        <w:rPr>
          <w:lang w:val="fr-FR"/>
        </w:rPr>
        <w:t xml:space="preserve">reconnaissance de ces personnes par le </w:t>
      </w:r>
      <w:proofErr w:type="gramStart"/>
      <w:r w:rsidRPr="005569A5">
        <w:rPr>
          <w:lang w:val="fr-FR"/>
        </w:rPr>
        <w:t>sport.</w:t>
      </w:r>
      <w:r w:rsidRPr="005569A5">
        <w:rPr>
          <w:lang w:val="fr-FR"/>
        </w:rPr>
        <w:softHyphen/>
      </w:r>
      <w:proofErr w:type="gramEnd"/>
      <w:r w:rsidRPr="005569A5">
        <w:rPr>
          <w:lang w:val="fr-FR"/>
        </w:rPr>
        <w:softHyphen/>
      </w:r>
      <w:r w:rsidRPr="005569A5">
        <w:rPr>
          <w:lang w:val="fr-FR"/>
        </w:rPr>
        <w:softHyphen/>
      </w:r>
      <w:r w:rsidRPr="005569A5">
        <w:rPr>
          <w:lang w:val="fr-FR"/>
        </w:rPr>
        <w:softHyphen/>
        <w:t xml:space="preserve"> </w:t>
      </w:r>
      <w:r>
        <w:rPr>
          <w:rStyle w:val="normaltextrun"/>
          <w:lang w:val="fr-FR"/>
        </w:rPr>
        <w:t>F</w:t>
      </w:r>
      <w:r w:rsidRPr="005569A5">
        <w:rPr>
          <w:rStyle w:val="normaltextrun"/>
          <w:lang w:val="fr-FR"/>
        </w:rPr>
        <w:t>ondé en 1968 par Eunice Kennedy-Shriver aux Etats-Unis et reconn</w:t>
      </w:r>
      <w:r w:rsidR="00C372F3">
        <w:rPr>
          <w:rStyle w:val="normaltextrun"/>
          <w:lang w:val="fr-FR"/>
        </w:rPr>
        <w:t>u officiellement par le Comité International O</w:t>
      </w:r>
      <w:r w:rsidRPr="005569A5">
        <w:rPr>
          <w:rStyle w:val="normaltextrun"/>
          <w:lang w:val="fr-FR"/>
        </w:rPr>
        <w:t>lympique (CIO) en 1988</w:t>
      </w:r>
      <w:r>
        <w:rPr>
          <w:rStyle w:val="normaltextrun"/>
          <w:lang w:val="fr-FR"/>
        </w:rPr>
        <w:t>, le mouvement réunit aujourd’hui plus de 4.9 millions de sportives et sportifs</w:t>
      </w:r>
      <w:r w:rsidRPr="005569A5">
        <w:rPr>
          <w:rStyle w:val="normaltextrun"/>
          <w:lang w:val="fr-FR"/>
        </w:rPr>
        <w:t xml:space="preserve"> dans 17</w:t>
      </w:r>
      <w:r>
        <w:rPr>
          <w:rStyle w:val="normaltextrun"/>
          <w:lang w:val="fr-FR"/>
        </w:rPr>
        <w:t xml:space="preserve">2 pays. Special </w:t>
      </w:r>
      <w:r w:rsidRPr="005569A5">
        <w:rPr>
          <w:lang w:val="fr-FR"/>
        </w:rPr>
        <w:t>Olympics aide les personnes en situation de handicap mental à se développer par le sport. Ainsi</w:t>
      </w:r>
      <w:r w:rsidR="008D1C20">
        <w:rPr>
          <w:lang w:val="fr-FR"/>
        </w:rPr>
        <w:t>,</w:t>
      </w:r>
      <w:r w:rsidRPr="005569A5">
        <w:rPr>
          <w:lang w:val="fr-FR"/>
        </w:rPr>
        <w:t xml:space="preserve"> ces sportifs ont l’occasion d’améliorer leur estime de soi et leur confiance en eux ainsi que leur forme physique. Nos événements leur permettent de partager des moments privilégiés avec les autres sportifs, leur famille et leur environnement social.</w:t>
      </w:r>
      <w:r w:rsidR="004B7C94">
        <w:rPr>
          <w:lang w:val="fr-FR"/>
        </w:rPr>
        <w:t xml:space="preserve"> En Suisse la fondation Special Olympics est active depuis 1995. En 2017 plus de 3'030 athlètes ont participé à 69 compétitions régionales dans 17 disciplines sportives différentes.</w:t>
      </w:r>
    </w:p>
    <w:p w14:paraId="67A46071" w14:textId="77777777" w:rsidR="004B7C94" w:rsidRDefault="004B7C94" w:rsidP="005D6454">
      <w:pPr>
        <w:pStyle w:val="ContentsListingStyle"/>
        <w:rPr>
          <w:lang w:val="fr-FR"/>
        </w:rPr>
      </w:pPr>
      <w:commentRangeStart w:id="8"/>
      <w:r>
        <w:rPr>
          <w:lang w:val="fr-FR"/>
        </w:rPr>
        <w:t>La fondation poursuit les objectifs suivants :</w:t>
      </w:r>
    </w:p>
    <w:p w14:paraId="2814B195" w14:textId="73FC8679" w:rsidR="004B7C94" w:rsidRDefault="002D1463" w:rsidP="00F62288">
      <w:pPr>
        <w:pStyle w:val="ContentsListingStyle"/>
        <w:numPr>
          <w:ilvl w:val="0"/>
          <w:numId w:val="5"/>
        </w:numPr>
        <w:rPr>
          <w:lang w:val="fr-FR"/>
        </w:rPr>
      </w:pPr>
      <w:r>
        <w:rPr>
          <w:lang w:val="fr-FR"/>
        </w:rPr>
        <w:t xml:space="preserve">L’encouragement sportif </w:t>
      </w:r>
      <w:r w:rsidR="004B7C94">
        <w:rPr>
          <w:lang w:val="fr-FR"/>
        </w:rPr>
        <w:t>des personnes en situation de handicap mental</w:t>
      </w:r>
      <w:r w:rsidR="00F45F0B">
        <w:rPr>
          <w:lang w:val="fr-FR"/>
        </w:rPr>
        <w:t> ;</w:t>
      </w:r>
    </w:p>
    <w:p w14:paraId="3CED7580" w14:textId="5C017A2F" w:rsidR="00F45F0B" w:rsidRDefault="00F45F0B" w:rsidP="00F62288">
      <w:pPr>
        <w:pStyle w:val="ContentsListingStyle"/>
        <w:numPr>
          <w:ilvl w:val="0"/>
          <w:numId w:val="5"/>
        </w:numPr>
        <w:rPr>
          <w:lang w:val="fr-FR"/>
        </w:rPr>
      </w:pPr>
      <w:r>
        <w:rPr>
          <w:lang w:val="fr-FR"/>
        </w:rPr>
        <w:t>La préparation, l’organisat</w:t>
      </w:r>
      <w:r w:rsidR="00E854CF">
        <w:rPr>
          <w:lang w:val="fr-FR"/>
        </w:rPr>
        <w:t>ion et la réalisation de projets</w:t>
      </w:r>
      <w:r>
        <w:rPr>
          <w:lang w:val="fr-FR"/>
        </w:rPr>
        <w:t> ;</w:t>
      </w:r>
    </w:p>
    <w:p w14:paraId="7CC17734" w14:textId="1DE19708" w:rsidR="00F45F0B" w:rsidRDefault="005070C3" w:rsidP="00F62288">
      <w:pPr>
        <w:pStyle w:val="ContentsListingStyle"/>
        <w:numPr>
          <w:ilvl w:val="0"/>
          <w:numId w:val="5"/>
        </w:numPr>
        <w:rPr>
          <w:lang w:val="fr-FR"/>
        </w:rPr>
      </w:pPr>
      <w:r>
        <w:rPr>
          <w:lang w:val="fr-FR"/>
        </w:rPr>
        <w:t>Special Olympics offre un</w:t>
      </w:r>
      <w:r w:rsidR="002D1463">
        <w:rPr>
          <w:lang w:val="fr-FR"/>
        </w:rPr>
        <w:t xml:space="preserve"> soutien financier et matériel aux organisateurs ;</w:t>
      </w:r>
    </w:p>
    <w:p w14:paraId="2F686A6B" w14:textId="26816057" w:rsidR="002D1463" w:rsidRDefault="002D1463" w:rsidP="00F62288">
      <w:pPr>
        <w:pStyle w:val="ContentsListingStyle"/>
        <w:numPr>
          <w:ilvl w:val="0"/>
          <w:numId w:val="5"/>
        </w:numPr>
        <w:rPr>
          <w:lang w:val="fr-FR"/>
        </w:rPr>
      </w:pPr>
      <w:r>
        <w:rPr>
          <w:lang w:val="fr-FR"/>
        </w:rPr>
        <w:t>Participer à des compétitions de Special Olympics locales, régionales et internationales ;</w:t>
      </w:r>
    </w:p>
    <w:p w14:paraId="2506FF93" w14:textId="70D6BDB0" w:rsidR="005070C3" w:rsidRPr="00F45F0B" w:rsidRDefault="005070C3" w:rsidP="00F62288">
      <w:pPr>
        <w:pStyle w:val="ContentsListingStyle"/>
        <w:numPr>
          <w:ilvl w:val="0"/>
          <w:numId w:val="5"/>
        </w:numPr>
        <w:rPr>
          <w:lang w:val="fr-FR"/>
        </w:rPr>
      </w:pPr>
      <w:r>
        <w:rPr>
          <w:lang w:val="fr-FR"/>
        </w:rPr>
        <w:t>Special Olympics s’engage pour la valorisation, l’</w:t>
      </w:r>
      <w:r w:rsidR="002C22DC">
        <w:rPr>
          <w:lang w:val="fr-FR"/>
        </w:rPr>
        <w:t>égalité et la reconnaissance de</w:t>
      </w:r>
      <w:r w:rsidR="006260B4">
        <w:rPr>
          <w:lang w:val="fr-FR"/>
        </w:rPr>
        <w:t xml:space="preserve"> personnes avec des</w:t>
      </w:r>
      <w:r>
        <w:rPr>
          <w:lang w:val="fr-FR"/>
        </w:rPr>
        <w:t xml:space="preserve"> besoin</w:t>
      </w:r>
      <w:r w:rsidR="006260B4">
        <w:rPr>
          <w:lang w:val="fr-FR"/>
        </w:rPr>
        <w:t>s</w:t>
      </w:r>
      <w:r>
        <w:rPr>
          <w:lang w:val="fr-FR"/>
        </w:rPr>
        <w:t xml:space="preserve"> spécifique</w:t>
      </w:r>
      <w:r w:rsidR="006260B4">
        <w:rPr>
          <w:lang w:val="fr-FR"/>
        </w:rPr>
        <w:t>s</w:t>
      </w:r>
      <w:r>
        <w:rPr>
          <w:lang w:val="fr-FR"/>
        </w:rPr>
        <w:t>.</w:t>
      </w:r>
      <w:commentRangeEnd w:id="8"/>
      <w:r w:rsidR="00BF05B4">
        <w:rPr>
          <w:rStyle w:val="Marquedecommentaire"/>
          <w:lang w:val="fr-CH"/>
        </w:rPr>
        <w:commentReference w:id="8"/>
      </w:r>
    </w:p>
    <w:p w14:paraId="188783A5" w14:textId="28A945F2" w:rsidR="000C191A" w:rsidRPr="006260B4" w:rsidRDefault="009823BE" w:rsidP="006C32F0">
      <w:pPr>
        <w:pStyle w:val="Titre1"/>
        <w:numPr>
          <w:ilvl w:val="0"/>
          <w:numId w:val="0"/>
        </w:numPr>
        <w:tabs>
          <w:tab w:val="clear" w:pos="640"/>
        </w:tabs>
        <w:rPr>
          <w:b w:val="0"/>
          <w:sz w:val="36"/>
          <w:szCs w:val="36"/>
        </w:rPr>
      </w:pPr>
      <w:r w:rsidRPr="006260B4">
        <w:rPr>
          <w:b w:val="0"/>
          <w:sz w:val="36"/>
          <w:szCs w:val="36"/>
        </w:rPr>
        <w:t>Le développement du sport inclusif</w:t>
      </w:r>
    </w:p>
    <w:p w14:paraId="047277CE" w14:textId="12A213C7" w:rsidR="00810F88" w:rsidRPr="00E569CA" w:rsidRDefault="00810F88" w:rsidP="00810F88">
      <w:pPr>
        <w:rPr>
          <w:lang w:val="fr-FR" w:eastAsia="fr-CH"/>
        </w:rPr>
      </w:pPr>
      <w:r w:rsidRPr="00E569CA">
        <w:rPr>
          <w:lang w:val="fr-FR" w:eastAsia="fr-CH"/>
        </w:rPr>
        <w:t xml:space="preserve">Depuis septembre 2012, Special Olympics </w:t>
      </w:r>
      <w:proofErr w:type="spellStart"/>
      <w:r w:rsidRPr="00E569CA">
        <w:rPr>
          <w:lang w:val="fr-FR" w:eastAsia="fr-CH"/>
        </w:rPr>
        <w:t>Switzerland</w:t>
      </w:r>
      <w:proofErr w:type="spellEnd"/>
      <w:r w:rsidRPr="00E569CA">
        <w:rPr>
          <w:lang w:val="fr-FR" w:eastAsia="fr-CH"/>
        </w:rPr>
        <w:t xml:space="preserve"> (SOSWI) a mis en p</w:t>
      </w:r>
      <w:r>
        <w:rPr>
          <w:lang w:val="fr-FR" w:eastAsia="fr-CH"/>
        </w:rPr>
        <w:t>lace le projet Special Training</w:t>
      </w:r>
      <w:r w:rsidR="005D593C">
        <w:rPr>
          <w:lang w:val="fr-FR" w:eastAsia="fr-CH"/>
        </w:rPr>
        <w:t xml:space="preserve"> (ancien terme)</w:t>
      </w:r>
      <w:r w:rsidRPr="00E569CA">
        <w:rPr>
          <w:lang w:val="fr-FR" w:eastAsia="fr-CH"/>
        </w:rPr>
        <w:t xml:space="preserve">, à savoir le développement de l’offre sportive </w:t>
      </w:r>
      <w:r>
        <w:rPr>
          <w:lang w:val="fr-FR" w:eastAsia="fr-CH"/>
        </w:rPr>
        <w:t>inclusive</w:t>
      </w:r>
      <w:r w:rsidRPr="00E569CA">
        <w:rPr>
          <w:lang w:val="fr-FR" w:eastAsia="fr-CH"/>
        </w:rPr>
        <w:t xml:space="preserve"> pour enfants et adolescents en situation de handicap mental. </w:t>
      </w:r>
      <w:r w:rsidR="006B6102">
        <w:rPr>
          <w:lang w:val="fr-FR" w:eastAsia="fr-CH"/>
        </w:rPr>
        <w:t>En 2017</w:t>
      </w:r>
      <w:r w:rsidRPr="00E569CA">
        <w:rPr>
          <w:lang w:val="fr-FR" w:eastAsia="fr-CH"/>
        </w:rPr>
        <w:t xml:space="preserve">, </w:t>
      </w:r>
      <w:r w:rsidR="006B6102">
        <w:rPr>
          <w:lang w:val="fr-FR" w:eastAsia="fr-CH"/>
        </w:rPr>
        <w:t>plus de 4</w:t>
      </w:r>
      <w:r>
        <w:rPr>
          <w:lang w:val="fr-FR" w:eastAsia="fr-CH"/>
        </w:rPr>
        <w:t>00 personnes ont pu</w:t>
      </w:r>
      <w:r w:rsidRPr="00E569CA">
        <w:rPr>
          <w:lang w:val="fr-FR" w:eastAsia="fr-CH"/>
        </w:rPr>
        <w:t xml:space="preserve"> </w:t>
      </w:r>
      <w:r>
        <w:rPr>
          <w:lang w:val="fr-FR" w:eastAsia="fr-CH"/>
        </w:rPr>
        <w:t>participer</w:t>
      </w:r>
      <w:r w:rsidRPr="00E569CA">
        <w:rPr>
          <w:lang w:val="fr-FR" w:eastAsia="fr-CH"/>
        </w:rPr>
        <w:t xml:space="preserve"> à des</w:t>
      </w:r>
      <w:r w:rsidR="006B6102">
        <w:rPr>
          <w:lang w:val="fr-FR" w:eastAsia="fr-CH"/>
        </w:rPr>
        <w:t xml:space="preserve"> entraînements réguliers dans 49</w:t>
      </w:r>
      <w:r w:rsidRPr="00E569CA">
        <w:rPr>
          <w:lang w:val="fr-FR" w:eastAsia="fr-CH"/>
        </w:rPr>
        <w:t xml:space="preserve"> clubs dans toute la Suisse</w:t>
      </w:r>
      <w:r>
        <w:rPr>
          <w:lang w:val="fr-FR" w:eastAsia="fr-CH"/>
        </w:rPr>
        <w:t>.</w:t>
      </w:r>
    </w:p>
    <w:p w14:paraId="366AC6A5" w14:textId="77777777" w:rsidR="00810F88" w:rsidRPr="00E569CA" w:rsidRDefault="00810F88" w:rsidP="00810F88">
      <w:r w:rsidRPr="00E569CA">
        <w:rPr>
          <w:lang w:val="fr-FR" w:eastAsia="fr-CH"/>
        </w:rPr>
        <w:t xml:space="preserve">Ce projet a pour but principal l’application de </w:t>
      </w:r>
      <w:r w:rsidRPr="00E569CA">
        <w:t>la Convention de l’ONU relative aux Droit des Personnes Handicapées (CDPH)</w:t>
      </w:r>
      <w:r>
        <w:rPr>
          <w:rStyle w:val="Appelnotedebasdep"/>
          <w:rFonts w:cs="Arial"/>
        </w:rPr>
        <w:footnoteReference w:id="1"/>
      </w:r>
      <w:r w:rsidRPr="00E569CA">
        <w:t xml:space="preserve"> dans le domaine du sport, en donnant aux personnes en situation de handicap mental – plus particulièrement aux enfants et aux adolescents - l’accès à un sport de qualité et </w:t>
      </w:r>
      <w:r>
        <w:t>inclusif</w:t>
      </w:r>
      <w:r w:rsidRPr="00E569CA">
        <w:t>. Concrètement, l’objectif de ce programme e</w:t>
      </w:r>
      <w:r>
        <w:t>s</w:t>
      </w:r>
      <w:r w:rsidRPr="00E569CA">
        <w:t>t qu’e</w:t>
      </w:r>
      <w:r>
        <w:t>n Suisse</w:t>
      </w:r>
      <w:r w:rsidRPr="00E569CA">
        <w:t xml:space="preserve"> les enfants à besoins spécifiques participent de manières régulière et active à des activités sportives dans des structures sportives ordinaires - tels des clubs de sport ou des événements sportifs</w:t>
      </w:r>
      <w:r>
        <w:t xml:space="preserve"> populaires - ainsi qu’à</w:t>
      </w:r>
      <w:r w:rsidRPr="00E569CA">
        <w:t xml:space="preserve"> la vie sociale de ces structures.</w:t>
      </w:r>
    </w:p>
    <w:p w14:paraId="7393B429" w14:textId="7C80DE3B" w:rsidR="00BF05B4" w:rsidRDefault="00BF05B4" w:rsidP="005D6454">
      <w:pPr>
        <w:pStyle w:val="ContentsListingStyle"/>
        <w:rPr>
          <w:lang w:val="fr-FR"/>
        </w:rPr>
      </w:pPr>
    </w:p>
    <w:p w14:paraId="7CDABF30" w14:textId="154232E1" w:rsidR="005D6454" w:rsidRPr="00E03F96" w:rsidRDefault="005D6454" w:rsidP="0001566E">
      <w:pPr>
        <w:pStyle w:val="ContentsListingStyle"/>
        <w:rPr>
          <w:rFonts w:eastAsiaTheme="minorHAnsi"/>
          <w:sz w:val="36"/>
          <w:szCs w:val="32"/>
          <w:lang w:val="fr-CH"/>
        </w:rPr>
      </w:pPr>
      <w:r w:rsidRPr="00E03F96">
        <w:rPr>
          <w:lang w:val="fr-CH"/>
        </w:rPr>
        <w:br w:type="page"/>
      </w:r>
    </w:p>
    <w:p w14:paraId="6EE57C5C" w14:textId="77777777" w:rsidR="000C191A" w:rsidRPr="006260B4" w:rsidRDefault="003F1A73" w:rsidP="00081073">
      <w:pPr>
        <w:pStyle w:val="Titre1"/>
        <w:numPr>
          <w:ilvl w:val="0"/>
          <w:numId w:val="0"/>
        </w:numPr>
        <w:rPr>
          <w:b w:val="0"/>
          <w:sz w:val="36"/>
          <w:szCs w:val="36"/>
        </w:rPr>
      </w:pPr>
      <w:r w:rsidRPr="006260B4">
        <w:rPr>
          <w:b w:val="0"/>
          <w:sz w:val="36"/>
          <w:szCs w:val="36"/>
        </w:rPr>
        <w:lastRenderedPageBreak/>
        <w:t>Unified Club </w:t>
      </w:r>
    </w:p>
    <w:p w14:paraId="74E0D339" w14:textId="77777777" w:rsidR="005D6454" w:rsidRPr="005D6454" w:rsidRDefault="005D6454" w:rsidP="005D6454">
      <w:pPr>
        <w:pStyle w:val="ContentsListingStyle"/>
        <w:rPr>
          <w:lang w:val="fr-FR"/>
        </w:rPr>
      </w:pPr>
      <w:r w:rsidRPr="005569A5">
        <w:rPr>
          <w:rStyle w:val="normaltextrun"/>
          <w:lang w:val="fr-FR"/>
        </w:rPr>
        <w:t xml:space="preserve">Un « Unified Club » est un club de sport qui respecte le principe de « société inclusive » et qui met en pratique la </w:t>
      </w:r>
      <w:r>
        <w:rPr>
          <w:rStyle w:val="normaltextrun"/>
          <w:lang w:val="fr-FR"/>
        </w:rPr>
        <w:t>CDPH</w:t>
      </w:r>
      <w:r w:rsidRPr="005569A5">
        <w:rPr>
          <w:rStyle w:val="normaltextrun"/>
          <w:lang w:val="fr-FR"/>
        </w:rPr>
        <w:t xml:space="preserve">. Il est labellisé par Special Olympics </w:t>
      </w:r>
      <w:proofErr w:type="spellStart"/>
      <w:r w:rsidRPr="005569A5">
        <w:rPr>
          <w:rStyle w:val="normaltextrun"/>
          <w:lang w:val="fr-FR"/>
        </w:rPr>
        <w:t>Switzerland</w:t>
      </w:r>
      <w:proofErr w:type="spellEnd"/>
      <w:r w:rsidRPr="005569A5">
        <w:rPr>
          <w:rStyle w:val="normaltextrun"/>
          <w:lang w:val="fr-FR"/>
        </w:rPr>
        <w:t xml:space="preserve"> et permet aux personnes à besoins spécifiques de participer de manière régulière à des offres sportives, mais aussi de participer de manière active à la vie sportive et sociale du club.</w:t>
      </w:r>
    </w:p>
    <w:p w14:paraId="70143102" w14:textId="77777777" w:rsidR="005D6454" w:rsidRDefault="00E63424" w:rsidP="00D3018A">
      <w:pPr>
        <w:pStyle w:val="Titre2"/>
        <w:numPr>
          <w:ilvl w:val="0"/>
          <w:numId w:val="0"/>
        </w:numPr>
        <w:ind w:left="576" w:hanging="576"/>
        <w:rPr>
          <w:lang w:eastAsia="en-US"/>
        </w:rPr>
      </w:pPr>
      <w:r>
        <w:rPr>
          <w:lang w:eastAsia="en-US"/>
        </w:rPr>
        <w:t>Principes</w:t>
      </w:r>
    </w:p>
    <w:p w14:paraId="51A90AF1" w14:textId="77777777" w:rsidR="005D6454" w:rsidRPr="00D4662D" w:rsidRDefault="005D6454" w:rsidP="00D3018A">
      <w:pPr>
        <w:pStyle w:val="Titre3"/>
        <w:numPr>
          <w:ilvl w:val="0"/>
          <w:numId w:val="0"/>
        </w:numPr>
        <w:ind w:left="720" w:hanging="720"/>
        <w:rPr>
          <w:rFonts w:ascii="Calibri" w:hAnsi="Calibri"/>
          <w:spacing w:val="0"/>
          <w:kern w:val="0"/>
          <w:sz w:val="22"/>
          <w:szCs w:val="22"/>
        </w:rPr>
      </w:pPr>
      <w:r w:rsidRPr="00D4662D">
        <w:t>Au niveau individuel</w:t>
      </w:r>
    </w:p>
    <w:p w14:paraId="5D15AB12" w14:textId="77777777" w:rsidR="005D6454" w:rsidRPr="003F1A73" w:rsidRDefault="005D6454" w:rsidP="005D6454">
      <w:pPr>
        <w:pStyle w:val="ContentsListingStyle"/>
        <w:rPr>
          <w:lang w:val="fr-CH"/>
        </w:rPr>
      </w:pPr>
      <w:r w:rsidRPr="003F1A73">
        <w:rPr>
          <w:lang w:val="fr-CH"/>
        </w:rPr>
        <w:t>L’enfant a la possibilité d’avoir du plaisir en pratiquant l’activité sportive. Il a aussi la possibilité de s’identifier au club et d</w:t>
      </w:r>
      <w:r w:rsidR="002A1F82">
        <w:rPr>
          <w:lang w:val="fr-CH"/>
        </w:rPr>
        <w:t>e se sentir sportif comme tout u</w:t>
      </w:r>
      <w:r w:rsidRPr="003F1A73">
        <w:rPr>
          <w:lang w:val="fr-CH"/>
        </w:rPr>
        <w:t>n chacun. Il est donc considéré comme tout autre membre au sein du club.</w:t>
      </w:r>
    </w:p>
    <w:p w14:paraId="2350C47B" w14:textId="77777777" w:rsidR="005D6454" w:rsidRPr="003F1A73" w:rsidRDefault="005D6454" w:rsidP="00D3018A">
      <w:pPr>
        <w:pStyle w:val="Titre3"/>
        <w:numPr>
          <w:ilvl w:val="0"/>
          <w:numId w:val="0"/>
        </w:numPr>
        <w:ind w:left="720" w:hanging="720"/>
      </w:pPr>
      <w:r w:rsidRPr="003F1A73">
        <w:t>Au niveau sportif</w:t>
      </w:r>
    </w:p>
    <w:p w14:paraId="6C8E6E95" w14:textId="77777777" w:rsidR="005D6454" w:rsidRPr="004730D4" w:rsidRDefault="005D6454" w:rsidP="005D6454">
      <w:pPr>
        <w:pStyle w:val="ContentsListingStyle"/>
        <w:rPr>
          <w:lang w:val="fr-CH"/>
        </w:rPr>
      </w:pPr>
      <w:r w:rsidRPr="003F1A73">
        <w:rPr>
          <w:lang w:val="fr-CH"/>
        </w:rPr>
        <w:t xml:space="preserve">L’enfant a la possibilité d’avoir des entraînements de qualité et qui lui sont adaptés. </w:t>
      </w:r>
      <w:r w:rsidRPr="004730D4">
        <w:rPr>
          <w:lang w:val="fr-CH"/>
        </w:rPr>
        <w:t>L’entraîneur responsable s’engage à se former pour être reconnu « Sport Coach » par Special Olympics (condition pour obtenir le label).</w:t>
      </w:r>
    </w:p>
    <w:p w14:paraId="2F354A68" w14:textId="77777777" w:rsidR="005D6454" w:rsidRPr="00D4662D" w:rsidRDefault="005D6454" w:rsidP="00D3018A">
      <w:pPr>
        <w:pStyle w:val="Titre3"/>
        <w:numPr>
          <w:ilvl w:val="0"/>
          <w:numId w:val="0"/>
        </w:numPr>
        <w:ind w:left="720" w:hanging="720"/>
        <w:rPr>
          <w:b w:val="0"/>
        </w:rPr>
      </w:pPr>
      <w:r w:rsidRPr="00D4662D">
        <w:t xml:space="preserve">Au niveau social </w:t>
      </w:r>
    </w:p>
    <w:p w14:paraId="2A74506C" w14:textId="77777777" w:rsidR="005D6454" w:rsidRPr="003F1A73" w:rsidRDefault="005D6454" w:rsidP="005D6454">
      <w:pPr>
        <w:pStyle w:val="ContentsListingStyle"/>
        <w:rPr>
          <w:lang w:val="fr-CH"/>
        </w:rPr>
      </w:pPr>
      <w:r w:rsidRPr="00D4662D">
        <w:rPr>
          <w:lang w:val="fr-CH"/>
        </w:rPr>
        <w:t xml:space="preserve">L’enfant participe à la vie sociale du club et est considéré comme un membre à part entière. </w:t>
      </w:r>
      <w:r w:rsidRPr="003F1A73">
        <w:rPr>
          <w:lang w:val="fr-CH"/>
        </w:rPr>
        <w:t>Il peut participer aux activités sociales du club et est en contact avec d’autres jeunes de son âge. Le club s’engage à développer une bonne cohésion sociale au sein de sa structure.</w:t>
      </w:r>
    </w:p>
    <w:p w14:paraId="4B3E1481" w14:textId="77777777" w:rsidR="005D6454" w:rsidRPr="006872E4" w:rsidRDefault="005D6454" w:rsidP="00D3018A">
      <w:pPr>
        <w:pStyle w:val="Titre3"/>
        <w:numPr>
          <w:ilvl w:val="0"/>
          <w:numId w:val="0"/>
        </w:numPr>
        <w:ind w:left="720" w:hanging="720"/>
        <w:rPr>
          <w:b w:val="0"/>
        </w:rPr>
      </w:pPr>
      <w:r w:rsidRPr="006872E4">
        <w:t>Au niveau de la structure</w:t>
      </w:r>
    </w:p>
    <w:p w14:paraId="27A56777" w14:textId="77777777" w:rsidR="005D6454" w:rsidRDefault="005D6454" w:rsidP="005D6454">
      <w:pPr>
        <w:pStyle w:val="ContentsListingStyle"/>
        <w:rPr>
          <w:lang w:val="fr-CH"/>
        </w:rPr>
      </w:pPr>
      <w:r w:rsidRPr="003F1A73">
        <w:rPr>
          <w:lang w:val="fr-CH"/>
        </w:rPr>
        <w:t>Le groupe/l’offre fait partie intégrante du club. Le projet appartient au club, pour cela il est vivement conseillé que tous les membres du comité y prennent part. Plus les membres/entourage du club sont parties prenantes, plus le projet sera de bonne qualité et pérenne. Au niveau des infrastructures, il est conseillé d’avoir des possibilités d’accessibilité pour personnes à mobilité réduite.</w:t>
      </w:r>
    </w:p>
    <w:p w14:paraId="0F7F0877" w14:textId="77777777" w:rsidR="005D6454" w:rsidRPr="006D71D4" w:rsidRDefault="005D6454" w:rsidP="00D3018A">
      <w:pPr>
        <w:pStyle w:val="Titre2"/>
        <w:numPr>
          <w:ilvl w:val="0"/>
          <w:numId w:val="0"/>
        </w:numPr>
        <w:ind w:left="576" w:hanging="576"/>
        <w:rPr>
          <w:szCs w:val="28"/>
          <w:lang w:eastAsia="en-US"/>
        </w:rPr>
      </w:pPr>
      <w:commentRangeStart w:id="9"/>
      <w:r w:rsidRPr="006D71D4">
        <w:rPr>
          <w:szCs w:val="28"/>
          <w:lang w:eastAsia="en-US"/>
        </w:rPr>
        <w:t>Concrètement :</w:t>
      </w:r>
    </w:p>
    <w:p w14:paraId="1774749B" w14:textId="77777777" w:rsidR="005D6454" w:rsidRDefault="005D6454" w:rsidP="005D6454">
      <w:r w:rsidRPr="005900AD">
        <w:rPr>
          <w:b/>
        </w:rPr>
        <w:t>Au niveau sportif</w:t>
      </w:r>
      <w:r>
        <w:t> : Le plus souvent, les structures sportives développent une session d’entraînement adaptée. Par la suite et dans l’idéal, les enfants qui fréquentent cet entraînement ont la possibilité d’intégrer d’autres cours si cela est bénéfique et intéressant pour eux.</w:t>
      </w:r>
    </w:p>
    <w:p w14:paraId="69AA1AB3" w14:textId="77777777" w:rsidR="005D6454" w:rsidRDefault="005D6454" w:rsidP="005D6454">
      <w:r w:rsidRPr="005900AD">
        <w:rPr>
          <w:b/>
        </w:rPr>
        <w:t>Au niveau social</w:t>
      </w:r>
      <w:r>
        <w:t> : les enfants à beso</w:t>
      </w:r>
      <w:bookmarkStart w:id="10" w:name="_GoBack"/>
      <w:bookmarkEnd w:id="10"/>
      <w:r>
        <w:t>ins spécifiques sont considérés comme des membres à part entière. Ils participent aux activités sociales du club et le club favorise le développement de la cohésion sociale en son sein.</w:t>
      </w:r>
      <w:commentRangeEnd w:id="9"/>
      <w:r w:rsidR="00E03F96">
        <w:rPr>
          <w:rStyle w:val="Marquedecommentaire"/>
        </w:rPr>
        <w:commentReference w:id="9"/>
      </w:r>
    </w:p>
    <w:p w14:paraId="3DCF2E4D" w14:textId="77777777" w:rsidR="005D6454" w:rsidRPr="008A2103" w:rsidRDefault="005D6454" w:rsidP="000C191A"/>
    <w:p w14:paraId="503021AE" w14:textId="77777777" w:rsidR="000C191A" w:rsidRDefault="000C191A">
      <w:pPr>
        <w:tabs>
          <w:tab w:val="clear" w:pos="640"/>
        </w:tabs>
        <w:spacing w:after="0" w:line="240" w:lineRule="auto"/>
        <w:jc w:val="left"/>
        <w:rPr>
          <w:rFonts w:eastAsiaTheme="minorHAnsi"/>
          <w:sz w:val="36"/>
          <w:szCs w:val="32"/>
        </w:rPr>
      </w:pPr>
      <w:r>
        <w:br w:type="page"/>
      </w:r>
    </w:p>
    <w:p w14:paraId="27FA0C2F" w14:textId="26A5BB93" w:rsidR="008C63EB" w:rsidRDefault="008C63EB" w:rsidP="008C63EB">
      <w:pPr>
        <w:pStyle w:val="Titre1"/>
        <w:numPr>
          <w:ilvl w:val="0"/>
          <w:numId w:val="0"/>
        </w:numPr>
        <w:rPr>
          <w:b w:val="0"/>
          <w:sz w:val="36"/>
          <w:szCs w:val="36"/>
        </w:rPr>
      </w:pPr>
      <w:r w:rsidRPr="008C63EB">
        <w:rPr>
          <w:b w:val="0"/>
          <w:sz w:val="36"/>
          <w:szCs w:val="36"/>
        </w:rPr>
        <w:lastRenderedPageBreak/>
        <w:t>Label Unified</w:t>
      </w:r>
    </w:p>
    <w:p w14:paraId="395CFAF4" w14:textId="6375FB95" w:rsidR="002849CE" w:rsidRPr="00E569CA" w:rsidRDefault="002849CE" w:rsidP="002849CE">
      <w:r>
        <w:t>Le label « Unified » est un label de qualité qui est attribué par SOSWI aux structures sportives inclusives. Une structure sportive qui se veut inclusive peut recevoir</w:t>
      </w:r>
      <w:r w:rsidRPr="00E569CA">
        <w:t xml:space="preserve"> le label «</w:t>
      </w:r>
      <w:r>
        <w:t> Unified » si elle</w:t>
      </w:r>
      <w:r w:rsidRPr="00E569CA">
        <w:t xml:space="preserve"> </w:t>
      </w:r>
      <w:r>
        <w:t xml:space="preserve">remplit </w:t>
      </w:r>
      <w:r w:rsidRPr="00E569CA">
        <w:t>les critères de qualité demandés par SOSWI. Ces critères sont :</w:t>
      </w:r>
    </w:p>
    <w:p w14:paraId="3F14337D" w14:textId="3E0E82AF" w:rsidR="002849CE" w:rsidRPr="00E569CA" w:rsidRDefault="00CA077F" w:rsidP="002849CE">
      <w:pPr>
        <w:pStyle w:val="Paragraphedeliste"/>
        <w:numPr>
          <w:ilvl w:val="0"/>
          <w:numId w:val="24"/>
        </w:numPr>
        <w:rPr>
          <w:lang w:eastAsia="en-US"/>
        </w:rPr>
      </w:pPr>
      <w:commentRangeStart w:id="11"/>
      <w:r>
        <w:rPr>
          <w:lang w:eastAsia="en-US"/>
        </w:rPr>
        <w:t>Permettre la participation</w:t>
      </w:r>
      <w:r w:rsidR="00BC358B">
        <w:rPr>
          <w:lang w:eastAsia="en-US"/>
        </w:rPr>
        <w:t xml:space="preserve"> des personnes aux besoins spécifiques</w:t>
      </w:r>
      <w:r>
        <w:rPr>
          <w:lang w:eastAsia="en-US"/>
        </w:rPr>
        <w:t xml:space="preserve"> à une structure sportive dans un </w:t>
      </w:r>
      <w:r w:rsidR="00BC358B">
        <w:rPr>
          <w:lang w:eastAsia="en-US"/>
        </w:rPr>
        <w:t>club et à la vie sociale.</w:t>
      </w:r>
    </w:p>
    <w:p w14:paraId="05081BE1" w14:textId="571E5F48" w:rsidR="002849CE" w:rsidRDefault="002849CE" w:rsidP="002849CE">
      <w:pPr>
        <w:pStyle w:val="Paragraphedeliste"/>
        <w:numPr>
          <w:ilvl w:val="0"/>
          <w:numId w:val="24"/>
        </w:numPr>
        <w:rPr>
          <w:lang w:eastAsia="en-US"/>
        </w:rPr>
      </w:pPr>
      <w:r w:rsidRPr="00E569CA">
        <w:rPr>
          <w:lang w:eastAsia="en-US"/>
        </w:rPr>
        <w:t>Les entraînements sous la responsabilité d’un Sport Coach reconnu par SOSWI, soit un entraîneur ayant des compétences rec</w:t>
      </w:r>
      <w:r w:rsidR="00E73A32">
        <w:rPr>
          <w:lang w:eastAsia="en-US"/>
        </w:rPr>
        <w:t>onnues dans le sport et dans le handicap</w:t>
      </w:r>
      <w:r>
        <w:rPr>
          <w:lang w:eastAsia="en-US"/>
        </w:rPr>
        <w:t>.</w:t>
      </w:r>
      <w:commentRangeEnd w:id="11"/>
      <w:r w:rsidR="00BC358B">
        <w:rPr>
          <w:rStyle w:val="Marquedecommentaire"/>
          <w:rFonts w:eastAsiaTheme="minorEastAsia" w:cstheme="minorBidi"/>
          <w:spacing w:val="-2"/>
          <w:kern w:val="18"/>
          <w:lang w:val="fr-CH" w:eastAsia="ja-JP"/>
        </w:rPr>
        <w:commentReference w:id="11"/>
      </w:r>
    </w:p>
    <w:p w14:paraId="26C94592" w14:textId="77777777" w:rsidR="002849CE" w:rsidRPr="00E569CA" w:rsidRDefault="002849CE" w:rsidP="002849CE">
      <w:pPr>
        <w:pStyle w:val="Paragraphedeliste"/>
        <w:numPr>
          <w:ilvl w:val="0"/>
          <w:numId w:val="0"/>
        </w:numPr>
        <w:ind w:left="720"/>
        <w:rPr>
          <w:lang w:eastAsia="en-US"/>
        </w:rPr>
      </w:pPr>
    </w:p>
    <w:p w14:paraId="3F19CAFF" w14:textId="77777777" w:rsidR="002849CE" w:rsidRPr="002849CE" w:rsidRDefault="002849CE" w:rsidP="002849CE">
      <w:pPr>
        <w:rPr>
          <w:lang w:val="fr-FR" w:eastAsia="fr-CH"/>
        </w:rPr>
      </w:pPr>
    </w:p>
    <w:p w14:paraId="76E0E622" w14:textId="114E73CE" w:rsidR="008C63EB" w:rsidRPr="008C63EB" w:rsidRDefault="008C63EB">
      <w:pPr>
        <w:tabs>
          <w:tab w:val="clear" w:pos="640"/>
        </w:tabs>
        <w:spacing w:after="0" w:line="240" w:lineRule="auto"/>
        <w:jc w:val="left"/>
      </w:pPr>
      <w:r w:rsidRPr="009A57EA">
        <w:rPr>
          <w:noProof/>
          <w:lang w:val="de-CH" w:eastAsia="en-US"/>
        </w:rPr>
        <mc:AlternateContent>
          <mc:Choice Requires="wpg">
            <w:drawing>
              <wp:anchor distT="0" distB="0" distL="114300" distR="114300" simplePos="0" relativeHeight="251704320" behindDoc="1" locked="0" layoutInCell="1" allowOverlap="1" wp14:anchorId="09BD5DD0" wp14:editId="228BE327">
                <wp:simplePos x="0" y="0"/>
                <wp:positionH relativeFrom="column">
                  <wp:posOffset>635</wp:posOffset>
                </wp:positionH>
                <wp:positionV relativeFrom="paragraph">
                  <wp:posOffset>0</wp:posOffset>
                </wp:positionV>
                <wp:extent cx="5740400" cy="708660"/>
                <wp:effectExtent l="0" t="0" r="0" b="0"/>
                <wp:wrapTight wrapText="bothSides">
                  <wp:wrapPolygon edited="0">
                    <wp:start x="15340" y="0"/>
                    <wp:lineTo x="0" y="1161"/>
                    <wp:lineTo x="0" y="19161"/>
                    <wp:lineTo x="15268" y="20903"/>
                    <wp:lineTo x="20429" y="20903"/>
                    <wp:lineTo x="21074" y="19161"/>
                    <wp:lineTo x="21504" y="12194"/>
                    <wp:lineTo x="21504" y="6968"/>
                    <wp:lineTo x="20788" y="1161"/>
                    <wp:lineTo x="20358" y="0"/>
                    <wp:lineTo x="15340" y="0"/>
                  </wp:wrapPolygon>
                </wp:wrapTight>
                <wp:docPr id="1" name="Gruppieren 1"/>
                <wp:cNvGraphicFramePr/>
                <a:graphic xmlns:a="http://schemas.openxmlformats.org/drawingml/2006/main">
                  <a:graphicData uri="http://schemas.microsoft.com/office/word/2010/wordprocessingGroup">
                    <wpg:wgp>
                      <wpg:cNvGrpSpPr/>
                      <wpg:grpSpPr>
                        <a:xfrm>
                          <a:off x="0" y="0"/>
                          <a:ext cx="5740400" cy="708660"/>
                          <a:chOff x="0" y="0"/>
                          <a:chExt cx="5740400" cy="708660"/>
                        </a:xfrm>
                      </wpg:grpSpPr>
                      <pic:pic xmlns:pic="http://schemas.openxmlformats.org/drawingml/2006/picture">
                        <pic:nvPicPr>
                          <pic:cNvPr id="4" name="Grafik 4" descr="C:\Users\holl\AppData\Local\Microsoft\Windows\INetCache\Content.Word\Unified_Label_color.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771900" y="0"/>
                            <a:ext cx="1968500" cy="708660"/>
                          </a:xfrm>
                          <a:prstGeom prst="rect">
                            <a:avLst/>
                          </a:prstGeom>
                          <a:noFill/>
                          <a:ln>
                            <a:noFill/>
                          </a:ln>
                        </pic:spPr>
                      </pic:pic>
                      <wps:wsp>
                        <wps:cNvPr id="5" name="Textfeld 2"/>
                        <wps:cNvSpPr txBox="1">
                          <a:spLocks noChangeArrowheads="1"/>
                        </wps:cNvSpPr>
                        <wps:spPr bwMode="auto">
                          <a:xfrm>
                            <a:off x="1866900" y="47625"/>
                            <a:ext cx="1466850" cy="556260"/>
                          </a:xfrm>
                          <a:prstGeom prst="rect">
                            <a:avLst/>
                          </a:prstGeom>
                          <a:solidFill>
                            <a:srgbClr val="FFFFFF"/>
                          </a:solidFill>
                          <a:ln w="19050">
                            <a:solidFill>
                              <a:schemeClr val="tx1"/>
                            </a:solidFill>
                            <a:miter lim="800000"/>
                            <a:headEnd/>
                            <a:tailEnd/>
                          </a:ln>
                        </wps:spPr>
                        <wps:txbx>
                          <w:txbxContent>
                            <w:p w14:paraId="3967E8AB" w14:textId="77777777" w:rsidR="008C63EB" w:rsidRPr="005727F7" w:rsidRDefault="008C63EB" w:rsidP="008C63EB">
                              <w:pPr>
                                <w:spacing w:line="360" w:lineRule="auto"/>
                                <w:jc w:val="center"/>
                                <w:rPr>
                                  <w:sz w:val="28"/>
                                  <w:szCs w:val="28"/>
                                  <w:lang w:val="de-CH"/>
                                </w:rPr>
                              </w:pPr>
                              <w:r w:rsidRPr="005727F7">
                                <w:rPr>
                                  <w:sz w:val="8"/>
                                  <w:szCs w:val="8"/>
                                  <w:lang w:val="de-CH"/>
                                </w:rPr>
                                <w:br/>
                              </w:r>
                              <w:r w:rsidRPr="005727F7">
                                <w:rPr>
                                  <w:sz w:val="28"/>
                                  <w:szCs w:val="28"/>
                                  <w:lang w:val="de-CH"/>
                                </w:rPr>
                                <w:t>Sport Coach</w:t>
                              </w:r>
                            </w:p>
                          </w:txbxContent>
                        </wps:txbx>
                        <wps:bodyPr rot="0" vert="horz" wrap="square" lIns="91440" tIns="45720" rIns="91440" bIns="45720" anchor="t" anchorCtr="0">
                          <a:noAutofit/>
                        </wps:bodyPr>
                      </wps:wsp>
                      <wps:wsp>
                        <wps:cNvPr id="6" name="Additionszeichen 6"/>
                        <wps:cNvSpPr/>
                        <wps:spPr>
                          <a:xfrm>
                            <a:off x="1590675" y="228600"/>
                            <a:ext cx="209550" cy="238125"/>
                          </a:xfrm>
                          <a:prstGeom prst="mathPlus">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Gleich 7"/>
                        <wps:cNvSpPr/>
                        <wps:spPr>
                          <a:xfrm>
                            <a:off x="3429000" y="257175"/>
                            <a:ext cx="209550" cy="190500"/>
                          </a:xfrm>
                          <a:prstGeom prst="mathEqual">
                            <a:avLst/>
                          </a:prstGeom>
                          <a:solidFill>
                            <a:schemeClr val="tx1"/>
                          </a:solid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feld 2"/>
                        <wps:cNvSpPr txBox="1">
                          <a:spLocks noChangeArrowheads="1"/>
                        </wps:cNvSpPr>
                        <wps:spPr bwMode="auto">
                          <a:xfrm>
                            <a:off x="0" y="47625"/>
                            <a:ext cx="1514475" cy="552450"/>
                          </a:xfrm>
                          <a:prstGeom prst="rect">
                            <a:avLst/>
                          </a:prstGeom>
                          <a:solidFill>
                            <a:srgbClr val="FFFFFF"/>
                          </a:solidFill>
                          <a:ln w="19050">
                            <a:solidFill>
                              <a:schemeClr val="tx1"/>
                            </a:solidFill>
                            <a:miter lim="800000"/>
                            <a:headEnd/>
                            <a:tailEnd/>
                          </a:ln>
                          <a:effectLst/>
                        </wps:spPr>
                        <wps:txbx>
                          <w:txbxContent>
                            <w:p w14:paraId="0FCAE2DC" w14:textId="7AA5FE88" w:rsidR="008C63EB" w:rsidRPr="00405F71" w:rsidRDefault="00405F71" w:rsidP="008C63EB">
                              <w:pPr>
                                <w:jc w:val="center"/>
                                <w:rPr>
                                  <w:sz w:val="28"/>
                                  <w:szCs w:val="28"/>
                                  <w:lang w:val="de-CH"/>
                                </w:rPr>
                              </w:pPr>
                              <w:r>
                                <w:rPr>
                                  <w:sz w:val="28"/>
                                  <w:szCs w:val="28"/>
                                  <w:lang w:val="de-CH"/>
                                </w:rPr>
                                <w:t xml:space="preserve">Club de </w:t>
                              </w:r>
                              <w:proofErr w:type="spellStart"/>
                              <w:r>
                                <w:rPr>
                                  <w:sz w:val="28"/>
                                  <w:szCs w:val="28"/>
                                  <w:lang w:val="de-CH"/>
                                </w:rPr>
                                <w:t>sport</w:t>
                              </w:r>
                              <w:proofErr w:type="spellEnd"/>
                              <w:r>
                                <w:rPr>
                                  <w:sz w:val="28"/>
                                  <w:szCs w:val="28"/>
                                  <w:lang w:val="de-CH"/>
                                </w:rPr>
                                <w:t xml:space="preserve"> </w:t>
                              </w:r>
                              <w:proofErr w:type="spellStart"/>
                              <w:r>
                                <w:rPr>
                                  <w:sz w:val="28"/>
                                  <w:szCs w:val="28"/>
                                  <w:lang w:val="de-CH"/>
                                </w:rPr>
                                <w:t>inclusif</w:t>
                              </w:r>
                              <w:proofErr w:type="spellEnd"/>
                            </w:p>
                          </w:txbxContent>
                        </wps:txbx>
                        <wps:bodyPr rot="0" vert="horz" wrap="square" lIns="91440" tIns="45720" rIns="91440" bIns="45720" anchor="t" anchorCtr="0">
                          <a:noAutofit/>
                        </wps:bodyPr>
                      </wps:wsp>
                    </wpg:wgp>
                  </a:graphicData>
                </a:graphic>
              </wp:anchor>
            </w:drawing>
          </mc:Choice>
          <mc:Fallback>
            <w:pict>
              <v:group w14:anchorId="09BD5DD0" id="Gruppieren 1" o:spid="_x0000_s1026" style="position:absolute;margin-left:.05pt;margin-top:0;width:452pt;height:55.8pt;z-index:-251612160" coordsize="57404,70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 o:spid="_x0000_s1027" type="#_x0000_t75" style="position:absolute;left:37719;width:19685;height:7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">
                  <v:imagedata r:id="rId14" o:title="Unified_Label_color"/>
                </v:shape>
                <v:shapetype id="_x0000_t202" coordsize="21600,21600" o:spt="202" path="m,l,21600r21600,l21600,xe">
                  <v:stroke joinstyle="miter"/>
                  <v:path gradientshapeok="t" o:connecttype="rect"/>
                </v:shapetype>
                <v:shape id="Textfeld 2" o:spid="_x0000_s1028" type="#_x0000_t202" style="position:absolute;left:18669;top:476;width:14668;height: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" strokecolor="black [3213]" strokeweight="1.5pt">
                  <v:textbox>
                    <w:txbxContent>
                      <w:p w14:paraId="3967E8AB" w14:textId="77777777" w:rsidR="008C63EB" w:rsidRPr="005727F7" w:rsidRDefault="008C63EB" w:rsidP="008C63EB">
                        <w:pPr>
                          <w:spacing w:line="360" w:lineRule="auto"/>
                          <w:jc w:val="center"/>
                          <w:rPr>
                            <w:sz w:val="28"/>
                            <w:szCs w:val="28"/>
                            <w:lang w:val="de-CH"/>
                          </w:rPr>
                        </w:pPr>
                        <w:r w:rsidRPr="005727F7">
                          <w:rPr>
                            <w:sz w:val="8"/>
                            <w:szCs w:val="8"/>
                            <w:lang w:val="de-CH"/>
                          </w:rPr>
                          <w:br/>
                        </w:r>
                        <w:r w:rsidRPr="005727F7">
                          <w:rPr>
                            <w:sz w:val="28"/>
                            <w:szCs w:val="28"/>
                            <w:lang w:val="de-CH"/>
                          </w:rPr>
                          <w:t>Sport Coach</w:t>
                        </w:r>
                      </w:p>
                    </w:txbxContent>
                  </v:textbox>
                </v:shape>
                <v:shape id="Additionszeichen 6" o:spid="_x0000_s1029" style="position:absolute;left:15906;top:2286;width:2096;height:2381;visibility:visible;mso-wrap-style:square;v-text-anchor:middle" coordsize="20955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" path="m27776,94419r52356,l80132,31563r49286,l129418,94419r52356,l181774,143706r-52356,l129418,206562r-49286,l80132,143706r-52356,l27776,94419xe" fillcolor="black [3213]" strokecolor="black [3213]">
                  <v:path arrowok="t" o:connecttype="custom" o:connectlocs="27776,94419;80132,94419;80132,31563;129418,31563;129418,94419;181774,94419;181774,143706;129418,143706;129418,206562;80132,206562;80132,143706;27776,143706;27776,94419" o:connectangles="0,0,0,0,0,0,0,0,0,0,0,0,0"/>
                </v:shape>
                <v:shape id="Gleich 7" o:spid="_x0000_s1030" style="position:absolute;left:34290;top:2571;width:2095;height:1905;visibility:visible;mso-wrap-style:square;v-text-anchor:middle" coordsize="20955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" path="m27776,39243r153998,l181774,84049r-153998,l27776,39243xm27776,106451r153998,l181774,151257r-153998,l27776,106451xe" fillcolor="black [3213]" strokecolor="black [3213]">
                  <v:path arrowok="t" o:connecttype="custom" o:connectlocs="27776,39243;181774,39243;181774,84049;27776,84049;27776,39243;27776,106451;181774,106451;181774,151257;27776,151257;27776,106451" o:connectangles="0,0,0,0,0,0,0,0,0,0"/>
                </v:shape>
                <v:shape id="Textfeld 2" o:spid="_x0000_s1031" type="#_x0000_t202" style="position:absolute;top:476;width:15144;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" strokecolor="black [3213]" strokeweight="1.5pt">
                  <v:textbox>
                    <w:txbxContent>
                      <w:p w14:paraId="0FCAE2DC" w14:textId="7AA5FE88" w:rsidR="008C63EB" w:rsidRPr="00405F71" w:rsidRDefault="00405F71" w:rsidP="008C63EB">
                        <w:pPr>
                          <w:jc w:val="center"/>
                          <w:rPr>
                            <w:sz w:val="28"/>
                            <w:szCs w:val="28"/>
                            <w:lang w:val="de-CH"/>
                          </w:rPr>
                        </w:pPr>
                        <w:r>
                          <w:rPr>
                            <w:sz w:val="28"/>
                            <w:szCs w:val="28"/>
                            <w:lang w:val="de-CH"/>
                          </w:rPr>
                          <w:t xml:space="preserve">Club de </w:t>
                        </w:r>
                        <w:proofErr w:type="spellStart"/>
                        <w:r>
                          <w:rPr>
                            <w:sz w:val="28"/>
                            <w:szCs w:val="28"/>
                            <w:lang w:val="de-CH"/>
                          </w:rPr>
                          <w:t>sport</w:t>
                        </w:r>
                        <w:proofErr w:type="spellEnd"/>
                        <w:r>
                          <w:rPr>
                            <w:sz w:val="28"/>
                            <w:szCs w:val="28"/>
                            <w:lang w:val="de-CH"/>
                          </w:rPr>
                          <w:t xml:space="preserve"> </w:t>
                        </w:r>
                        <w:proofErr w:type="spellStart"/>
                        <w:r>
                          <w:rPr>
                            <w:sz w:val="28"/>
                            <w:szCs w:val="28"/>
                            <w:lang w:val="de-CH"/>
                          </w:rPr>
                          <w:t>inclusif</w:t>
                        </w:r>
                        <w:proofErr w:type="spellEnd"/>
                      </w:p>
                    </w:txbxContent>
                  </v:textbox>
                </v:shape>
                <w10:wrap type="tight"/>
              </v:group>
            </w:pict>
          </mc:Fallback>
        </mc:AlternateContent>
      </w:r>
    </w:p>
    <w:p w14:paraId="208F1FE5" w14:textId="2DC74A71" w:rsidR="002849CE" w:rsidRDefault="002849CE">
      <w:pPr>
        <w:tabs>
          <w:tab w:val="clear" w:pos="640"/>
        </w:tabs>
        <w:spacing w:after="0" w:line="240" w:lineRule="auto"/>
        <w:jc w:val="left"/>
      </w:pPr>
    </w:p>
    <w:p w14:paraId="517F9802" w14:textId="70A65F04" w:rsidR="002849CE" w:rsidRPr="0059642B" w:rsidRDefault="0059642B">
      <w:pPr>
        <w:tabs>
          <w:tab w:val="clear" w:pos="640"/>
        </w:tabs>
        <w:spacing w:after="0" w:line="240" w:lineRule="auto"/>
        <w:jc w:val="left"/>
        <w:rPr>
          <w:sz w:val="36"/>
          <w:szCs w:val="36"/>
          <w:lang w:val="de-CH"/>
        </w:rPr>
      </w:pPr>
      <w:proofErr w:type="spellStart"/>
      <w:r w:rsidRPr="0059642B">
        <w:rPr>
          <w:sz w:val="36"/>
          <w:szCs w:val="36"/>
          <w:lang w:val="de-CH"/>
        </w:rPr>
        <w:t>Qualité</w:t>
      </w:r>
      <w:proofErr w:type="spellEnd"/>
      <w:r w:rsidRPr="0059642B">
        <w:rPr>
          <w:sz w:val="36"/>
          <w:szCs w:val="36"/>
          <w:lang w:val="de-CH"/>
        </w:rPr>
        <w:t xml:space="preserve"> et </w:t>
      </w:r>
      <w:proofErr w:type="spellStart"/>
      <w:r w:rsidRPr="0059642B">
        <w:rPr>
          <w:sz w:val="36"/>
          <w:szCs w:val="36"/>
          <w:lang w:val="de-CH"/>
        </w:rPr>
        <w:t>perénnisation</w:t>
      </w:r>
      <w:proofErr w:type="spellEnd"/>
    </w:p>
    <w:p w14:paraId="37ECCF90" w14:textId="77777777" w:rsidR="00402B54" w:rsidRPr="00402B54" w:rsidRDefault="00402B54" w:rsidP="00402B54">
      <w:pPr>
        <w:rPr>
          <w:highlight w:val="yellow"/>
          <w:lang w:val="de-CH"/>
        </w:rPr>
      </w:pPr>
      <w:r w:rsidRPr="00402B54">
        <w:rPr>
          <w:highlight w:val="yellow"/>
          <w:lang w:val="de-CH"/>
        </w:rPr>
        <w:t>Die mit dem Label «Unified» zertifizierten Clubs werden von SOSWI unterstützt, damit ein nachhaltiges und qualitativ hochwertiges Sportangebot für Kinder und Jugendliche mit besonderem Unterstützungsbedarf sichergestellt werden kann. Zu diesem Zweck vergibt der «Fonds Unified» auf Antrag finanzielle Beiträge für Projekte von zertifizierte Clubs. Weitere Informationen gibt es im Reglement des Fonds Unified (separates Dokument).</w:t>
      </w:r>
    </w:p>
    <w:p w14:paraId="12E3A1FB" w14:textId="6B7E539A" w:rsidR="00402B54" w:rsidRPr="00402B54" w:rsidRDefault="00402B54" w:rsidP="00402B54">
      <w:pPr>
        <w:rPr>
          <w:highlight w:val="yellow"/>
          <w:lang w:val="de-CH"/>
        </w:rPr>
      </w:pPr>
      <w:r w:rsidRPr="00402B54">
        <w:rPr>
          <w:highlight w:val="yellow"/>
          <w:lang w:val="de-CH"/>
        </w:rPr>
        <w:t>Die regionale</w:t>
      </w:r>
      <w:r w:rsidR="005D593C">
        <w:rPr>
          <w:highlight w:val="yellow"/>
          <w:lang w:val="de-CH"/>
        </w:rPr>
        <w:t>n</w:t>
      </w:r>
      <w:r w:rsidRPr="00402B54">
        <w:rPr>
          <w:highlight w:val="yellow"/>
          <w:lang w:val="de-CH"/>
        </w:rPr>
        <w:t xml:space="preserve"> KoordinatorIn</w:t>
      </w:r>
      <w:r w:rsidR="005D593C">
        <w:rPr>
          <w:highlight w:val="yellow"/>
          <w:lang w:val="de-CH"/>
        </w:rPr>
        <w:t>nen</w:t>
      </w:r>
      <w:r w:rsidRPr="00402B54">
        <w:rPr>
          <w:highlight w:val="yellow"/>
          <w:lang w:val="de-CH"/>
        </w:rPr>
        <w:t xml:space="preserve"> </w:t>
      </w:r>
      <w:r w:rsidR="005D593C">
        <w:rPr>
          <w:highlight w:val="yellow"/>
          <w:lang w:val="de-CH"/>
        </w:rPr>
        <w:t>vereinbaren mit den</w:t>
      </w:r>
      <w:r w:rsidRPr="00402B54">
        <w:rPr>
          <w:highlight w:val="yellow"/>
          <w:lang w:val="de-CH"/>
        </w:rPr>
        <w:t xml:space="preserve"> Sportclub</w:t>
      </w:r>
      <w:r w:rsidR="005D593C">
        <w:rPr>
          <w:highlight w:val="yellow"/>
          <w:lang w:val="de-CH"/>
        </w:rPr>
        <w:t>s</w:t>
      </w:r>
      <w:r w:rsidRPr="00402B54">
        <w:rPr>
          <w:highlight w:val="yellow"/>
          <w:lang w:val="de-CH"/>
        </w:rPr>
        <w:t xml:space="preserve"> jährlich Ziele für die stetige Verbesserung der Inklusion auf der sportlichen sowie auf der sozialen Ebene. Diese Zielvereinbarung basiert auf den Kriterien für Unified Clubs (separates Dokument).</w:t>
      </w:r>
    </w:p>
    <w:p w14:paraId="41C9C56B" w14:textId="77777777" w:rsidR="00402B54" w:rsidRDefault="00402B54" w:rsidP="00402B54">
      <w:pPr>
        <w:rPr>
          <w:lang w:val="de-CH"/>
        </w:rPr>
      </w:pPr>
      <w:r w:rsidRPr="00402B54">
        <w:rPr>
          <w:highlight w:val="yellow"/>
          <w:lang w:val="de-CH"/>
        </w:rPr>
        <w:t xml:space="preserve">Jeder Unified Club soll zu einem regionalen Netzwerk von </w:t>
      </w:r>
      <w:proofErr w:type="gramStart"/>
      <w:r w:rsidRPr="00402B54">
        <w:rPr>
          <w:highlight w:val="yellow"/>
          <w:lang w:val="de-CH"/>
        </w:rPr>
        <w:t>Heilpädagogischen</w:t>
      </w:r>
      <w:proofErr w:type="gramEnd"/>
      <w:r w:rsidRPr="00402B54">
        <w:rPr>
          <w:highlight w:val="yellow"/>
          <w:lang w:val="de-CH"/>
        </w:rPr>
        <w:t xml:space="preserve"> Schulen, Elternvereinigungen und weiteren Unified Clubs gehören, über welches die Sportangebote kommuniziert werden können und welches einen Austausch bei gemeinsamen Aktivitäten fördert.</w:t>
      </w:r>
    </w:p>
    <w:p w14:paraId="50C34141" w14:textId="1B34F8FC" w:rsidR="009916DE" w:rsidRPr="009916DE" w:rsidRDefault="00A547B0" w:rsidP="009916DE">
      <w:commentRangeStart w:id="12"/>
      <w:r w:rsidRPr="00751A31">
        <w:t xml:space="preserve">Special Olympics soutient les clubs labelisés UNIFIED pour qu’ils puissent assurer une offre sportive d’un haut niveau et avec une certaine durabilité pour les enfants et jeunes à besoins spécifiques. </w:t>
      </w:r>
      <w:r w:rsidRPr="00D86F2F">
        <w:t>Le « Fonds Unified » remet sous demande une aide financière pou</w:t>
      </w:r>
      <w:r w:rsidR="00D86F2F">
        <w:t>r des projets</w:t>
      </w:r>
      <w:r w:rsidRPr="00D86F2F">
        <w:t xml:space="preserve">. </w:t>
      </w:r>
      <w:r w:rsidRPr="009916DE">
        <w:t>De plus amples informations se trouvent dans le règlement « Fonds Unified »</w:t>
      </w:r>
      <w:r w:rsidR="009916DE" w:rsidRPr="009916DE">
        <w:t xml:space="preserve"> (document supplémentaire).</w:t>
      </w:r>
    </w:p>
    <w:p w14:paraId="5B3C00FE" w14:textId="4C333EB8" w:rsidR="009916DE" w:rsidRPr="00751A31" w:rsidRDefault="009916DE" w:rsidP="009916DE">
      <w:r w:rsidRPr="00751A31">
        <w:t>Le coordinateur régional/ la coordinatrice régionale con</w:t>
      </w:r>
      <w:r w:rsidR="00007A72">
        <w:t xml:space="preserve">vient avec le club de sport les </w:t>
      </w:r>
      <w:r w:rsidRPr="00751A31">
        <w:t>objectifs annuels pour atteindre une amélioration continue au niveau de l’inclusion sportive et sociale. L’accord sur les objectifs est basé sur les critères Unified Club (document supplémentaire).</w:t>
      </w:r>
    </w:p>
    <w:p w14:paraId="66AB50C5" w14:textId="15DB5D49" w:rsidR="005D6454" w:rsidRPr="00A547B0" w:rsidRDefault="009916DE" w:rsidP="00F427F8">
      <w:pPr>
        <w:rPr>
          <w:rFonts w:eastAsiaTheme="minorHAnsi"/>
          <w:sz w:val="36"/>
          <w:szCs w:val="36"/>
        </w:rPr>
      </w:pPr>
      <w:r w:rsidRPr="009916DE">
        <w:t>Afin de communiquer les offres sportives des clubs</w:t>
      </w:r>
      <w:r w:rsidR="00B7381C">
        <w:t xml:space="preserve"> et de créer un échange, un réseau </w:t>
      </w:r>
      <w:r w:rsidR="00F427F8">
        <w:t>régional entre les écoles spécialisées, associations de parents et autre Unified Clubs doit se créer.</w:t>
      </w:r>
      <w:commentRangeEnd w:id="12"/>
      <w:r w:rsidR="00F427F8">
        <w:rPr>
          <w:rStyle w:val="Marquedecommentaire"/>
        </w:rPr>
        <w:commentReference w:id="12"/>
      </w:r>
      <w:r w:rsidR="005D6454" w:rsidRPr="00A547B0">
        <w:rPr>
          <w:sz w:val="36"/>
          <w:szCs w:val="36"/>
        </w:rPr>
        <w:br w:type="page"/>
      </w:r>
    </w:p>
    <w:p w14:paraId="55468669" w14:textId="431B43B4" w:rsidR="00E0343D" w:rsidRPr="006260B4" w:rsidRDefault="00E0343D" w:rsidP="00081073">
      <w:pPr>
        <w:pStyle w:val="Titre1"/>
        <w:numPr>
          <w:ilvl w:val="0"/>
          <w:numId w:val="0"/>
        </w:numPr>
        <w:rPr>
          <w:sz w:val="52"/>
          <w:szCs w:val="52"/>
        </w:rPr>
      </w:pPr>
      <w:r w:rsidRPr="006260B4">
        <w:rPr>
          <w:sz w:val="52"/>
          <w:szCs w:val="52"/>
        </w:rPr>
        <w:lastRenderedPageBreak/>
        <w:t>Règlement Unified Club</w:t>
      </w:r>
    </w:p>
    <w:p w14:paraId="08011E78" w14:textId="77777777" w:rsidR="000A4CB8" w:rsidRPr="000A4CB8" w:rsidRDefault="000A4CB8" w:rsidP="000A4CB8">
      <w:pPr>
        <w:rPr>
          <w:lang w:val="fr-FR" w:eastAsia="fr-CH"/>
        </w:rPr>
      </w:pPr>
    </w:p>
    <w:p w14:paraId="6CEA41F0" w14:textId="220E71F1" w:rsidR="00BF05B4" w:rsidRDefault="00BF05B4" w:rsidP="000D6F3D">
      <w:pPr>
        <w:pStyle w:val="Titre1"/>
        <w:numPr>
          <w:ilvl w:val="0"/>
          <w:numId w:val="7"/>
        </w:numPr>
        <w:tabs>
          <w:tab w:val="clear" w:pos="640"/>
          <w:tab w:val="left" w:pos="426"/>
        </w:tabs>
        <w:ind w:hanging="1080"/>
      </w:pPr>
      <w:r w:rsidRPr="003F3555">
        <w:rPr>
          <w:noProof/>
          <w:lang w:eastAsia="fr-FR"/>
        </w:rPr>
        <w:drawing>
          <wp:anchor distT="0" distB="0" distL="114300" distR="114300" simplePos="0" relativeHeight="251700224" behindDoc="0" locked="0" layoutInCell="1" allowOverlap="1" wp14:anchorId="04AAB3A5" wp14:editId="203D0498">
            <wp:simplePos x="0" y="0"/>
            <wp:positionH relativeFrom="margin">
              <wp:align>left</wp:align>
            </wp:positionH>
            <wp:positionV relativeFrom="paragraph">
              <wp:posOffset>520700</wp:posOffset>
            </wp:positionV>
            <wp:extent cx="2686050" cy="967105"/>
            <wp:effectExtent l="0" t="0" r="0" b="4445"/>
            <wp:wrapTopAndBottom/>
            <wp:docPr id="3" name="Image 3" descr="C:\Users\User06\AppData\Local\Microsoft\Windows\INetCache\Content.Word\Unified_Label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06\AppData\Local\Microsoft\Windows\INetCache\Content.Word\Unified_Label_color.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86050" cy="967105"/>
                    </a:xfrm>
                    <a:prstGeom prst="rect">
                      <a:avLst/>
                    </a:prstGeom>
                    <a:noFill/>
                    <a:ln>
                      <a:noFill/>
                    </a:ln>
                  </pic:spPr>
                </pic:pic>
              </a:graphicData>
            </a:graphic>
            <wp14:sizeRelH relativeFrom="page">
              <wp14:pctWidth>0</wp14:pctWidth>
            </wp14:sizeRelH>
            <wp14:sizeRelV relativeFrom="page">
              <wp14:pctHeight>0</wp14:pctHeight>
            </wp14:sizeRelV>
          </wp:anchor>
        </w:drawing>
      </w:r>
      <w:r w:rsidR="000A4CB8" w:rsidRPr="003F3555">
        <w:t>Label</w:t>
      </w:r>
    </w:p>
    <w:p w14:paraId="1F35E42C" w14:textId="77777777" w:rsidR="003F3555" w:rsidRPr="003F3555" w:rsidRDefault="003F3555" w:rsidP="003F3555">
      <w:pPr>
        <w:rPr>
          <w:lang w:val="fr-FR" w:eastAsia="fr-CH"/>
        </w:rPr>
      </w:pPr>
    </w:p>
    <w:p w14:paraId="2443F652" w14:textId="2630C198" w:rsidR="0024396F" w:rsidRPr="003F3555" w:rsidRDefault="0024396F" w:rsidP="000D6F3D">
      <w:pPr>
        <w:pStyle w:val="Titre1"/>
        <w:ind w:left="709"/>
        <w:rPr>
          <w:sz w:val="28"/>
          <w:szCs w:val="28"/>
        </w:rPr>
      </w:pPr>
      <w:r w:rsidRPr="003F3555">
        <w:rPr>
          <w:sz w:val="28"/>
          <w:szCs w:val="28"/>
        </w:rPr>
        <w:t>Utilité du label</w:t>
      </w:r>
    </w:p>
    <w:p w14:paraId="5E4D7317" w14:textId="38452B5B" w:rsidR="0024396F" w:rsidRPr="008E3CA0" w:rsidRDefault="0024396F" w:rsidP="0024396F">
      <w:pPr>
        <w:pStyle w:val="Citationintense"/>
        <w:tabs>
          <w:tab w:val="clear" w:pos="640"/>
        </w:tabs>
        <w:ind w:left="0" w:right="21"/>
      </w:pPr>
      <w:r w:rsidRPr="008E3CA0">
        <w:t>Le label a pour objet d’indiquer les offres sportives</w:t>
      </w:r>
      <w:r>
        <w:t xml:space="preserve"> </w:t>
      </w:r>
      <w:r w:rsidRPr="008E3CA0">
        <w:t>adaptées aux enfants ou aux adolescents en situation de handicap mental.</w:t>
      </w:r>
    </w:p>
    <w:p w14:paraId="5C45283F" w14:textId="77777777" w:rsidR="0024396F" w:rsidRDefault="0024396F" w:rsidP="0024396F">
      <w:pPr>
        <w:tabs>
          <w:tab w:val="clear" w:pos="640"/>
          <w:tab w:val="left" w:pos="567"/>
        </w:tabs>
      </w:pPr>
      <w:r w:rsidRPr="008E3CA0">
        <w:t>Grâce à ce label, les sportifs</w:t>
      </w:r>
      <w:r>
        <w:t xml:space="preserve"> et futurs sportifs</w:t>
      </w:r>
      <w:r w:rsidRPr="008E3CA0">
        <w:t xml:space="preserve">, mais également les parents, les associations de parents, les écoles </w:t>
      </w:r>
      <w:r>
        <w:t>pédagogiques</w:t>
      </w:r>
      <w:r w:rsidRPr="008E3CA0">
        <w:t xml:space="preserve">, les institutions et les associations sportives sont assurés </w:t>
      </w:r>
      <w:r>
        <w:t>de la qualité de la prise en charge et de l’acceptation des besoins spécifiques de chacun de la part des organisations sportives concernées.</w:t>
      </w:r>
    </w:p>
    <w:p w14:paraId="6425F27E" w14:textId="77777777" w:rsidR="0024396F" w:rsidRPr="008E3CA0" w:rsidRDefault="0024396F" w:rsidP="0024396F">
      <w:pPr>
        <w:tabs>
          <w:tab w:val="clear" w:pos="640"/>
          <w:tab w:val="left" w:pos="567"/>
        </w:tabs>
      </w:pPr>
      <w:r w:rsidRPr="008E3CA0">
        <w:t xml:space="preserve">En tant que partenaires compétents, les </w:t>
      </w:r>
      <w:r>
        <w:t xml:space="preserve">organisations </w:t>
      </w:r>
      <w:r w:rsidRPr="008E3CA0">
        <w:t xml:space="preserve">sportives labellisées s’engagent pour le sport, pour la philosophie de Special Olympics et pour un encadrement adapté </w:t>
      </w:r>
      <w:r>
        <w:t xml:space="preserve">des personnes – en premier lieu </w:t>
      </w:r>
      <w:r w:rsidRPr="008E3CA0">
        <w:t xml:space="preserve">des enfants et adolescents </w:t>
      </w:r>
      <w:r>
        <w:t xml:space="preserve">– en situation de handicap mental, </w:t>
      </w:r>
      <w:r w:rsidRPr="00FF045C">
        <w:t>ainsi que de leur bonne inclusion dans l’organisation.</w:t>
      </w:r>
      <w:r w:rsidRPr="008E3CA0">
        <w:t xml:space="preserve"> </w:t>
      </w:r>
    </w:p>
    <w:p w14:paraId="1ED4C469" w14:textId="5BEEE257" w:rsidR="0024396F" w:rsidRPr="003F3555" w:rsidRDefault="00DC5D85" w:rsidP="000D6F3D">
      <w:pPr>
        <w:pStyle w:val="Titre1"/>
        <w:numPr>
          <w:ilvl w:val="1"/>
          <w:numId w:val="11"/>
        </w:numPr>
        <w:ind w:left="0" w:firstLine="0"/>
        <w:rPr>
          <w:sz w:val="28"/>
          <w:szCs w:val="28"/>
        </w:rPr>
      </w:pPr>
      <w:r w:rsidRPr="003F3555">
        <w:rPr>
          <w:sz w:val="28"/>
          <w:szCs w:val="28"/>
        </w:rPr>
        <w:t>Conditions d’obtention du label</w:t>
      </w:r>
    </w:p>
    <w:p w14:paraId="637FB48D" w14:textId="77777777" w:rsidR="0024396F" w:rsidRPr="008E3CA0" w:rsidRDefault="0024396F" w:rsidP="0024396F">
      <w:pPr>
        <w:tabs>
          <w:tab w:val="clear" w:pos="640"/>
          <w:tab w:val="left" w:pos="567"/>
        </w:tabs>
      </w:pPr>
      <w:r>
        <w:t>L’organisation</w:t>
      </w:r>
      <w:r w:rsidRPr="008E3CA0">
        <w:t xml:space="preserve"> sportive </w:t>
      </w:r>
      <w:r>
        <w:t xml:space="preserve">désigne </w:t>
      </w:r>
      <w:r w:rsidRPr="008E3CA0">
        <w:t xml:space="preserve">au moins un « Sport Coach » certifié par SOSWI </w:t>
      </w:r>
      <w:r>
        <w:t xml:space="preserve">en charge </w:t>
      </w:r>
      <w:r w:rsidRPr="008E3CA0">
        <w:t>de l’offre sportive intégrative faisant l’objet de la demande.</w:t>
      </w:r>
    </w:p>
    <w:p w14:paraId="353E7F35" w14:textId="77777777" w:rsidR="0024396F" w:rsidRPr="008E3CA0" w:rsidRDefault="0024396F" w:rsidP="0024396F">
      <w:r w:rsidRPr="008E3CA0">
        <w:t xml:space="preserve">Un « Sport Coach » est une personne certifiée par SOSWI. Représentant la philosophie de Special Olympics, il dispose de compétences techniques reconnues dans son sport et dans le sport adapté, ainsi que de l’expérience dans la prise en charge de personnes en situation de handicap mental. </w:t>
      </w:r>
      <w:r w:rsidRPr="00FF045C">
        <w:t>Le Sport Coach garantit le bon déroulement des entraînements et tient le rôle d’intermédiaire entre SOSWI et l’organisation sportive.</w:t>
      </w:r>
    </w:p>
    <w:p w14:paraId="39A2E301" w14:textId="77777777" w:rsidR="0024396F" w:rsidRDefault="0024396F" w:rsidP="0024396F">
      <w:r>
        <w:t>Par</w:t>
      </w:r>
      <w:r w:rsidRPr="008E3CA0">
        <w:t xml:space="preserve"> </w:t>
      </w:r>
      <w:r>
        <w:t xml:space="preserve">la demande de </w:t>
      </w:r>
      <w:r w:rsidRPr="008E3CA0">
        <w:t xml:space="preserve">ce label, </w:t>
      </w:r>
      <w:r>
        <w:t>l’organisation</w:t>
      </w:r>
      <w:r w:rsidRPr="008E3CA0">
        <w:t xml:space="preserve"> sportive </w:t>
      </w:r>
      <w:r>
        <w:t>s’engage à proposer</w:t>
      </w:r>
      <w:r w:rsidRPr="008E3CA0">
        <w:t xml:space="preserve"> des entraînements réguliers destinés – en premier lieu – aux enfants et aux adolescents en situation de handicap mental.</w:t>
      </w:r>
    </w:p>
    <w:p w14:paraId="3BBBFDE6" w14:textId="5CAC6236" w:rsidR="00BD1B7F" w:rsidRDefault="0024396F" w:rsidP="0024396F">
      <w:r w:rsidRPr="008E3CA0">
        <w:lastRenderedPageBreak/>
        <w:t>Le Special Training fait partie intégrante de l</w:t>
      </w:r>
      <w:r>
        <w:t xml:space="preserve">’organisation </w:t>
      </w:r>
      <w:r w:rsidRPr="008E3CA0">
        <w:t>sportive</w:t>
      </w:r>
      <w:r>
        <w:t xml:space="preserve">. Cela </w:t>
      </w:r>
      <w:r w:rsidRPr="008E3CA0">
        <w:t>lui permet de bénéficier des plateformes correspondantes pour sa communication (Internet, publications, etc.).</w:t>
      </w:r>
    </w:p>
    <w:p w14:paraId="3608440F" w14:textId="5D985D12" w:rsidR="00BD1B7F" w:rsidRPr="003F3555" w:rsidRDefault="00BD1B7F" w:rsidP="000D6F3D">
      <w:pPr>
        <w:pStyle w:val="Titre1"/>
        <w:numPr>
          <w:ilvl w:val="1"/>
          <w:numId w:val="11"/>
        </w:numPr>
        <w:ind w:hanging="1080"/>
        <w:rPr>
          <w:sz w:val="28"/>
          <w:szCs w:val="28"/>
        </w:rPr>
      </w:pPr>
      <w:r w:rsidRPr="003F3555">
        <w:rPr>
          <w:sz w:val="28"/>
          <w:szCs w:val="28"/>
        </w:rPr>
        <w:t>Principes et droits d’utilisation</w:t>
      </w:r>
    </w:p>
    <w:p w14:paraId="159644B7" w14:textId="43ECAFC8" w:rsidR="0024396F" w:rsidRPr="00B51007" w:rsidRDefault="00BD1B7F" w:rsidP="00B51007">
      <w:r w:rsidRPr="008E3CA0">
        <w:t xml:space="preserve">Special Olympics </w:t>
      </w:r>
      <w:proofErr w:type="spellStart"/>
      <w:r w:rsidRPr="008E3CA0">
        <w:t>Switzerland</w:t>
      </w:r>
      <w:proofErr w:type="spellEnd"/>
      <w:r w:rsidRPr="008E3CA0">
        <w:t xml:space="preserve"> (SOSWI) attribue le lab</w:t>
      </w:r>
      <w:r>
        <w:t>el de qualité</w:t>
      </w:r>
      <w:proofErr w:type="gramStart"/>
      <w:r>
        <w:t xml:space="preserve"> «Unified</w:t>
      </w:r>
      <w:proofErr w:type="gramEnd"/>
      <w:r w:rsidRPr="008E3CA0">
        <w:t xml:space="preserve">» aux </w:t>
      </w:r>
      <w:r w:rsidR="00584541">
        <w:t>associations</w:t>
      </w:r>
      <w:r w:rsidRPr="008E3CA0">
        <w:t xml:space="preserve"> qui proposent des entraînements </w:t>
      </w:r>
      <w:r w:rsidRPr="00A02E2C">
        <w:t xml:space="preserve">sportifs </w:t>
      </w:r>
      <w:r w:rsidRPr="00FF6FE5">
        <w:t>réguliers aux personnes – en premier lieu aux enfants et aux adolescents - en situation de handicap mental</w:t>
      </w:r>
      <w:r w:rsidRPr="00FF6FE5">
        <w:rPr>
          <w:rStyle w:val="Appelnotedebasdep"/>
        </w:rPr>
        <w:footnoteReference w:id="2"/>
      </w:r>
      <w:r w:rsidRPr="00FF6FE5">
        <w:t>.</w:t>
      </w:r>
    </w:p>
    <w:p w14:paraId="40D6DF0C" w14:textId="77777777" w:rsidR="0024396F" w:rsidRPr="008E3CA0" w:rsidRDefault="0024396F" w:rsidP="0024396F">
      <w:r>
        <w:t>L’organisation</w:t>
      </w:r>
      <w:r w:rsidRPr="008E3CA0">
        <w:t xml:space="preserve"> sportive labellisée est autorisée à utiliser le label à des fins de communication.</w:t>
      </w:r>
    </w:p>
    <w:p w14:paraId="0E379C8A" w14:textId="77777777" w:rsidR="0024396F" w:rsidRPr="008E3CA0" w:rsidRDefault="0024396F" w:rsidP="0024396F">
      <w:r>
        <w:t>L’organisation</w:t>
      </w:r>
      <w:r w:rsidRPr="008E3CA0">
        <w:t xml:space="preserve"> labellisée ne peut en aucun cas transmettre </w:t>
      </w:r>
      <w:r>
        <w:t xml:space="preserve">ce </w:t>
      </w:r>
      <w:r w:rsidRPr="008E3CA0">
        <w:t>label à une autre organisation partenaire, ni vendre ses droits d’utilisation à un partenaire commercial.</w:t>
      </w:r>
    </w:p>
    <w:p w14:paraId="067D110F" w14:textId="5972F5C0" w:rsidR="0024396F" w:rsidRPr="003F3555" w:rsidRDefault="0024396F" w:rsidP="000D6F3D">
      <w:pPr>
        <w:pStyle w:val="Titre1"/>
        <w:numPr>
          <w:ilvl w:val="1"/>
          <w:numId w:val="11"/>
        </w:numPr>
        <w:ind w:left="709"/>
        <w:rPr>
          <w:sz w:val="28"/>
          <w:szCs w:val="28"/>
        </w:rPr>
      </w:pPr>
      <w:r w:rsidRPr="003F3555">
        <w:rPr>
          <w:sz w:val="28"/>
          <w:szCs w:val="28"/>
        </w:rPr>
        <w:t>Obtention et contrôle des droits d’utilisation</w:t>
      </w:r>
    </w:p>
    <w:p w14:paraId="07042566" w14:textId="56E8AD4A" w:rsidR="0024396F" w:rsidRPr="008E3CA0" w:rsidRDefault="0024396F" w:rsidP="0024396F">
      <w:r w:rsidRPr="008E3CA0">
        <w:t xml:space="preserve">Les </w:t>
      </w:r>
      <w:r>
        <w:t>organisations</w:t>
      </w:r>
      <w:r w:rsidRPr="008E3CA0">
        <w:t xml:space="preserve"> sportives intéressées </w:t>
      </w:r>
      <w:r>
        <w:t>doivent</w:t>
      </w:r>
      <w:r w:rsidRPr="008E3CA0">
        <w:t xml:space="preserve"> envoyer à </w:t>
      </w:r>
      <w:r>
        <w:t>SOSWI</w:t>
      </w:r>
      <w:r w:rsidRPr="008E3CA0">
        <w:t xml:space="preserve"> (</w:t>
      </w:r>
      <w:r w:rsidR="00B42EB7">
        <w:t>unified@speicialolympics.ch</w:t>
      </w:r>
      <w:r w:rsidRPr="008E3CA0">
        <w:t>) une lettre de candidature signée à la fois par leur président et par le Sport Coach concerné.</w:t>
      </w:r>
    </w:p>
    <w:p w14:paraId="451B6F54" w14:textId="0A7CF25C" w:rsidR="0024396F" w:rsidRPr="00FF6FE5" w:rsidRDefault="0024396F" w:rsidP="0024396F">
      <w:r w:rsidRPr="00FF6FE5">
        <w:t>L’attribution du label s’effectue en fonction des critères d’obtention ci-dessus (</w:t>
      </w:r>
      <w:proofErr w:type="spellStart"/>
      <w:r w:rsidRPr="00FF6FE5">
        <w:t>c.f</w:t>
      </w:r>
      <w:proofErr w:type="spellEnd"/>
      <w:r w:rsidRPr="00FF6FE5">
        <w:t>. « Conditions d’obtention du label ») et sous consultation du responsable national du projet, en discussion avec le coordinateur régional.</w:t>
      </w:r>
      <w:r>
        <w:t xml:space="preserve"> En cas de doute – concernant la régularité et la qualité de l’entraînement par exemple - </w:t>
      </w:r>
      <w:r w:rsidR="00584541">
        <w:rPr>
          <w:rFonts w:cs="Arial"/>
          <w:szCs w:val="22"/>
        </w:rPr>
        <w:t xml:space="preserve">le groupe du projet Unified </w:t>
      </w:r>
      <w:r>
        <w:t>prendra la décision finale.</w:t>
      </w:r>
    </w:p>
    <w:p w14:paraId="488AC8F9" w14:textId="3121FA4E" w:rsidR="0024396F" w:rsidRPr="00FF6FE5" w:rsidRDefault="0024396F" w:rsidP="0024396F">
      <w:r w:rsidRPr="00FF6FE5">
        <w:t xml:space="preserve">En principe, une </w:t>
      </w:r>
      <w:r>
        <w:t>organisation</w:t>
      </w:r>
      <w:r w:rsidRPr="00FF6FE5">
        <w:t xml:space="preserve"> sportive a le droit d’util</w:t>
      </w:r>
      <w:r w:rsidR="00B42EB7">
        <w:t>iser le label</w:t>
      </w:r>
      <w:proofErr w:type="gramStart"/>
      <w:r w:rsidR="00B42EB7">
        <w:t xml:space="preserve"> «Unified</w:t>
      </w:r>
      <w:proofErr w:type="gramEnd"/>
      <w:r w:rsidRPr="00FF6FE5">
        <w:t xml:space="preserve">» tant qu’elle propose un </w:t>
      </w:r>
      <w:r w:rsidR="00751A31">
        <w:t xml:space="preserve">entraînement adapté, </w:t>
      </w:r>
      <w:r w:rsidRPr="00FF6FE5">
        <w:t>organisé sous la responsabilité d’un Sport Coach certifié par SOSWI. La validité du label est d’une période de deux an</w:t>
      </w:r>
      <w:r>
        <w:t>née</w:t>
      </w:r>
      <w:r w:rsidRPr="00FF6FE5">
        <w:t>s</w:t>
      </w:r>
      <w:r>
        <w:t xml:space="preserve"> civiles (ex. 1</w:t>
      </w:r>
      <w:r w:rsidRPr="00F94574">
        <w:rPr>
          <w:vertAlign w:val="superscript"/>
        </w:rPr>
        <w:t>er</w:t>
      </w:r>
      <w:r w:rsidR="00B42EB7">
        <w:t xml:space="preserve"> janvier 2018 au 31 décembre 2020</w:t>
      </w:r>
      <w:r>
        <w:t>). La période de validité commence au 1</w:t>
      </w:r>
      <w:r w:rsidRPr="00F94574">
        <w:rPr>
          <w:vertAlign w:val="superscript"/>
        </w:rPr>
        <w:t>er</w:t>
      </w:r>
      <w:r>
        <w:t xml:space="preserve"> janvier de l’année d’attribution du label (ex. pour une demande de labellisation </w:t>
      </w:r>
      <w:r w:rsidR="00B42EB7">
        <w:t>effectuée le 22 mars 2018</w:t>
      </w:r>
      <w:r>
        <w:t>, la période de validité du label sera comptée du 1</w:t>
      </w:r>
      <w:r w:rsidRPr="00F94574">
        <w:rPr>
          <w:vertAlign w:val="superscript"/>
        </w:rPr>
        <w:t>er</w:t>
      </w:r>
      <w:r w:rsidR="00B42EB7">
        <w:t xml:space="preserve"> janvier 2018 au 31 décembre 2020</w:t>
      </w:r>
      <w:r>
        <w:t>).</w:t>
      </w:r>
    </w:p>
    <w:p w14:paraId="0F4CE209" w14:textId="77777777" w:rsidR="0024396F" w:rsidRDefault="0024396F" w:rsidP="0024396F">
      <w:pPr>
        <w:rPr>
          <w:rFonts w:eastAsia="MS Gothic"/>
          <w:b/>
          <w:bCs/>
          <w:color w:val="000000"/>
          <w:sz w:val="28"/>
          <w:szCs w:val="26"/>
        </w:rPr>
      </w:pPr>
      <w:r w:rsidRPr="00FF6FE5">
        <w:t xml:space="preserve">Après cette période, SOSWI procède à un contrôle de l’autorisation délivrée en consultant </w:t>
      </w:r>
      <w:r>
        <w:t>l’organisation sportive et le Sport Coach</w:t>
      </w:r>
      <w:r w:rsidRPr="00FF6FE5">
        <w:t xml:space="preserve"> concernés. Tant que les conditions d’obtention du label sont remplies, le label est renouvelé de manière tacite pour une période de deux an</w:t>
      </w:r>
      <w:r>
        <w:t>née</w:t>
      </w:r>
      <w:r w:rsidRPr="00FF6FE5">
        <w:t>s</w:t>
      </w:r>
      <w:r>
        <w:t xml:space="preserve"> civiles</w:t>
      </w:r>
      <w:r w:rsidRPr="00FF6FE5">
        <w:t>.</w:t>
      </w:r>
    </w:p>
    <w:p w14:paraId="13882420" w14:textId="40886916" w:rsidR="0024396F" w:rsidRPr="003F3555" w:rsidRDefault="0024396F" w:rsidP="000D6F3D">
      <w:pPr>
        <w:pStyle w:val="Titre1"/>
        <w:numPr>
          <w:ilvl w:val="1"/>
          <w:numId w:val="11"/>
        </w:numPr>
        <w:ind w:left="709"/>
        <w:rPr>
          <w:sz w:val="28"/>
          <w:szCs w:val="28"/>
        </w:rPr>
      </w:pPr>
      <w:r w:rsidRPr="003F3555">
        <w:rPr>
          <w:sz w:val="28"/>
          <w:szCs w:val="28"/>
        </w:rPr>
        <w:t>Retrait des droits d’utilisation</w:t>
      </w:r>
    </w:p>
    <w:p w14:paraId="68DEA395" w14:textId="083E9858" w:rsidR="0024396F" w:rsidRPr="00550ADF" w:rsidRDefault="0024396F" w:rsidP="0024396F">
      <w:pPr>
        <w:rPr>
          <w:color w:val="FF0000"/>
        </w:rPr>
      </w:pPr>
      <w:r w:rsidRPr="00FF6FE5">
        <w:t xml:space="preserve">Si une </w:t>
      </w:r>
      <w:r>
        <w:t xml:space="preserve">organisation </w:t>
      </w:r>
      <w:r w:rsidRPr="00FF6FE5">
        <w:t xml:space="preserve">sportive ne dispose plus d’un Sport Coach ou ne propose plus </w:t>
      </w:r>
      <w:r w:rsidR="009156E1">
        <w:t xml:space="preserve">un entraînement adapté et </w:t>
      </w:r>
      <w:r w:rsidRPr="00FF6FE5">
        <w:t>réguliers, elle perd les droits d’utilisation du label. Dans ce cas, l’</w:t>
      </w:r>
      <w:r>
        <w:t xml:space="preserve">organisation </w:t>
      </w:r>
      <w:r w:rsidRPr="00FF6FE5">
        <w:t xml:space="preserve">sportive et SOSWI tenteront de trouver une solution pour poursuivre le Special Training dans les meilleures conditions </w:t>
      </w:r>
      <w:r w:rsidRPr="00FF6FE5">
        <w:lastRenderedPageBreak/>
        <w:t xml:space="preserve">possibles pour les sportifs. Si aucune solution n’est trouvée et que </w:t>
      </w:r>
      <w:r>
        <w:t>l’organisation sportive</w:t>
      </w:r>
      <w:r w:rsidRPr="00FF6FE5">
        <w:t xml:space="preserve"> ne remplit plus les conditions d’obtention, SOSWI ne renouvellera pas la labellisation du club.</w:t>
      </w:r>
    </w:p>
    <w:p w14:paraId="403681AA" w14:textId="77777777" w:rsidR="0024396F" w:rsidRPr="00A02E2C" w:rsidRDefault="0024396F" w:rsidP="0024396F">
      <w:r w:rsidRPr="008E3CA0">
        <w:t xml:space="preserve">En cas de circonstances particulières, notamment lors d’un manquement grave aux principes de la Charte d’éthique de </w:t>
      </w:r>
      <w:proofErr w:type="spellStart"/>
      <w:r w:rsidRPr="008E3CA0">
        <w:t>Swiss</w:t>
      </w:r>
      <w:proofErr w:type="spellEnd"/>
      <w:r w:rsidRPr="008E3CA0">
        <w:t xml:space="preserve"> Olympic (voir </w:t>
      </w:r>
      <w:hyperlink r:id="rId16" w:history="1">
        <w:r w:rsidRPr="008E3CA0">
          <w:rPr>
            <w:rStyle w:val="Lienhypertexte"/>
          </w:rPr>
          <w:t>www.swissolympic.ch/fr/desktopdefault.aspx/tabid-4245/4333_read-25145/</w:t>
        </w:r>
      </w:hyperlink>
      <w:r w:rsidRPr="008E3CA0">
        <w:t xml:space="preserve">), </w:t>
      </w:r>
      <w:r>
        <w:t>SOSWI</w:t>
      </w:r>
      <w:r w:rsidRPr="008E3CA0">
        <w:t xml:space="preserve"> se réserve le droit de retirer le label à </w:t>
      </w:r>
      <w:r>
        <w:t>l’organisation</w:t>
      </w:r>
      <w:r w:rsidRPr="008E3CA0">
        <w:t xml:space="preserve"> sportive concernée.</w:t>
      </w:r>
    </w:p>
    <w:p w14:paraId="06193E3D" w14:textId="552CD5EF" w:rsidR="0024396F" w:rsidRPr="00B51007" w:rsidRDefault="0024396F" w:rsidP="00081073">
      <w:pPr>
        <w:pStyle w:val="Titre1"/>
        <w:numPr>
          <w:ilvl w:val="0"/>
          <w:numId w:val="7"/>
        </w:numPr>
        <w:ind w:hanging="1080"/>
      </w:pPr>
      <w:r w:rsidRPr="00B51007">
        <w:t>Prestations / obligations liées au label</w:t>
      </w:r>
    </w:p>
    <w:p w14:paraId="117557B8" w14:textId="26608131" w:rsidR="0024396F" w:rsidRPr="003F3555" w:rsidRDefault="0024396F" w:rsidP="000D6F3D">
      <w:pPr>
        <w:pStyle w:val="Titre1"/>
        <w:ind w:left="709"/>
        <w:rPr>
          <w:sz w:val="28"/>
          <w:szCs w:val="28"/>
        </w:rPr>
      </w:pPr>
      <w:r w:rsidRPr="003F3555">
        <w:rPr>
          <w:sz w:val="28"/>
          <w:szCs w:val="28"/>
        </w:rPr>
        <w:t>Label de qualité</w:t>
      </w:r>
    </w:p>
    <w:p w14:paraId="5DB2F21A" w14:textId="7AFF93A5" w:rsidR="0024396F" w:rsidRPr="00BA6FF8" w:rsidRDefault="00B42EB7" w:rsidP="0024396F">
      <w:r>
        <w:t>Le label « Unified</w:t>
      </w:r>
      <w:r w:rsidR="0024396F" w:rsidRPr="00BA6FF8">
        <w:t xml:space="preserve"> » a pour première utilité d’indiquer les offres sportives intégratives adaptées pour les personnes – en premier lieu pour les enfants et adolescents - en situation de handicap mental. Il s’agit donc d’un label de qualité attribué aux </w:t>
      </w:r>
      <w:r w:rsidR="0024396F">
        <w:t>organisations sportives</w:t>
      </w:r>
      <w:r w:rsidR="0024396F" w:rsidRPr="00BA6FF8">
        <w:t xml:space="preserve"> qui répondent aux critères exigés.</w:t>
      </w:r>
    </w:p>
    <w:p w14:paraId="34FEBB7E" w14:textId="52FF4790" w:rsidR="0024396F" w:rsidRPr="003F3555" w:rsidRDefault="0024396F" w:rsidP="000D6F3D">
      <w:pPr>
        <w:pStyle w:val="Titre1"/>
        <w:ind w:left="709"/>
        <w:rPr>
          <w:sz w:val="28"/>
          <w:szCs w:val="28"/>
        </w:rPr>
      </w:pPr>
      <w:r w:rsidRPr="003F3555">
        <w:rPr>
          <w:sz w:val="28"/>
          <w:szCs w:val="28"/>
        </w:rPr>
        <w:t>Communication</w:t>
      </w:r>
    </w:p>
    <w:p w14:paraId="2B6BA7C4" w14:textId="77777777" w:rsidR="0024396F" w:rsidRPr="00BA6FF8" w:rsidRDefault="0024396F" w:rsidP="0024396F">
      <w:r w:rsidRPr="00BA6FF8">
        <w:t>SOSWI fait la promotion des offres labellisées à son réseau d’associations de parents et d’écoles spécialisées.</w:t>
      </w:r>
      <w:r>
        <w:t xml:space="preserve"> </w:t>
      </w:r>
      <w:r w:rsidRPr="00BA6FF8">
        <w:t>De plus, elle communique de manière régulière sur le développement du Special Training sur son site internet et ses réseaux sociaux.</w:t>
      </w:r>
    </w:p>
    <w:p w14:paraId="5C0FDF9F" w14:textId="4AB5E9B4" w:rsidR="0024396F" w:rsidRPr="00BA6FF8" w:rsidRDefault="0024396F" w:rsidP="0024396F">
      <w:r w:rsidRPr="00405F71">
        <w:t>L’organisation sportive labellisée peut utiliser le la</w:t>
      </w:r>
      <w:r w:rsidR="00405F71">
        <w:t>bel à des fins de communication (site internet, social media, magazine du club etc.).</w:t>
      </w:r>
    </w:p>
    <w:p w14:paraId="6802B34C" w14:textId="001C7B58" w:rsidR="0024396F" w:rsidRPr="003F3555" w:rsidRDefault="0024396F" w:rsidP="007E25AC">
      <w:pPr>
        <w:pStyle w:val="Titre1"/>
        <w:tabs>
          <w:tab w:val="clear" w:pos="640"/>
          <w:tab w:val="left" w:pos="0"/>
        </w:tabs>
        <w:ind w:left="0" w:firstLine="0"/>
        <w:rPr>
          <w:sz w:val="28"/>
          <w:szCs w:val="28"/>
        </w:rPr>
      </w:pPr>
      <w:r w:rsidRPr="003F3555">
        <w:rPr>
          <w:sz w:val="28"/>
          <w:szCs w:val="28"/>
        </w:rPr>
        <w:t>Soutien pédagogique</w:t>
      </w:r>
    </w:p>
    <w:p w14:paraId="4AA550F6" w14:textId="77777777" w:rsidR="0024396F" w:rsidRPr="00BA6FF8" w:rsidRDefault="0024396F" w:rsidP="0024396F">
      <w:r w:rsidRPr="00BA6FF8">
        <w:t>SOSWI supervise les Sport Coaches et offre un so</w:t>
      </w:r>
      <w:r>
        <w:t>utien pédagogique en fonction des</w:t>
      </w:r>
      <w:r w:rsidRPr="00BA6FF8">
        <w:t xml:space="preserve"> besoin</w:t>
      </w:r>
      <w:r>
        <w:t>s</w:t>
      </w:r>
      <w:r w:rsidRPr="00BA6FF8">
        <w:t xml:space="preserve">. Les </w:t>
      </w:r>
      <w:r>
        <w:t>organisations sportives</w:t>
      </w:r>
      <w:r w:rsidRPr="00BA6FF8">
        <w:t xml:space="preserve"> labellisé</w:t>
      </w:r>
      <w:r>
        <w:t>e</w:t>
      </w:r>
      <w:r w:rsidRPr="00BA6FF8">
        <w:t>s ont la possibilité de solliciter</w:t>
      </w:r>
      <w:r>
        <w:t xml:space="preserve"> l’aide de SOSWI lorsqu’elle</w:t>
      </w:r>
      <w:r w:rsidRPr="00BA6FF8">
        <w:t xml:space="preserve">s rencontrent </w:t>
      </w:r>
      <w:r>
        <w:t>des</w:t>
      </w:r>
      <w:r w:rsidRPr="00BA6FF8">
        <w:t xml:space="preserve"> difficulté</w:t>
      </w:r>
      <w:r>
        <w:t>s</w:t>
      </w:r>
      <w:r w:rsidRPr="00BA6FF8">
        <w:t xml:space="preserve"> pédagogique</w:t>
      </w:r>
      <w:r>
        <w:t>s</w:t>
      </w:r>
      <w:r w:rsidRPr="00BA6FF8">
        <w:t xml:space="preserve"> ou technique</w:t>
      </w:r>
      <w:r>
        <w:t>s</w:t>
      </w:r>
      <w:r w:rsidRPr="00BA6FF8">
        <w:t>.</w:t>
      </w:r>
    </w:p>
    <w:p w14:paraId="431FCBDA" w14:textId="7E9C32D7" w:rsidR="0024396F" w:rsidRPr="003F3555" w:rsidRDefault="0024396F" w:rsidP="00C25A06">
      <w:pPr>
        <w:pStyle w:val="Titre1"/>
        <w:ind w:hanging="1288"/>
        <w:rPr>
          <w:sz w:val="28"/>
          <w:szCs w:val="28"/>
        </w:rPr>
      </w:pPr>
      <w:r w:rsidRPr="003F3555">
        <w:rPr>
          <w:sz w:val="28"/>
          <w:szCs w:val="28"/>
        </w:rPr>
        <w:t>P</w:t>
      </w:r>
      <w:r w:rsidR="002336F4">
        <w:rPr>
          <w:sz w:val="28"/>
          <w:szCs w:val="28"/>
        </w:rPr>
        <w:t>érennisation du label Unified</w:t>
      </w:r>
    </w:p>
    <w:p w14:paraId="35DC45E9" w14:textId="77777777" w:rsidR="0024396F" w:rsidRPr="00BA6FF8" w:rsidRDefault="0024396F" w:rsidP="0024396F">
      <w:r w:rsidRPr="00BA6FF8">
        <w:t xml:space="preserve">Si besoin et selon ses possibilités, SOSWI est à disposition </w:t>
      </w:r>
      <w:r>
        <w:t>de l’organisation sportive</w:t>
      </w:r>
      <w:r w:rsidRPr="00BA6FF8">
        <w:t xml:space="preserve"> pour aider à trouver des Sport Coaches.</w:t>
      </w:r>
      <w:r>
        <w:t xml:space="preserve"> </w:t>
      </w:r>
      <w:r w:rsidRPr="00BA6FF8">
        <w:t xml:space="preserve">Un soutien/conseil pour la pérennisation financière du Special Training est aussi à disposition des </w:t>
      </w:r>
      <w:r>
        <w:t xml:space="preserve">organisations sportives </w:t>
      </w:r>
      <w:r w:rsidRPr="00BA6FF8">
        <w:t>labellisé</w:t>
      </w:r>
      <w:r>
        <w:t>e</w:t>
      </w:r>
      <w:r w:rsidRPr="00BA6FF8">
        <w:t xml:space="preserve">s. </w:t>
      </w:r>
    </w:p>
    <w:p w14:paraId="5E72BBB5" w14:textId="6DED50DB" w:rsidR="0024396F" w:rsidRPr="003F3555" w:rsidRDefault="002336F4" w:rsidP="00C25A06">
      <w:pPr>
        <w:pStyle w:val="Titre1"/>
        <w:ind w:hanging="1288"/>
        <w:rPr>
          <w:sz w:val="28"/>
          <w:szCs w:val="28"/>
        </w:rPr>
      </w:pPr>
      <w:r>
        <w:rPr>
          <w:sz w:val="28"/>
          <w:szCs w:val="28"/>
        </w:rPr>
        <w:t>« Unified</w:t>
      </w:r>
      <w:r w:rsidR="0024396F" w:rsidRPr="003F3555">
        <w:rPr>
          <w:sz w:val="28"/>
          <w:szCs w:val="28"/>
        </w:rPr>
        <w:t xml:space="preserve"> Community »</w:t>
      </w:r>
    </w:p>
    <w:p w14:paraId="7297F434" w14:textId="7E498063" w:rsidR="0024396F" w:rsidRPr="00BA6FF8" w:rsidRDefault="0024396F" w:rsidP="0024396F">
      <w:r w:rsidRPr="00BA6FF8">
        <w:t xml:space="preserve">Ce label permet </w:t>
      </w:r>
      <w:r>
        <w:t>aussi le développement d’</w:t>
      </w:r>
      <w:r w:rsidRPr="00BA6FF8">
        <w:t xml:space="preserve">une communauté de sport </w:t>
      </w:r>
      <w:r>
        <w:t>inclusif</w:t>
      </w:r>
      <w:r w:rsidRPr="00BA6FF8">
        <w:t xml:space="preserve"> pour – en premier lieu – les enfants et les adolescents en situation de handicap mental. SOSWI agit comme une plateforme d’écha</w:t>
      </w:r>
      <w:r w:rsidR="00405F71">
        <w:t xml:space="preserve">nge entre les Clubs Unified </w:t>
      </w:r>
      <w:r w:rsidRPr="00BA6FF8">
        <w:t>afin de dynamiser les rencontres sportives entre les clubs en question.</w:t>
      </w:r>
    </w:p>
    <w:p w14:paraId="4A806CD8" w14:textId="77777777" w:rsidR="0024396F" w:rsidRPr="00BA6FF8" w:rsidRDefault="0024396F" w:rsidP="0024396F">
      <w:r w:rsidRPr="00BA6FF8">
        <w:lastRenderedPageBreak/>
        <w:t xml:space="preserve">Le label permet aussi aux </w:t>
      </w:r>
      <w:r>
        <w:t>organisations sportives suisses</w:t>
      </w:r>
      <w:r w:rsidRPr="00BA6FF8">
        <w:t xml:space="preserve"> de connaître la possibilité d’intégrer des personnes en situation de handicap mental. Il a donc un effet multiplicateur et contribue au développement de l’intégration de personnes en situation de handicap mental dans le sport Suisse (soit l’application de la Convention de l’ONU relative aux Droit des Personnes Handicapées (CDPH) dans le domaine du sport).</w:t>
      </w:r>
    </w:p>
    <w:p w14:paraId="3BDC8159" w14:textId="02217A37" w:rsidR="0024396F" w:rsidRPr="003F3555" w:rsidRDefault="002336F4" w:rsidP="00C25A06">
      <w:pPr>
        <w:pStyle w:val="Titre1"/>
        <w:ind w:hanging="1288"/>
        <w:rPr>
          <w:sz w:val="28"/>
          <w:szCs w:val="28"/>
        </w:rPr>
      </w:pPr>
      <w:r>
        <w:rPr>
          <w:sz w:val="28"/>
          <w:szCs w:val="28"/>
        </w:rPr>
        <w:t>Fonds Unified</w:t>
      </w:r>
    </w:p>
    <w:p w14:paraId="155AF5DF" w14:textId="1F74C9E7" w:rsidR="0024396F" w:rsidRPr="00BA6FF8" w:rsidRDefault="0024396F" w:rsidP="0024396F">
      <w:r w:rsidRPr="00BA6FF8">
        <w:t>U</w:t>
      </w:r>
      <w:r w:rsidR="002336F4">
        <w:t>n Fonds Unified</w:t>
      </w:r>
      <w:r w:rsidRPr="00BA6FF8">
        <w:t xml:space="preserve"> est à disposition des </w:t>
      </w:r>
      <w:r>
        <w:t>organisations sportives</w:t>
      </w:r>
      <w:r w:rsidRPr="00BA6FF8">
        <w:t xml:space="preserve"> labellisé</w:t>
      </w:r>
      <w:r>
        <w:t>e</w:t>
      </w:r>
      <w:r w:rsidRPr="00BA6FF8">
        <w:t>s. Il a pour but principale de soutenir les écha</w:t>
      </w:r>
      <w:r w:rsidR="004A52E2">
        <w:t>nges entre les Clubs Unified</w:t>
      </w:r>
      <w:r w:rsidRPr="00BA6FF8">
        <w:t>, ainsi que le développement de leur qualité (</w:t>
      </w:r>
      <w:proofErr w:type="spellStart"/>
      <w:r w:rsidRPr="00BA6FF8">
        <w:t>c.f</w:t>
      </w:r>
      <w:proofErr w:type="spellEnd"/>
      <w:r w:rsidRPr="00BA6FF8">
        <w:t>. « </w:t>
      </w:r>
      <w:r w:rsidR="002336F4">
        <w:t>Règlement Fonds Unified</w:t>
      </w:r>
      <w:r w:rsidRPr="00BA6FF8">
        <w:t> »).</w:t>
      </w:r>
    </w:p>
    <w:p w14:paraId="5D972AE0" w14:textId="7A3C1147" w:rsidR="0024396F" w:rsidRPr="003F3555" w:rsidRDefault="0024396F" w:rsidP="00C25A06">
      <w:pPr>
        <w:pStyle w:val="Titre1"/>
        <w:ind w:hanging="1288"/>
        <w:rPr>
          <w:sz w:val="28"/>
          <w:szCs w:val="28"/>
        </w:rPr>
      </w:pPr>
      <w:r w:rsidRPr="003F3555">
        <w:rPr>
          <w:sz w:val="28"/>
          <w:szCs w:val="28"/>
        </w:rPr>
        <w:t>Autres prestations de SOSWI</w:t>
      </w:r>
    </w:p>
    <w:p w14:paraId="0B54BC6E" w14:textId="77777777" w:rsidR="0024396F" w:rsidRPr="00BA6FF8" w:rsidRDefault="0024396F" w:rsidP="0024396F">
      <w:r w:rsidRPr="00BA6FF8">
        <w:t xml:space="preserve">Les </w:t>
      </w:r>
      <w:r>
        <w:t xml:space="preserve">organisations sportives </w:t>
      </w:r>
      <w:r w:rsidRPr="00BA6FF8">
        <w:t>labellisé</w:t>
      </w:r>
      <w:r>
        <w:t>e</w:t>
      </w:r>
      <w:r w:rsidRPr="00BA6FF8">
        <w:t>s on</w:t>
      </w:r>
      <w:r>
        <w:t>t</w:t>
      </w:r>
      <w:r w:rsidRPr="00BA6FF8">
        <w:t xml:space="preserve"> aussi la possibilité de profiter des offres courantes de SOSWI :</w:t>
      </w:r>
    </w:p>
    <w:p w14:paraId="4CCD6E66" w14:textId="77777777" w:rsidR="0024396F" w:rsidRPr="00BA6FF8" w:rsidRDefault="0024396F" w:rsidP="00F62288">
      <w:pPr>
        <w:pStyle w:val="Paragraphedeliste"/>
        <w:numPr>
          <w:ilvl w:val="0"/>
          <w:numId w:val="6"/>
        </w:numPr>
        <w:tabs>
          <w:tab w:val="left" w:pos="640"/>
        </w:tabs>
        <w:spacing w:after="160" w:line="320" w:lineRule="exact"/>
        <w:rPr>
          <w:lang w:val="fr-CH"/>
        </w:rPr>
      </w:pPr>
      <w:r w:rsidRPr="00BA6FF8">
        <w:rPr>
          <w:lang w:val="fr-CH"/>
        </w:rPr>
        <w:t>Fonds SEVEN</w:t>
      </w:r>
    </w:p>
    <w:p w14:paraId="00111FDE" w14:textId="77777777" w:rsidR="0024396F" w:rsidRPr="00BA6FF8" w:rsidRDefault="0024396F" w:rsidP="00F62288">
      <w:pPr>
        <w:pStyle w:val="Paragraphedeliste"/>
        <w:numPr>
          <w:ilvl w:val="0"/>
          <w:numId w:val="6"/>
        </w:numPr>
        <w:tabs>
          <w:tab w:val="left" w:pos="640"/>
        </w:tabs>
        <w:spacing w:after="160" w:line="320" w:lineRule="exact"/>
        <w:rPr>
          <w:lang w:val="fr-CH"/>
        </w:rPr>
      </w:pPr>
      <w:r w:rsidRPr="00BA6FF8">
        <w:rPr>
          <w:lang w:val="fr-CH"/>
        </w:rPr>
        <w:t>Fan4you</w:t>
      </w:r>
    </w:p>
    <w:p w14:paraId="2C002ED6" w14:textId="77777777" w:rsidR="0024396F" w:rsidRPr="00BA6FF8" w:rsidRDefault="0024396F" w:rsidP="00F62288">
      <w:pPr>
        <w:pStyle w:val="Paragraphedeliste"/>
        <w:numPr>
          <w:ilvl w:val="0"/>
          <w:numId w:val="6"/>
        </w:numPr>
        <w:tabs>
          <w:tab w:val="left" w:pos="640"/>
        </w:tabs>
        <w:spacing w:after="160" w:line="320" w:lineRule="exact"/>
        <w:rPr>
          <w:lang w:val="fr-CH"/>
        </w:rPr>
      </w:pPr>
      <w:r w:rsidRPr="00BA6FF8">
        <w:rPr>
          <w:lang w:val="fr-CH"/>
        </w:rPr>
        <w:t>Action ERIMA</w:t>
      </w:r>
    </w:p>
    <w:p w14:paraId="1E11A183" w14:textId="77777777" w:rsidR="0024396F" w:rsidRPr="00BA6FF8" w:rsidRDefault="0024396F" w:rsidP="00F62288">
      <w:pPr>
        <w:pStyle w:val="Paragraphedeliste"/>
        <w:numPr>
          <w:ilvl w:val="0"/>
          <w:numId w:val="6"/>
        </w:numPr>
        <w:tabs>
          <w:tab w:val="left" w:pos="640"/>
        </w:tabs>
        <w:spacing w:after="160" w:line="320" w:lineRule="exact"/>
        <w:rPr>
          <w:lang w:val="fr-CH"/>
        </w:rPr>
      </w:pPr>
      <w:r w:rsidRPr="00BA6FF8">
        <w:rPr>
          <w:lang w:val="fr-CH"/>
        </w:rPr>
        <w:t>Formations</w:t>
      </w:r>
    </w:p>
    <w:p w14:paraId="256DD092" w14:textId="77777777" w:rsidR="0024396F" w:rsidRPr="00BA6FF8" w:rsidRDefault="0024396F" w:rsidP="00F62288">
      <w:pPr>
        <w:pStyle w:val="Paragraphedeliste"/>
        <w:numPr>
          <w:ilvl w:val="0"/>
          <w:numId w:val="6"/>
        </w:numPr>
        <w:tabs>
          <w:tab w:val="left" w:pos="640"/>
        </w:tabs>
        <w:spacing w:after="160" w:line="320" w:lineRule="exact"/>
        <w:rPr>
          <w:lang w:val="fr-CH"/>
        </w:rPr>
      </w:pPr>
      <w:r w:rsidRPr="00BA6FF8">
        <w:rPr>
          <w:lang w:val="fr-CH"/>
        </w:rPr>
        <w:t>Tournois</w:t>
      </w:r>
    </w:p>
    <w:p w14:paraId="00E72A70" w14:textId="77777777" w:rsidR="0024396F" w:rsidRPr="00BA6FF8" w:rsidRDefault="0024396F" w:rsidP="00F62288">
      <w:pPr>
        <w:pStyle w:val="Paragraphedeliste"/>
        <w:numPr>
          <w:ilvl w:val="0"/>
          <w:numId w:val="6"/>
        </w:numPr>
        <w:tabs>
          <w:tab w:val="left" w:pos="640"/>
        </w:tabs>
        <w:spacing w:after="160" w:line="320" w:lineRule="exact"/>
        <w:rPr>
          <w:lang w:val="fr-CH"/>
        </w:rPr>
      </w:pPr>
      <w:r w:rsidRPr="00BA6FF8">
        <w:rPr>
          <w:lang w:val="fr-CH"/>
        </w:rPr>
        <w:t>…</w:t>
      </w:r>
    </w:p>
    <w:p w14:paraId="3F53C369" w14:textId="77777777" w:rsidR="0024396F" w:rsidRPr="00BA6FF8" w:rsidRDefault="0024396F" w:rsidP="0024396F">
      <w:r w:rsidRPr="00BA6FF8">
        <w:t xml:space="preserve">Plus d’informations sont disponibles sur </w:t>
      </w:r>
      <w:hyperlink r:id="rId17" w:history="1">
        <w:r w:rsidRPr="00BA6FF8">
          <w:rPr>
            <w:rStyle w:val="Lienhypertexte"/>
          </w:rPr>
          <w:t>www.specialolympics.ch</w:t>
        </w:r>
      </w:hyperlink>
      <w:r>
        <w:rPr>
          <w:rStyle w:val="Lienhypertexte"/>
        </w:rPr>
        <w:t>/fr</w:t>
      </w:r>
      <w:r w:rsidRPr="00BA6FF8">
        <w:t xml:space="preserve">. </w:t>
      </w:r>
    </w:p>
    <w:p w14:paraId="0B7C59E2" w14:textId="4755E108" w:rsidR="0024396F" w:rsidRPr="003F3555" w:rsidRDefault="0024396F" w:rsidP="00C25A06">
      <w:pPr>
        <w:pStyle w:val="Titre1"/>
        <w:ind w:hanging="1288"/>
        <w:rPr>
          <w:sz w:val="28"/>
          <w:szCs w:val="28"/>
        </w:rPr>
      </w:pPr>
      <w:r w:rsidRPr="003F3555">
        <w:rPr>
          <w:sz w:val="28"/>
          <w:szCs w:val="28"/>
        </w:rPr>
        <w:t>Obligations des organisations sportives labellisées</w:t>
      </w:r>
    </w:p>
    <w:p w14:paraId="3C90DDA9" w14:textId="1D8C9435" w:rsidR="0024396F" w:rsidRPr="00BA6FF8" w:rsidRDefault="0024396F" w:rsidP="0024396F">
      <w:r w:rsidRPr="00BA6FF8">
        <w:t xml:space="preserve">Les </w:t>
      </w:r>
      <w:r>
        <w:t xml:space="preserve">organisations sportives </w:t>
      </w:r>
      <w:r w:rsidRPr="00BA6FF8">
        <w:t>doivent remplir les conditions d’obt</w:t>
      </w:r>
      <w:r w:rsidR="00842FE5">
        <w:t>ention du label Unified</w:t>
      </w:r>
      <w:r w:rsidRPr="00BA6FF8">
        <w:t>, et donc fournir un sport de qualité au</w:t>
      </w:r>
      <w:r>
        <w:t>x</w:t>
      </w:r>
      <w:r w:rsidRPr="00BA6FF8">
        <w:t xml:space="preserve"> personnes – en premier lieu aux enfants et aux adolescents – en situation de handicap mental.</w:t>
      </w:r>
    </w:p>
    <w:p w14:paraId="1C947CD4" w14:textId="77777777" w:rsidR="0024396F" w:rsidRPr="00BA6FF8" w:rsidRDefault="0024396F" w:rsidP="0024396F">
      <w:r w:rsidRPr="00BA6FF8">
        <w:t xml:space="preserve">Les Sport Coaches engagés dans des Special Trainings s’engagent à se former de manière régulière dans le sport et le sport adapté. </w:t>
      </w:r>
    </w:p>
    <w:p w14:paraId="0785A218" w14:textId="77777777" w:rsidR="0024396F" w:rsidRPr="00BA6FF8" w:rsidRDefault="0024396F" w:rsidP="0024396F">
      <w:r>
        <w:t>L’organisation sportive</w:t>
      </w:r>
      <w:r w:rsidRPr="00BA6FF8">
        <w:t xml:space="preserve"> et le Sport Coach sont en contact régulier avec SOSWI et l’informe</w:t>
      </w:r>
      <w:r>
        <w:t>nt</w:t>
      </w:r>
      <w:r w:rsidRPr="00BA6FF8">
        <w:t xml:space="preserve"> de tout changement dans l’organisation du Special Training.</w:t>
      </w:r>
    </w:p>
    <w:p w14:paraId="2CA8145D" w14:textId="77777777" w:rsidR="0024396F" w:rsidRPr="00BA6FF8" w:rsidRDefault="0024396F" w:rsidP="0024396F">
      <w:r w:rsidRPr="00BA6FF8">
        <w:t xml:space="preserve">Une liste des participants est fournie à SOSWI en fin d’année, ou selon demande de SOSWI (nom, prénom, sexe, année de naissance). De plus, </w:t>
      </w:r>
      <w:r>
        <w:t xml:space="preserve">l’organisation sportive </w:t>
      </w:r>
      <w:r w:rsidRPr="00BA6FF8">
        <w:t xml:space="preserve">collabore étroitement avec SOSWI pour l’évaluation constante du projet et pour son développement. </w:t>
      </w:r>
    </w:p>
    <w:p w14:paraId="4E6D8D5B" w14:textId="745FE2D8" w:rsidR="0024396F" w:rsidRPr="00E30569" w:rsidRDefault="0024396F" w:rsidP="00E30569">
      <w:r w:rsidRPr="00BA6FF8">
        <w:t>Les</w:t>
      </w:r>
      <w:r>
        <w:t xml:space="preserve"> organisations sportives</w:t>
      </w:r>
      <w:r w:rsidRPr="00BA6FF8">
        <w:t xml:space="preserve"> labellisé</w:t>
      </w:r>
      <w:r>
        <w:t>e</w:t>
      </w:r>
      <w:r w:rsidRPr="00BA6FF8">
        <w:t xml:space="preserve">s s’engagent à respecter la Charte d’éthique de </w:t>
      </w:r>
      <w:proofErr w:type="spellStart"/>
      <w:r w:rsidRPr="00BA6FF8">
        <w:t>Swiss</w:t>
      </w:r>
      <w:proofErr w:type="spellEnd"/>
      <w:r w:rsidRPr="00BA6FF8">
        <w:t xml:space="preserve"> Olympic (voir </w:t>
      </w:r>
      <w:hyperlink r:id="rId18" w:history="1">
        <w:r w:rsidRPr="00BA6FF8">
          <w:rPr>
            <w:rStyle w:val="Lienhypertexte"/>
          </w:rPr>
          <w:t>www.swissolympic.ch/fr/desktopdefault.aspx/tabid-4245/4333_read-25145/</w:t>
        </w:r>
      </w:hyperlink>
      <w:r w:rsidR="00E30569">
        <w:br w:type="page"/>
      </w:r>
    </w:p>
    <w:p w14:paraId="22B161D9" w14:textId="77777777" w:rsidR="001852CD" w:rsidRPr="00E03F96" w:rsidRDefault="001852CD" w:rsidP="00081073">
      <w:pPr>
        <w:pStyle w:val="Titre1"/>
        <w:numPr>
          <w:ilvl w:val="0"/>
          <w:numId w:val="0"/>
        </w:numPr>
        <w:rPr>
          <w:b w:val="0"/>
          <w:lang w:val="en-US"/>
        </w:rPr>
      </w:pPr>
      <w:r w:rsidRPr="00E03F96">
        <w:rPr>
          <w:b w:val="0"/>
          <w:lang w:val="en-US"/>
        </w:rPr>
        <w:lastRenderedPageBreak/>
        <w:t>Contact</w:t>
      </w:r>
      <w:r w:rsidR="002763CD" w:rsidRPr="00E03F96">
        <w:rPr>
          <w:b w:val="0"/>
          <w:lang w:val="en-US"/>
        </w:rPr>
        <w:t> </w:t>
      </w:r>
    </w:p>
    <w:p w14:paraId="0A03954E" w14:textId="77777777" w:rsidR="001852CD" w:rsidRDefault="001852CD" w:rsidP="001852CD">
      <w:pPr>
        <w:spacing w:after="0"/>
        <w:rPr>
          <w:noProof/>
          <w:lang w:val="en-US" w:eastAsia="fr-CH"/>
        </w:rPr>
      </w:pPr>
      <w:r w:rsidRPr="007854A5">
        <w:rPr>
          <w:noProof/>
          <w:lang w:val="en-US" w:eastAsia="fr-CH"/>
        </w:rPr>
        <w:t>Gabriel Currat</w:t>
      </w:r>
    </w:p>
    <w:p w14:paraId="46839226" w14:textId="77777777" w:rsidR="001852CD" w:rsidRDefault="003F1A73" w:rsidP="001852CD">
      <w:pPr>
        <w:spacing w:after="0"/>
        <w:rPr>
          <w:i/>
          <w:noProof/>
          <w:lang w:val="en-US" w:eastAsia="fr-CH"/>
        </w:rPr>
      </w:pPr>
      <w:r>
        <w:rPr>
          <w:i/>
          <w:noProof/>
          <w:lang w:val="en-US" w:eastAsia="fr-CH"/>
        </w:rPr>
        <w:t>Head of Unified &amp; Regions</w:t>
      </w:r>
    </w:p>
    <w:p w14:paraId="408A9A37" w14:textId="77777777" w:rsidR="001852CD" w:rsidRPr="006872E4" w:rsidRDefault="001852CD" w:rsidP="001852CD">
      <w:pPr>
        <w:spacing w:after="0"/>
        <w:rPr>
          <w:noProof/>
          <w:lang w:val="de-CH" w:eastAsia="fr-CH"/>
        </w:rPr>
      </w:pPr>
      <w:r w:rsidRPr="006872E4">
        <w:rPr>
          <w:bCs/>
          <w:i/>
          <w:noProof/>
          <w:lang w:val="de-CH" w:eastAsia="de-CH"/>
        </w:rPr>
        <w:t>Special Olympics Switzerland</w:t>
      </w:r>
    </w:p>
    <w:p w14:paraId="204B04BA" w14:textId="77777777" w:rsidR="00CE18A1" w:rsidRPr="001852CD" w:rsidRDefault="001852CD" w:rsidP="001852CD">
      <w:pPr>
        <w:spacing w:after="0"/>
        <w:rPr>
          <w:noProof/>
          <w:color w:val="262626"/>
          <w:lang w:val="de-CH" w:eastAsia="de-CH"/>
        </w:rPr>
      </w:pPr>
      <w:r w:rsidRPr="001852CD">
        <w:rPr>
          <w:noProof/>
          <w:color w:val="262626"/>
          <w:lang w:val="de-CH" w:eastAsia="de-CH"/>
        </w:rPr>
        <w:t>Haus des Sports, Talgutzentrum 17, CH-3063 Ittigen</w:t>
      </w:r>
    </w:p>
    <w:p w14:paraId="790117C0" w14:textId="77777777" w:rsidR="002763CD" w:rsidRDefault="001852CD" w:rsidP="001852CD">
      <w:pPr>
        <w:spacing w:after="0"/>
        <w:rPr>
          <w:noProof/>
          <w:color w:val="262626"/>
          <w:lang w:eastAsia="fr-CH"/>
        </w:rPr>
      </w:pPr>
      <w:r w:rsidRPr="008A6D09">
        <w:rPr>
          <w:b/>
          <w:noProof/>
          <w:color w:val="262626"/>
          <w:lang w:eastAsia="fr-CH"/>
        </w:rPr>
        <w:t>Mobile</w:t>
      </w:r>
      <w:r w:rsidRPr="007854A5">
        <w:rPr>
          <w:noProof/>
          <w:color w:val="262626"/>
          <w:lang w:eastAsia="fr-CH"/>
        </w:rPr>
        <w:t xml:space="preserve"> +41 79 657 66 37</w:t>
      </w:r>
      <w:r>
        <w:rPr>
          <w:noProof/>
          <w:color w:val="262626"/>
          <w:lang w:eastAsia="fr-CH"/>
        </w:rPr>
        <w:t xml:space="preserve"> </w:t>
      </w:r>
    </w:p>
    <w:p w14:paraId="39F92C31" w14:textId="77777777" w:rsidR="001852CD" w:rsidRDefault="001852CD" w:rsidP="001852CD">
      <w:pPr>
        <w:spacing w:after="0"/>
      </w:pPr>
      <w:r w:rsidRPr="008A6D09">
        <w:rPr>
          <w:b/>
          <w:noProof/>
          <w:color w:val="262626"/>
          <w:lang w:eastAsia="fr-CH"/>
        </w:rPr>
        <w:t>Email</w:t>
      </w:r>
      <w:r w:rsidRPr="008A6D09">
        <w:t xml:space="preserve"> </w:t>
      </w:r>
      <w:hyperlink r:id="rId19" w:history="1">
        <w:r w:rsidRPr="008A6D09">
          <w:t>currat@specialolympics.ch</w:t>
        </w:r>
      </w:hyperlink>
    </w:p>
    <w:p w14:paraId="27212EFE" w14:textId="77777777" w:rsidR="001852CD" w:rsidRPr="008A6D09" w:rsidRDefault="00A67B36" w:rsidP="001852CD">
      <w:pPr>
        <w:rPr>
          <w:noProof/>
          <w:color w:val="262626"/>
          <w:lang w:eastAsia="fr-CH"/>
        </w:rPr>
      </w:pPr>
      <w:hyperlink r:id="rId20" w:history="1">
        <w:r w:rsidR="001852CD" w:rsidRPr="001852CD">
          <w:rPr>
            <w:rStyle w:val="Lienhypertexte"/>
            <w:rFonts w:ascii="Arial" w:eastAsia="Times New Roman" w:hAnsi="Arial" w:cs="Arial"/>
            <w:noProof/>
            <w:sz w:val="18"/>
            <w:szCs w:val="18"/>
            <w:lang w:eastAsia="de-CH"/>
          </w:rPr>
          <w:t>www.specialolympics.ch</w:t>
        </w:r>
      </w:hyperlink>
    </w:p>
    <w:p w14:paraId="3F147BEC" w14:textId="008DCEEC" w:rsidR="00611832" w:rsidRDefault="00611832" w:rsidP="00490435"/>
    <w:p w14:paraId="5B47F286" w14:textId="3B6CDB94" w:rsidR="002C22DC" w:rsidRDefault="002C22DC" w:rsidP="00490435"/>
    <w:p w14:paraId="5A308226" w14:textId="3687B01F" w:rsidR="002C22DC" w:rsidRDefault="002C22DC" w:rsidP="00490435">
      <w:r w:rsidRPr="009A57EA">
        <w:rPr>
          <w:noProof/>
          <w:lang w:val="de-CH" w:eastAsia="fr-CH"/>
        </w:rPr>
        <w:drawing>
          <wp:anchor distT="0" distB="0" distL="114300" distR="114300" simplePos="0" relativeHeight="251702272" behindDoc="1" locked="0" layoutInCell="1" allowOverlap="1" wp14:anchorId="76C5FDA4" wp14:editId="0E7C61B1">
            <wp:simplePos x="0" y="0"/>
            <wp:positionH relativeFrom="margin">
              <wp:align>left</wp:align>
            </wp:positionH>
            <wp:positionV relativeFrom="paragraph">
              <wp:posOffset>256457</wp:posOffset>
            </wp:positionV>
            <wp:extent cx="6019800" cy="2974975"/>
            <wp:effectExtent l="0" t="0" r="0" b="0"/>
            <wp:wrapNone/>
            <wp:docPr id="14" name="Image 14" descr="C:\Users\Gabriel Currat\Downloads\20150912_11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abriel Currat\Downloads\20150912_114955.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3875" t="18310" r="3469" b="20657"/>
                    <a:stretch/>
                  </pic:blipFill>
                  <pic:spPr bwMode="auto">
                    <a:xfrm>
                      <a:off x="0" y="0"/>
                      <a:ext cx="6019800" cy="2974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CE753A" w14:textId="675B598F" w:rsidR="002C22DC" w:rsidRPr="00991C22" w:rsidRDefault="002C22DC" w:rsidP="00490435"/>
    <w:sectPr w:rsidR="002C22DC" w:rsidRPr="00991C22" w:rsidSect="007826C9">
      <w:headerReference w:type="default" r:id="rId22"/>
      <w:footerReference w:type="default" r:id="rId23"/>
      <w:footerReference w:type="first" r:id="rId24"/>
      <w:pgSz w:w="11899" w:h="16838" w:code="9"/>
      <w:pgMar w:top="2410" w:right="851" w:bottom="851" w:left="1559" w:header="680" w:footer="709" w:gutter="0"/>
      <w:cols w:space="708"/>
      <w:titlePg/>
      <w:docGrid w:linePitch="28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8" w:author="Anne-Florence Weissert" w:date="2018-08-10T11:36:00Z" w:initials="AW">
    <w:p w14:paraId="25DB9BE0" w14:textId="23E43A5E" w:rsidR="00BF05B4" w:rsidRDefault="00BF05B4">
      <w:pPr>
        <w:pStyle w:val="Commentaire"/>
      </w:pPr>
      <w:r>
        <w:rPr>
          <w:rStyle w:val="Marquedecommentaire"/>
        </w:rPr>
        <w:annotationRef/>
      </w:r>
      <w:r>
        <w:t>Moi qui a rajouté pour être similaire à la Guideline D</w:t>
      </w:r>
    </w:p>
  </w:comment>
  <w:comment w:id="9" w:author="Gabriel Currat" w:date="2018-11-06T16:03:00Z" w:initials="GC">
    <w:p w14:paraId="7C446AD6" w14:textId="6DA6A944" w:rsidR="00E03F96" w:rsidRDefault="00E03F96">
      <w:pPr>
        <w:pStyle w:val="Commentaire"/>
      </w:pPr>
      <w:r>
        <w:rPr>
          <w:rStyle w:val="Marquedecommentaire"/>
        </w:rPr>
        <w:annotationRef/>
      </w:r>
      <w:r>
        <w:t>Ceci n’est pas mis dans la version D</w:t>
      </w:r>
    </w:p>
  </w:comment>
  <w:comment w:id="11" w:author="Anne-Florence Weissert" w:date="2018-09-11T10:26:00Z" w:initials="AW">
    <w:p w14:paraId="2229BE16" w14:textId="43C63190" w:rsidR="00BC358B" w:rsidRDefault="00BC358B">
      <w:pPr>
        <w:pStyle w:val="Commentaire"/>
      </w:pPr>
      <w:r>
        <w:rPr>
          <w:rStyle w:val="Marquedecommentaire"/>
        </w:rPr>
        <w:annotationRef/>
      </w:r>
      <w:r>
        <w:t xml:space="preserve">Moi qui a </w:t>
      </w:r>
      <w:r w:rsidR="00634DF0">
        <w:t>rajouté pour être similaire du D</w:t>
      </w:r>
    </w:p>
  </w:comment>
  <w:comment w:id="12" w:author="Anne-Florence Weissert" w:date="2018-09-14T07:05:00Z" w:initials="AW">
    <w:p w14:paraId="1B9665BB" w14:textId="5D432EE4" w:rsidR="00F427F8" w:rsidRDefault="00F427F8">
      <w:pPr>
        <w:pStyle w:val="Commentaire"/>
      </w:pPr>
      <w:r>
        <w:rPr>
          <w:rStyle w:val="Marquedecommentaire"/>
        </w:rPr>
        <w:annotationRef/>
      </w:r>
      <w:r>
        <w:t>Moi qui a rajouté pour être similaire au 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5DB9BE0" w15:done="0"/>
  <w15:commentEx w15:paraId="7C446AD6" w15:done="0"/>
  <w15:commentEx w15:paraId="2229BE16" w15:done="0"/>
  <w15:commentEx w15:paraId="1B9665B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DB9BE0" w16cid:durableId="1F17F72B"/>
  <w16cid:commentId w16cid:paraId="7C446AD6" w16cid:durableId="1F8C39DF"/>
  <w16cid:commentId w16cid:paraId="2229BE16" w16cid:durableId="1F4216DC"/>
  <w16cid:commentId w16cid:paraId="1B9665BB" w16cid:durableId="1F45DC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EFBD78" w14:textId="77777777" w:rsidR="00A67B36" w:rsidRDefault="00A67B36" w:rsidP="00E93292">
      <w:r>
        <w:separator/>
      </w:r>
    </w:p>
  </w:endnote>
  <w:endnote w:type="continuationSeparator" w:id="0">
    <w:p w14:paraId="736BDFC2" w14:textId="77777777" w:rsidR="00A67B36" w:rsidRDefault="00A67B36" w:rsidP="00E9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buntu Light">
    <w:panose1 w:val="020B0304030602030204"/>
    <w:charset w:val="00"/>
    <w:family w:val="swiss"/>
    <w:pitch w:val="variable"/>
    <w:sig w:usb0="E00002FF" w:usb1="5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ヒラギノ角ゴ Pro W3">
    <w:charset w:val="4E"/>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pitch w:val="variable"/>
    <w:sig w:usb0="00000003" w:usb1="00000000" w:usb2="00000000" w:usb3="00000000" w:csb0="00000001" w:csb1="00000000"/>
  </w:font>
  <w:font w:name="Ubuntu">
    <w:panose1 w:val="020B0504030602030204"/>
    <w:charset w:val="00"/>
    <w:family w:val="swiss"/>
    <w:pitch w:val="variable"/>
    <w:sig w:usb0="E00002FF" w:usb1="5000205B" w:usb2="00000000" w:usb3="00000000" w:csb0="0000009F" w:csb1="00000000"/>
  </w:font>
  <w:font w:name="Lucida Grande">
    <w:altName w:val="Segoe U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73060" w14:textId="77777777" w:rsidR="00150FBC" w:rsidRPr="00E93292" w:rsidRDefault="00150FBC" w:rsidP="001752C6">
    <w:pPr>
      <w:pStyle w:val="Pieddepage"/>
      <w:rPr>
        <w:color w:val="808080" w:themeColor="background1" w:themeShade="80"/>
        <w:sz w:val="18"/>
        <w:szCs w:val="18"/>
      </w:rPr>
    </w:pPr>
    <w:r w:rsidRPr="00476BBE">
      <w:rPr>
        <w:rStyle w:val="Numrodepage"/>
        <w:color w:val="808080" w:themeColor="background1" w:themeShade="80"/>
        <w:sz w:val="18"/>
        <w:szCs w:val="18"/>
      </w:rPr>
      <w:fldChar w:fldCharType="begin"/>
    </w:r>
    <w:r w:rsidRPr="00476BBE">
      <w:rPr>
        <w:rStyle w:val="Numrodepage"/>
        <w:color w:val="808080" w:themeColor="background1" w:themeShade="80"/>
        <w:sz w:val="18"/>
        <w:szCs w:val="18"/>
      </w:rPr>
      <w:instrText xml:space="preserve">PAGE  </w:instrText>
    </w:r>
    <w:r w:rsidRPr="00476BBE">
      <w:rPr>
        <w:rStyle w:val="Numrodepage"/>
        <w:color w:val="808080" w:themeColor="background1" w:themeShade="80"/>
        <w:sz w:val="18"/>
        <w:szCs w:val="18"/>
      </w:rPr>
      <w:fldChar w:fldCharType="separate"/>
    </w:r>
    <w:r w:rsidR="00D73BC4">
      <w:rPr>
        <w:rStyle w:val="Numrodepage"/>
        <w:noProof/>
        <w:color w:val="808080" w:themeColor="background1" w:themeShade="80"/>
        <w:sz w:val="18"/>
        <w:szCs w:val="18"/>
      </w:rPr>
      <w:t>5</w:t>
    </w:r>
    <w:r w:rsidRPr="00476BBE">
      <w:rPr>
        <w:rStyle w:val="Numrodepage"/>
        <w:color w:val="808080" w:themeColor="background1" w:themeShade="80"/>
        <w:sz w:val="18"/>
        <w:szCs w:val="18"/>
      </w:rPr>
      <w:fldChar w:fldCharType="end"/>
    </w:r>
    <w:r>
      <w:rPr>
        <w:rStyle w:val="Numrodepage"/>
        <w:color w:val="808080" w:themeColor="background1" w:themeShade="80"/>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p w14:paraId="61C7BD59" w14:textId="77777777" w:rsidR="00150FBC" w:rsidRDefault="00150F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9F728" w14:textId="77777777" w:rsidR="00150FBC" w:rsidRDefault="00150FBC">
    <w:pPr>
      <w:pStyle w:val="Pieddepage"/>
    </w:pPr>
    <w:r w:rsidRPr="00476BBE">
      <w:rPr>
        <w:rStyle w:val="Numrodepage"/>
        <w:color w:val="808080" w:themeColor="background1" w:themeShade="80"/>
        <w:sz w:val="18"/>
        <w:szCs w:val="18"/>
      </w:rPr>
      <w:fldChar w:fldCharType="begin"/>
    </w:r>
    <w:r w:rsidRPr="00476BBE">
      <w:rPr>
        <w:rStyle w:val="Numrodepage"/>
        <w:color w:val="808080" w:themeColor="background1" w:themeShade="80"/>
        <w:sz w:val="18"/>
        <w:szCs w:val="18"/>
      </w:rPr>
      <w:instrText xml:space="preserve">PAGE  </w:instrText>
    </w:r>
    <w:r w:rsidRPr="00476BBE">
      <w:rPr>
        <w:rStyle w:val="Numrodepage"/>
        <w:color w:val="808080" w:themeColor="background1" w:themeShade="80"/>
        <w:sz w:val="18"/>
        <w:szCs w:val="18"/>
      </w:rPr>
      <w:fldChar w:fldCharType="separate"/>
    </w:r>
    <w:r w:rsidR="00D73BC4">
      <w:rPr>
        <w:rStyle w:val="Numrodepage"/>
        <w:noProof/>
        <w:color w:val="808080" w:themeColor="background1" w:themeShade="80"/>
        <w:sz w:val="18"/>
        <w:szCs w:val="18"/>
      </w:rPr>
      <w:t>1</w:t>
    </w:r>
    <w:r w:rsidRPr="00476BBE">
      <w:rPr>
        <w:rStyle w:val="Numrodepage"/>
        <w:color w:val="808080" w:themeColor="background1" w:themeShade="80"/>
        <w:sz w:val="18"/>
        <w:szCs w:val="18"/>
      </w:rPr>
      <w:fldChar w:fldCharType="end"/>
    </w:r>
    <w:r w:rsidRPr="00483262">
      <w:rPr>
        <w:sz w:val="18"/>
        <w:szCs w:val="18"/>
      </w:rPr>
      <w:t xml:space="preserve"> </w:t>
    </w:r>
    <w:r w:rsidRPr="00E93292">
      <w:rPr>
        <w:sz w:val="18"/>
        <w:szCs w:val="18"/>
      </w:rPr>
      <w:t>Special Olympics</w:t>
    </w:r>
    <w:r>
      <w:rPr>
        <w:sz w:val="18"/>
        <w:szCs w:val="18"/>
      </w:rPr>
      <w:t xml:space="preserve"> </w:t>
    </w:r>
    <w:proofErr w:type="spellStart"/>
    <w:r>
      <w:rPr>
        <w:sz w:val="18"/>
        <w:szCs w:val="18"/>
      </w:rPr>
      <w:t>Switzerland</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5573E" w14:textId="77777777" w:rsidR="00A67B36" w:rsidRDefault="00A67B36" w:rsidP="00E93292">
      <w:r>
        <w:separator/>
      </w:r>
    </w:p>
  </w:footnote>
  <w:footnote w:type="continuationSeparator" w:id="0">
    <w:p w14:paraId="2ACF6392" w14:textId="77777777" w:rsidR="00A67B36" w:rsidRDefault="00A67B36" w:rsidP="00E93292">
      <w:r>
        <w:continuationSeparator/>
      </w:r>
    </w:p>
  </w:footnote>
  <w:footnote w:id="1">
    <w:p w14:paraId="3953733F" w14:textId="77777777" w:rsidR="00810F88" w:rsidRDefault="00810F88" w:rsidP="00810F88">
      <w:pPr>
        <w:pStyle w:val="Notedebasdepage"/>
      </w:pPr>
      <w:r>
        <w:rPr>
          <w:rStyle w:val="Appelnotedebasdep"/>
        </w:rPr>
        <w:footnoteRef/>
      </w:r>
      <w:r>
        <w:t xml:space="preserve"> </w:t>
      </w:r>
      <w:hyperlink r:id="rId1" w:history="1">
        <w:r w:rsidRPr="00A650A7">
          <w:rPr>
            <w:rStyle w:val="Lienhypertexte"/>
          </w:rPr>
          <w:t>https://www.admin.ch/opc/fr/classified-compilation/20122488/</w:t>
        </w:r>
      </w:hyperlink>
      <w:r>
        <w:t xml:space="preserve"> </w:t>
      </w:r>
    </w:p>
  </w:footnote>
  <w:footnote w:id="2">
    <w:p w14:paraId="0D2F5FF7" w14:textId="77777777" w:rsidR="00BD1B7F" w:rsidRPr="003B478A" w:rsidRDefault="00BD1B7F" w:rsidP="00BD1B7F">
      <w:pPr>
        <w:pStyle w:val="Notedebasdepage"/>
      </w:pPr>
      <w:r>
        <w:rPr>
          <w:rStyle w:val="Appelnotedebasdep"/>
        </w:rPr>
        <w:footnoteRef/>
      </w:r>
      <w:r w:rsidRPr="00FF6FE5">
        <w:t xml:space="preserve"> </w:t>
      </w:r>
      <w:r w:rsidRPr="00FF6FE5">
        <w:rPr>
          <w:szCs w:val="16"/>
          <w:lang w:val="fr-FR"/>
        </w:rPr>
        <w:t xml:space="preserve">Les </w:t>
      </w:r>
      <w:r>
        <w:rPr>
          <w:szCs w:val="16"/>
          <w:lang w:val="fr-FR"/>
        </w:rPr>
        <w:t>activités</w:t>
      </w:r>
      <w:r w:rsidRPr="00FF6FE5">
        <w:rPr>
          <w:szCs w:val="16"/>
          <w:lang w:val="fr-FR"/>
        </w:rPr>
        <w:t xml:space="preserve"> de Special Olympics </w:t>
      </w:r>
      <w:proofErr w:type="spellStart"/>
      <w:r w:rsidRPr="00FF6FE5">
        <w:rPr>
          <w:szCs w:val="16"/>
          <w:lang w:val="fr-FR"/>
        </w:rPr>
        <w:t>Switzerland</w:t>
      </w:r>
      <w:proofErr w:type="spellEnd"/>
      <w:r w:rsidRPr="00FF6FE5">
        <w:rPr>
          <w:szCs w:val="16"/>
          <w:lang w:val="fr-FR"/>
        </w:rPr>
        <w:t xml:space="preserve"> (SOSWI) sont destinées aux personnes en situation de handicap mental et/ou présentant une déficience intellectuelle, une perturbation de la capacité d’apprentissage, un trouble ou un retard de développement ou enco</w:t>
      </w:r>
      <w:r>
        <w:rPr>
          <w:szCs w:val="16"/>
          <w:lang w:val="fr-FR"/>
        </w:rPr>
        <w:t>re une anomalie comportementale</w:t>
      </w:r>
      <w:r w:rsidRPr="004F5E0B">
        <w:rPr>
          <w:szCs w:val="16"/>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49A9F" w14:textId="77777777" w:rsidR="00150FBC" w:rsidRDefault="00150FBC">
    <w:pPr>
      <w:pStyle w:val="En-tte"/>
    </w:pPr>
    <w:r w:rsidRPr="00E93292">
      <w:rPr>
        <w:noProof/>
        <w:color w:val="4A442A" w:themeColor="background2" w:themeShade="40"/>
        <w:sz w:val="18"/>
        <w:szCs w:val="18"/>
        <w:lang w:val="fr-FR" w:eastAsia="fr-FR"/>
      </w:rPr>
      <w:drawing>
        <wp:anchor distT="0" distB="0" distL="114300" distR="114300" simplePos="0" relativeHeight="251659264" behindDoc="1" locked="0" layoutInCell="1" allowOverlap="1" wp14:anchorId="30BE1B2C" wp14:editId="08253B0F">
          <wp:simplePos x="0" y="0"/>
          <wp:positionH relativeFrom="page">
            <wp:posOffset>9277</wp:posOffset>
          </wp:positionH>
          <wp:positionV relativeFrom="page">
            <wp:posOffset>-6627</wp:posOffset>
          </wp:positionV>
          <wp:extent cx="7553865" cy="1719618"/>
          <wp:effectExtent l="0" t="0" r="9525" b="0"/>
          <wp:wrapNone/>
          <wp:docPr id="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_Curve__Ltr_Top_Grey_ContSheet_Crop.png"/>
                  <pic:cNvPicPr/>
                </pic:nvPicPr>
                <pic:blipFill>
                  <a:blip r:embed="rId1">
                    <a:extLst>
                      <a:ext uri="{28A0092B-C50C-407E-A947-70E740481C1C}">
                        <a14:useLocalDpi xmlns:a14="http://schemas.microsoft.com/office/drawing/2010/main" val="0"/>
                      </a:ext>
                    </a:extLst>
                  </a:blip>
                  <a:stretch>
                    <a:fillRect/>
                  </a:stretch>
                </pic:blipFill>
                <pic:spPr>
                  <a:xfrm>
                    <a:off x="0" y="0"/>
                    <a:ext cx="7553865" cy="1719618"/>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E4B4F"/>
    <w:multiLevelType w:val="multilevel"/>
    <w:tmpl w:val="E2FC71A2"/>
    <w:lvl w:ilvl="0">
      <w:start w:val="1"/>
      <w:numFmt w:val="decimal"/>
      <w:lvlText w:val="%1."/>
      <w:lvlJc w:val="left"/>
      <w:pPr>
        <w:ind w:left="1080" w:hanging="720"/>
      </w:pPr>
      <w:rPr>
        <w:rFonts w:hint="default"/>
      </w:rPr>
    </w:lvl>
    <w:lvl w:ilvl="1">
      <w:start w:val="1"/>
      <w:numFmt w:val="decimal"/>
      <w:pStyle w:val="Titre1"/>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046006F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21051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14C3904"/>
    <w:multiLevelType w:val="multilevel"/>
    <w:tmpl w:val="E7BCD0A4"/>
    <w:lvl w:ilvl="0">
      <w:start w:val="1"/>
      <w:numFmt w:val="decimal"/>
      <w:lvlText w:val="%1"/>
      <w:lvlJc w:val="left"/>
      <w:pPr>
        <w:ind w:left="432" w:hanging="432"/>
      </w:pPr>
    </w:lvl>
    <w:lvl w:ilvl="1">
      <w:start w:val="1"/>
      <w:numFmt w:val="decimal"/>
      <w:lvlText w:val="%1.%2"/>
      <w:lvlJc w:val="left"/>
      <w:pPr>
        <w:ind w:left="9931"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E055426"/>
    <w:multiLevelType w:val="hybridMultilevel"/>
    <w:tmpl w:val="D80E274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26717EB2"/>
    <w:multiLevelType w:val="hybridMultilevel"/>
    <w:tmpl w:val="AF14383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26EB422E"/>
    <w:multiLevelType w:val="hybridMultilevel"/>
    <w:tmpl w:val="52F87054"/>
    <w:lvl w:ilvl="0" w:tplc="139EE254">
      <w:start w:val="1"/>
      <w:numFmt w:val="upperRoman"/>
      <w:pStyle w:val="SectionHeadingSubhead"/>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E9C62A3"/>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1718BD"/>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AD6C9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42187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AB41A19"/>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AF61138"/>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6787435"/>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C061E95"/>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5F792D"/>
    <w:multiLevelType w:val="hybridMultilevel"/>
    <w:tmpl w:val="FB267CE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F894706"/>
    <w:multiLevelType w:val="hybridMultilevel"/>
    <w:tmpl w:val="9776263A"/>
    <w:lvl w:ilvl="0" w:tplc="E542B2E6">
      <w:start w:val="1"/>
      <w:numFmt w:val="bullet"/>
      <w:pStyle w:val="Paragraphedeliste"/>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601E2BEA"/>
    <w:multiLevelType w:val="hybridMultilevel"/>
    <w:tmpl w:val="B7C8284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6440246D"/>
    <w:multiLevelType w:val="multilevel"/>
    <w:tmpl w:val="D062E6C8"/>
    <w:lvl w:ilvl="0">
      <w:start w:val="1"/>
      <w:numFmt w:val="decimal"/>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9" w15:restartNumberingAfterBreak="0">
    <w:nsid w:val="65ED075A"/>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6AD3C8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6D7449"/>
    <w:multiLevelType w:val="multilevel"/>
    <w:tmpl w:val="D834DCAE"/>
    <w:lvl w:ilvl="0">
      <w:start w:val="1"/>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2" w15:restartNumberingAfterBreak="0">
    <w:nsid w:val="78051E82"/>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3"/>
  </w:num>
  <w:num w:numId="3">
    <w:abstractNumId w:val="16"/>
  </w:num>
  <w:num w:numId="4">
    <w:abstractNumId w:val="15"/>
  </w:num>
  <w:num w:numId="5">
    <w:abstractNumId w:val="5"/>
  </w:num>
  <w:num w:numId="6">
    <w:abstractNumId w:val="17"/>
  </w:num>
  <w:num w:numId="7">
    <w:abstractNumId w:val="0"/>
  </w:num>
  <w:num w:numId="8">
    <w:abstractNumId w:val="2"/>
  </w:num>
  <w:num w:numId="9">
    <w:abstractNumId w:val="9"/>
  </w:num>
  <w:num w:numId="10">
    <w:abstractNumId w:val="12"/>
  </w:num>
  <w:num w:numId="11">
    <w:abstractNumId w:val="21"/>
  </w:num>
  <w:num w:numId="12">
    <w:abstractNumId w:val="10"/>
  </w:num>
  <w:num w:numId="13">
    <w:abstractNumId w:val="7"/>
  </w:num>
  <w:num w:numId="14">
    <w:abstractNumId w:val="22"/>
  </w:num>
  <w:num w:numId="15">
    <w:abstractNumId w:val="11"/>
  </w:num>
  <w:num w:numId="16">
    <w:abstractNumId w:val="8"/>
  </w:num>
  <w:num w:numId="17">
    <w:abstractNumId w:val="14"/>
  </w:num>
  <w:num w:numId="18">
    <w:abstractNumId w:val="13"/>
  </w:num>
  <w:num w:numId="19">
    <w:abstractNumId w:val="19"/>
  </w:num>
  <w:num w:numId="20">
    <w:abstractNumId w:val="20"/>
  </w:num>
  <w:num w:numId="21">
    <w:abstractNumId w:val="1"/>
  </w:num>
  <w:num w:numId="22">
    <w:abstractNumId w:val="18"/>
  </w:num>
  <w:num w:numId="23">
    <w:abstractNumId w:val="0"/>
  </w:num>
  <w:num w:numId="24">
    <w:abstractNumId w:val="4"/>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Florence Weissert">
    <w15:presenceInfo w15:providerId="AD" w15:userId="S-1-5-21-3134033209-759672508-555191958-1004"/>
  </w15:person>
  <w15:person w15:author="Gabriel Currat">
    <w15:presenceInfo w15:providerId="AD" w15:userId="S-1-5-21-1543038049-159780872-4154295735-10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B6A"/>
    <w:rsid w:val="00005664"/>
    <w:rsid w:val="00006E9C"/>
    <w:rsid w:val="00007A72"/>
    <w:rsid w:val="00011628"/>
    <w:rsid w:val="0001566E"/>
    <w:rsid w:val="00015CE5"/>
    <w:rsid w:val="000200AC"/>
    <w:rsid w:val="0002069A"/>
    <w:rsid w:val="00020E19"/>
    <w:rsid w:val="0002130E"/>
    <w:rsid w:val="000224CA"/>
    <w:rsid w:val="000344AA"/>
    <w:rsid w:val="000366D1"/>
    <w:rsid w:val="00036932"/>
    <w:rsid w:val="00036E44"/>
    <w:rsid w:val="00037693"/>
    <w:rsid w:val="00037939"/>
    <w:rsid w:val="000411BF"/>
    <w:rsid w:val="0004148F"/>
    <w:rsid w:val="000416C4"/>
    <w:rsid w:val="00042A30"/>
    <w:rsid w:val="0004366D"/>
    <w:rsid w:val="000476EB"/>
    <w:rsid w:val="0005084E"/>
    <w:rsid w:val="00051BA1"/>
    <w:rsid w:val="00052247"/>
    <w:rsid w:val="000562DA"/>
    <w:rsid w:val="000607D9"/>
    <w:rsid w:val="00064281"/>
    <w:rsid w:val="00065370"/>
    <w:rsid w:val="00065FBF"/>
    <w:rsid w:val="00067C6E"/>
    <w:rsid w:val="00071FB7"/>
    <w:rsid w:val="00073598"/>
    <w:rsid w:val="00074FF7"/>
    <w:rsid w:val="00076C5E"/>
    <w:rsid w:val="00076E31"/>
    <w:rsid w:val="0007748C"/>
    <w:rsid w:val="00077D0E"/>
    <w:rsid w:val="00081073"/>
    <w:rsid w:val="000830BE"/>
    <w:rsid w:val="00083B32"/>
    <w:rsid w:val="00084BC7"/>
    <w:rsid w:val="00086843"/>
    <w:rsid w:val="00090384"/>
    <w:rsid w:val="00091B2F"/>
    <w:rsid w:val="00092E71"/>
    <w:rsid w:val="00095134"/>
    <w:rsid w:val="00095EF5"/>
    <w:rsid w:val="000979DE"/>
    <w:rsid w:val="00097CC4"/>
    <w:rsid w:val="000A3534"/>
    <w:rsid w:val="000A3968"/>
    <w:rsid w:val="000A3C10"/>
    <w:rsid w:val="000A3D28"/>
    <w:rsid w:val="000A469C"/>
    <w:rsid w:val="000A4CB8"/>
    <w:rsid w:val="000A5BBA"/>
    <w:rsid w:val="000A69BC"/>
    <w:rsid w:val="000B17D4"/>
    <w:rsid w:val="000B18B9"/>
    <w:rsid w:val="000B5E63"/>
    <w:rsid w:val="000B79BA"/>
    <w:rsid w:val="000C0039"/>
    <w:rsid w:val="000C0B6A"/>
    <w:rsid w:val="000C191A"/>
    <w:rsid w:val="000C2379"/>
    <w:rsid w:val="000C29C1"/>
    <w:rsid w:val="000C463B"/>
    <w:rsid w:val="000C4648"/>
    <w:rsid w:val="000C47D9"/>
    <w:rsid w:val="000C54AB"/>
    <w:rsid w:val="000D139E"/>
    <w:rsid w:val="000D6180"/>
    <w:rsid w:val="000D6400"/>
    <w:rsid w:val="000D6F3D"/>
    <w:rsid w:val="000E2450"/>
    <w:rsid w:val="000E2E26"/>
    <w:rsid w:val="000E6DA9"/>
    <w:rsid w:val="000E6F87"/>
    <w:rsid w:val="000E7E99"/>
    <w:rsid w:val="000F0347"/>
    <w:rsid w:val="000F2C5C"/>
    <w:rsid w:val="000F2CDE"/>
    <w:rsid w:val="000F31B7"/>
    <w:rsid w:val="000F33C1"/>
    <w:rsid w:val="000F403C"/>
    <w:rsid w:val="001023F2"/>
    <w:rsid w:val="00102C2B"/>
    <w:rsid w:val="0010507C"/>
    <w:rsid w:val="0010621D"/>
    <w:rsid w:val="00113D4C"/>
    <w:rsid w:val="00116746"/>
    <w:rsid w:val="001168F6"/>
    <w:rsid w:val="00116D12"/>
    <w:rsid w:val="00120177"/>
    <w:rsid w:val="00120662"/>
    <w:rsid w:val="00120F6F"/>
    <w:rsid w:val="0012569A"/>
    <w:rsid w:val="00126D0B"/>
    <w:rsid w:val="00132035"/>
    <w:rsid w:val="001336F4"/>
    <w:rsid w:val="0013529E"/>
    <w:rsid w:val="00136ED3"/>
    <w:rsid w:val="00142885"/>
    <w:rsid w:val="00142F6F"/>
    <w:rsid w:val="00147B9C"/>
    <w:rsid w:val="00147C72"/>
    <w:rsid w:val="00150FBC"/>
    <w:rsid w:val="00153087"/>
    <w:rsid w:val="00155FC5"/>
    <w:rsid w:val="0016003A"/>
    <w:rsid w:val="00161A86"/>
    <w:rsid w:val="00164892"/>
    <w:rsid w:val="001649E5"/>
    <w:rsid w:val="00165879"/>
    <w:rsid w:val="00170458"/>
    <w:rsid w:val="001705FE"/>
    <w:rsid w:val="00170C63"/>
    <w:rsid w:val="00171B89"/>
    <w:rsid w:val="00173186"/>
    <w:rsid w:val="001750A5"/>
    <w:rsid w:val="001752C6"/>
    <w:rsid w:val="001757FD"/>
    <w:rsid w:val="00177314"/>
    <w:rsid w:val="00181209"/>
    <w:rsid w:val="001830FA"/>
    <w:rsid w:val="00183282"/>
    <w:rsid w:val="001835B0"/>
    <w:rsid w:val="00184B82"/>
    <w:rsid w:val="00184E76"/>
    <w:rsid w:val="001852CD"/>
    <w:rsid w:val="001863A6"/>
    <w:rsid w:val="001867EB"/>
    <w:rsid w:val="00187396"/>
    <w:rsid w:val="001878C2"/>
    <w:rsid w:val="00187D76"/>
    <w:rsid w:val="0019117E"/>
    <w:rsid w:val="00192E4A"/>
    <w:rsid w:val="0019647D"/>
    <w:rsid w:val="001A084E"/>
    <w:rsid w:val="001A1BF6"/>
    <w:rsid w:val="001A1E28"/>
    <w:rsid w:val="001A2D53"/>
    <w:rsid w:val="001A410B"/>
    <w:rsid w:val="001A434E"/>
    <w:rsid w:val="001A4A1E"/>
    <w:rsid w:val="001A54BF"/>
    <w:rsid w:val="001A6576"/>
    <w:rsid w:val="001B018B"/>
    <w:rsid w:val="001B0756"/>
    <w:rsid w:val="001B0D53"/>
    <w:rsid w:val="001B190C"/>
    <w:rsid w:val="001B3B83"/>
    <w:rsid w:val="001C48A7"/>
    <w:rsid w:val="001C66EE"/>
    <w:rsid w:val="001C7204"/>
    <w:rsid w:val="001D111F"/>
    <w:rsid w:val="001D1F95"/>
    <w:rsid w:val="001D35FD"/>
    <w:rsid w:val="001D4546"/>
    <w:rsid w:val="001D79CC"/>
    <w:rsid w:val="001E013B"/>
    <w:rsid w:val="001E28BF"/>
    <w:rsid w:val="001E351B"/>
    <w:rsid w:val="001E53BC"/>
    <w:rsid w:val="001F15A8"/>
    <w:rsid w:val="001F1E12"/>
    <w:rsid w:val="001F1F4A"/>
    <w:rsid w:val="001F2575"/>
    <w:rsid w:val="001F551A"/>
    <w:rsid w:val="001F665F"/>
    <w:rsid w:val="002015CE"/>
    <w:rsid w:val="002060B0"/>
    <w:rsid w:val="00214593"/>
    <w:rsid w:val="00214655"/>
    <w:rsid w:val="002159A8"/>
    <w:rsid w:val="002167CD"/>
    <w:rsid w:val="002179D9"/>
    <w:rsid w:val="002206AD"/>
    <w:rsid w:val="00221B26"/>
    <w:rsid w:val="00224DE4"/>
    <w:rsid w:val="00231852"/>
    <w:rsid w:val="002336F4"/>
    <w:rsid w:val="002338CB"/>
    <w:rsid w:val="002349AD"/>
    <w:rsid w:val="002352CD"/>
    <w:rsid w:val="00237D99"/>
    <w:rsid w:val="00240091"/>
    <w:rsid w:val="0024349A"/>
    <w:rsid w:val="0024396F"/>
    <w:rsid w:val="002450B3"/>
    <w:rsid w:val="002457AC"/>
    <w:rsid w:val="002463DC"/>
    <w:rsid w:val="00247322"/>
    <w:rsid w:val="00250512"/>
    <w:rsid w:val="00252573"/>
    <w:rsid w:val="00253BB7"/>
    <w:rsid w:val="00257FD3"/>
    <w:rsid w:val="00260B86"/>
    <w:rsid w:val="002618CA"/>
    <w:rsid w:val="0026333E"/>
    <w:rsid w:val="00264ECA"/>
    <w:rsid w:val="0026515C"/>
    <w:rsid w:val="002720C8"/>
    <w:rsid w:val="00272DBD"/>
    <w:rsid w:val="00273AD1"/>
    <w:rsid w:val="0027596A"/>
    <w:rsid w:val="00275DF6"/>
    <w:rsid w:val="002763CD"/>
    <w:rsid w:val="00276D12"/>
    <w:rsid w:val="0028206A"/>
    <w:rsid w:val="00282B07"/>
    <w:rsid w:val="002849CE"/>
    <w:rsid w:val="00285328"/>
    <w:rsid w:val="002872BF"/>
    <w:rsid w:val="002902D3"/>
    <w:rsid w:val="00292598"/>
    <w:rsid w:val="00292F74"/>
    <w:rsid w:val="00293B1F"/>
    <w:rsid w:val="002943E8"/>
    <w:rsid w:val="00295178"/>
    <w:rsid w:val="002976C6"/>
    <w:rsid w:val="002A0398"/>
    <w:rsid w:val="002A1C13"/>
    <w:rsid w:val="002A1F82"/>
    <w:rsid w:val="002A44EB"/>
    <w:rsid w:val="002A67A8"/>
    <w:rsid w:val="002A790E"/>
    <w:rsid w:val="002B055A"/>
    <w:rsid w:val="002B21E2"/>
    <w:rsid w:val="002B2F7A"/>
    <w:rsid w:val="002B41FF"/>
    <w:rsid w:val="002B5A3B"/>
    <w:rsid w:val="002B752E"/>
    <w:rsid w:val="002C0A77"/>
    <w:rsid w:val="002C22DC"/>
    <w:rsid w:val="002C2E9C"/>
    <w:rsid w:val="002C3D64"/>
    <w:rsid w:val="002C4F6B"/>
    <w:rsid w:val="002C5E36"/>
    <w:rsid w:val="002C6353"/>
    <w:rsid w:val="002D1372"/>
    <w:rsid w:val="002D1463"/>
    <w:rsid w:val="002D212A"/>
    <w:rsid w:val="002D373C"/>
    <w:rsid w:val="002E0248"/>
    <w:rsid w:val="002E1A77"/>
    <w:rsid w:val="002E2082"/>
    <w:rsid w:val="002E351C"/>
    <w:rsid w:val="002E3963"/>
    <w:rsid w:val="002E5F7A"/>
    <w:rsid w:val="002E6BB2"/>
    <w:rsid w:val="002F0C41"/>
    <w:rsid w:val="002F3F30"/>
    <w:rsid w:val="002F3FEB"/>
    <w:rsid w:val="002F58C9"/>
    <w:rsid w:val="002F5A3B"/>
    <w:rsid w:val="002F6C57"/>
    <w:rsid w:val="002F7D63"/>
    <w:rsid w:val="003034DD"/>
    <w:rsid w:val="0030384D"/>
    <w:rsid w:val="003061A5"/>
    <w:rsid w:val="00307D3B"/>
    <w:rsid w:val="003135AC"/>
    <w:rsid w:val="003151CA"/>
    <w:rsid w:val="00316C17"/>
    <w:rsid w:val="0032037B"/>
    <w:rsid w:val="00320A12"/>
    <w:rsid w:val="00321CA1"/>
    <w:rsid w:val="00321F87"/>
    <w:rsid w:val="0032443D"/>
    <w:rsid w:val="003261A9"/>
    <w:rsid w:val="00330E75"/>
    <w:rsid w:val="00332AA1"/>
    <w:rsid w:val="00337160"/>
    <w:rsid w:val="00337392"/>
    <w:rsid w:val="003376F4"/>
    <w:rsid w:val="00337DF9"/>
    <w:rsid w:val="003424C7"/>
    <w:rsid w:val="003442BD"/>
    <w:rsid w:val="00345E2A"/>
    <w:rsid w:val="003515BB"/>
    <w:rsid w:val="00352A5B"/>
    <w:rsid w:val="00353421"/>
    <w:rsid w:val="0035434E"/>
    <w:rsid w:val="0035538A"/>
    <w:rsid w:val="00355BDB"/>
    <w:rsid w:val="00357AA9"/>
    <w:rsid w:val="00357BFA"/>
    <w:rsid w:val="00360700"/>
    <w:rsid w:val="0036134A"/>
    <w:rsid w:val="003621BA"/>
    <w:rsid w:val="003631FE"/>
    <w:rsid w:val="00363216"/>
    <w:rsid w:val="003632C1"/>
    <w:rsid w:val="00363ADC"/>
    <w:rsid w:val="003663C5"/>
    <w:rsid w:val="003676DC"/>
    <w:rsid w:val="00370E19"/>
    <w:rsid w:val="0037222B"/>
    <w:rsid w:val="00372400"/>
    <w:rsid w:val="00372A2E"/>
    <w:rsid w:val="00372C50"/>
    <w:rsid w:val="00372FDA"/>
    <w:rsid w:val="00373A44"/>
    <w:rsid w:val="0037460C"/>
    <w:rsid w:val="00374A70"/>
    <w:rsid w:val="003757B2"/>
    <w:rsid w:val="003761BB"/>
    <w:rsid w:val="00376E6D"/>
    <w:rsid w:val="00377C30"/>
    <w:rsid w:val="0038032E"/>
    <w:rsid w:val="0038330A"/>
    <w:rsid w:val="00383F50"/>
    <w:rsid w:val="003858E8"/>
    <w:rsid w:val="0038756B"/>
    <w:rsid w:val="0039172B"/>
    <w:rsid w:val="00392109"/>
    <w:rsid w:val="003A202A"/>
    <w:rsid w:val="003A4223"/>
    <w:rsid w:val="003A4AF4"/>
    <w:rsid w:val="003A7FF2"/>
    <w:rsid w:val="003B012C"/>
    <w:rsid w:val="003B045F"/>
    <w:rsid w:val="003B1D54"/>
    <w:rsid w:val="003B39D5"/>
    <w:rsid w:val="003B5C56"/>
    <w:rsid w:val="003B643C"/>
    <w:rsid w:val="003B7E80"/>
    <w:rsid w:val="003C17D1"/>
    <w:rsid w:val="003C1CAE"/>
    <w:rsid w:val="003C35E1"/>
    <w:rsid w:val="003C4013"/>
    <w:rsid w:val="003C43C9"/>
    <w:rsid w:val="003C49FE"/>
    <w:rsid w:val="003C6BD1"/>
    <w:rsid w:val="003D06A9"/>
    <w:rsid w:val="003D1940"/>
    <w:rsid w:val="003D253B"/>
    <w:rsid w:val="003D470E"/>
    <w:rsid w:val="003D4932"/>
    <w:rsid w:val="003E20EA"/>
    <w:rsid w:val="003E3ED9"/>
    <w:rsid w:val="003E6D3B"/>
    <w:rsid w:val="003F003C"/>
    <w:rsid w:val="003F1A73"/>
    <w:rsid w:val="003F2AAA"/>
    <w:rsid w:val="003F2D07"/>
    <w:rsid w:val="003F3555"/>
    <w:rsid w:val="003F374D"/>
    <w:rsid w:val="003F5230"/>
    <w:rsid w:val="00400875"/>
    <w:rsid w:val="00400B29"/>
    <w:rsid w:val="00402B54"/>
    <w:rsid w:val="00403F0C"/>
    <w:rsid w:val="00404939"/>
    <w:rsid w:val="00405F71"/>
    <w:rsid w:val="00406F1C"/>
    <w:rsid w:val="00407827"/>
    <w:rsid w:val="00413680"/>
    <w:rsid w:val="00415594"/>
    <w:rsid w:val="00415810"/>
    <w:rsid w:val="00416F29"/>
    <w:rsid w:val="004172BC"/>
    <w:rsid w:val="00423376"/>
    <w:rsid w:val="00431F77"/>
    <w:rsid w:val="00432264"/>
    <w:rsid w:val="004336B8"/>
    <w:rsid w:val="00433BF3"/>
    <w:rsid w:val="00434552"/>
    <w:rsid w:val="00434EEF"/>
    <w:rsid w:val="004354F3"/>
    <w:rsid w:val="00436749"/>
    <w:rsid w:val="00436D96"/>
    <w:rsid w:val="00440B19"/>
    <w:rsid w:val="00441EB0"/>
    <w:rsid w:val="00442A2A"/>
    <w:rsid w:val="0044565A"/>
    <w:rsid w:val="00445FCB"/>
    <w:rsid w:val="00446FE4"/>
    <w:rsid w:val="004472FA"/>
    <w:rsid w:val="00447D18"/>
    <w:rsid w:val="0045085F"/>
    <w:rsid w:val="0045500F"/>
    <w:rsid w:val="00455940"/>
    <w:rsid w:val="0045597E"/>
    <w:rsid w:val="00456C5B"/>
    <w:rsid w:val="004571B2"/>
    <w:rsid w:val="00457F0B"/>
    <w:rsid w:val="00461EDB"/>
    <w:rsid w:val="004665F6"/>
    <w:rsid w:val="004670C8"/>
    <w:rsid w:val="004670FC"/>
    <w:rsid w:val="00470A0A"/>
    <w:rsid w:val="004730D4"/>
    <w:rsid w:val="0047376C"/>
    <w:rsid w:val="00474385"/>
    <w:rsid w:val="00474CBA"/>
    <w:rsid w:val="0047575C"/>
    <w:rsid w:val="00476BBE"/>
    <w:rsid w:val="0048043D"/>
    <w:rsid w:val="004808F6"/>
    <w:rsid w:val="00482BBC"/>
    <w:rsid w:val="00483262"/>
    <w:rsid w:val="00484255"/>
    <w:rsid w:val="00484704"/>
    <w:rsid w:val="00484A45"/>
    <w:rsid w:val="00484E4A"/>
    <w:rsid w:val="0048502F"/>
    <w:rsid w:val="004854F4"/>
    <w:rsid w:val="0048575A"/>
    <w:rsid w:val="004862E5"/>
    <w:rsid w:val="00490435"/>
    <w:rsid w:val="004926BA"/>
    <w:rsid w:val="00493482"/>
    <w:rsid w:val="004944E4"/>
    <w:rsid w:val="004A457F"/>
    <w:rsid w:val="004A52E2"/>
    <w:rsid w:val="004A5711"/>
    <w:rsid w:val="004A643B"/>
    <w:rsid w:val="004A6525"/>
    <w:rsid w:val="004B1D8F"/>
    <w:rsid w:val="004B2CA6"/>
    <w:rsid w:val="004B6205"/>
    <w:rsid w:val="004B6770"/>
    <w:rsid w:val="004B7C94"/>
    <w:rsid w:val="004B7F77"/>
    <w:rsid w:val="004C327E"/>
    <w:rsid w:val="004C769D"/>
    <w:rsid w:val="004D0462"/>
    <w:rsid w:val="004D1541"/>
    <w:rsid w:val="004D1C6F"/>
    <w:rsid w:val="004D51BA"/>
    <w:rsid w:val="004E2F94"/>
    <w:rsid w:val="004E41C0"/>
    <w:rsid w:val="004E4C50"/>
    <w:rsid w:val="004E5B76"/>
    <w:rsid w:val="004E638E"/>
    <w:rsid w:val="004E6B67"/>
    <w:rsid w:val="004E6EC2"/>
    <w:rsid w:val="004E6EF2"/>
    <w:rsid w:val="004E7EAA"/>
    <w:rsid w:val="004F760F"/>
    <w:rsid w:val="004F79E1"/>
    <w:rsid w:val="0050109E"/>
    <w:rsid w:val="00506F57"/>
    <w:rsid w:val="005070C3"/>
    <w:rsid w:val="005143E8"/>
    <w:rsid w:val="00515B1E"/>
    <w:rsid w:val="00516E4A"/>
    <w:rsid w:val="00520996"/>
    <w:rsid w:val="00521108"/>
    <w:rsid w:val="0052722B"/>
    <w:rsid w:val="00535481"/>
    <w:rsid w:val="00540899"/>
    <w:rsid w:val="00544908"/>
    <w:rsid w:val="00545352"/>
    <w:rsid w:val="00547E18"/>
    <w:rsid w:val="00551FCE"/>
    <w:rsid w:val="0055542C"/>
    <w:rsid w:val="00555F4C"/>
    <w:rsid w:val="0055741B"/>
    <w:rsid w:val="00557947"/>
    <w:rsid w:val="00557C0B"/>
    <w:rsid w:val="00560F2F"/>
    <w:rsid w:val="00561E73"/>
    <w:rsid w:val="00564296"/>
    <w:rsid w:val="0056485B"/>
    <w:rsid w:val="00564BED"/>
    <w:rsid w:val="00565AD4"/>
    <w:rsid w:val="00565B09"/>
    <w:rsid w:val="00566945"/>
    <w:rsid w:val="00567937"/>
    <w:rsid w:val="00571B05"/>
    <w:rsid w:val="005721C8"/>
    <w:rsid w:val="00572942"/>
    <w:rsid w:val="00574BA9"/>
    <w:rsid w:val="00574DB5"/>
    <w:rsid w:val="00576FF3"/>
    <w:rsid w:val="00581665"/>
    <w:rsid w:val="00582F71"/>
    <w:rsid w:val="00584541"/>
    <w:rsid w:val="0058483A"/>
    <w:rsid w:val="00584D9B"/>
    <w:rsid w:val="005872D0"/>
    <w:rsid w:val="00591706"/>
    <w:rsid w:val="005934D9"/>
    <w:rsid w:val="00593DB1"/>
    <w:rsid w:val="00595126"/>
    <w:rsid w:val="0059540F"/>
    <w:rsid w:val="00595AB7"/>
    <w:rsid w:val="00596246"/>
    <w:rsid w:val="0059642B"/>
    <w:rsid w:val="00596EDF"/>
    <w:rsid w:val="005975FF"/>
    <w:rsid w:val="00597FB8"/>
    <w:rsid w:val="005A6BF2"/>
    <w:rsid w:val="005B0E3A"/>
    <w:rsid w:val="005B216D"/>
    <w:rsid w:val="005B3944"/>
    <w:rsid w:val="005C37E4"/>
    <w:rsid w:val="005C5646"/>
    <w:rsid w:val="005C57DD"/>
    <w:rsid w:val="005C5E94"/>
    <w:rsid w:val="005D593C"/>
    <w:rsid w:val="005D6454"/>
    <w:rsid w:val="005D6702"/>
    <w:rsid w:val="005E0A60"/>
    <w:rsid w:val="005E3590"/>
    <w:rsid w:val="005E3A3B"/>
    <w:rsid w:val="005E51AF"/>
    <w:rsid w:val="005E5A86"/>
    <w:rsid w:val="005E6510"/>
    <w:rsid w:val="005E6A1A"/>
    <w:rsid w:val="005E70F1"/>
    <w:rsid w:val="005E7285"/>
    <w:rsid w:val="005F1071"/>
    <w:rsid w:val="005F43A9"/>
    <w:rsid w:val="00603BAC"/>
    <w:rsid w:val="00603C5C"/>
    <w:rsid w:val="00611043"/>
    <w:rsid w:val="00611832"/>
    <w:rsid w:val="00613B28"/>
    <w:rsid w:val="0061469E"/>
    <w:rsid w:val="00616093"/>
    <w:rsid w:val="006204BC"/>
    <w:rsid w:val="006226F9"/>
    <w:rsid w:val="00623967"/>
    <w:rsid w:val="00624AF7"/>
    <w:rsid w:val="006260B4"/>
    <w:rsid w:val="00633557"/>
    <w:rsid w:val="00634DF0"/>
    <w:rsid w:val="0063591C"/>
    <w:rsid w:val="006371C3"/>
    <w:rsid w:val="00637F2A"/>
    <w:rsid w:val="006403B9"/>
    <w:rsid w:val="00641141"/>
    <w:rsid w:val="00641B9D"/>
    <w:rsid w:val="00642C43"/>
    <w:rsid w:val="00644DE5"/>
    <w:rsid w:val="006453C8"/>
    <w:rsid w:val="006526A7"/>
    <w:rsid w:val="00661B75"/>
    <w:rsid w:val="00663104"/>
    <w:rsid w:val="00663DB0"/>
    <w:rsid w:val="006652AD"/>
    <w:rsid w:val="00666D3E"/>
    <w:rsid w:val="00667009"/>
    <w:rsid w:val="00667155"/>
    <w:rsid w:val="006769A5"/>
    <w:rsid w:val="006813C4"/>
    <w:rsid w:val="00683F08"/>
    <w:rsid w:val="006845BD"/>
    <w:rsid w:val="006872E4"/>
    <w:rsid w:val="00687B19"/>
    <w:rsid w:val="00690F66"/>
    <w:rsid w:val="006928D6"/>
    <w:rsid w:val="00695AA1"/>
    <w:rsid w:val="00695EBA"/>
    <w:rsid w:val="00696324"/>
    <w:rsid w:val="006A188B"/>
    <w:rsid w:val="006A2D1E"/>
    <w:rsid w:val="006A3963"/>
    <w:rsid w:val="006B10CB"/>
    <w:rsid w:val="006B18BC"/>
    <w:rsid w:val="006B2F6D"/>
    <w:rsid w:val="006B2FD5"/>
    <w:rsid w:val="006B3D54"/>
    <w:rsid w:val="006B5DFE"/>
    <w:rsid w:val="006B6102"/>
    <w:rsid w:val="006B7941"/>
    <w:rsid w:val="006B7F6E"/>
    <w:rsid w:val="006C1CA2"/>
    <w:rsid w:val="006C273B"/>
    <w:rsid w:val="006C2B29"/>
    <w:rsid w:val="006C32F0"/>
    <w:rsid w:val="006C3C0D"/>
    <w:rsid w:val="006C4A76"/>
    <w:rsid w:val="006C5C51"/>
    <w:rsid w:val="006D0EE1"/>
    <w:rsid w:val="006D15CE"/>
    <w:rsid w:val="006D20CB"/>
    <w:rsid w:val="006D21F6"/>
    <w:rsid w:val="006D5113"/>
    <w:rsid w:val="006D56B4"/>
    <w:rsid w:val="006D5BD5"/>
    <w:rsid w:val="006D5E78"/>
    <w:rsid w:val="006D71D4"/>
    <w:rsid w:val="006D756C"/>
    <w:rsid w:val="006D7F47"/>
    <w:rsid w:val="006E0733"/>
    <w:rsid w:val="006E1D0B"/>
    <w:rsid w:val="006E1F08"/>
    <w:rsid w:val="006E3DF6"/>
    <w:rsid w:val="006F1B46"/>
    <w:rsid w:val="006F1DDA"/>
    <w:rsid w:val="006F3112"/>
    <w:rsid w:val="006F3981"/>
    <w:rsid w:val="006F6228"/>
    <w:rsid w:val="007004E1"/>
    <w:rsid w:val="00700C3D"/>
    <w:rsid w:val="00702C4C"/>
    <w:rsid w:val="00707933"/>
    <w:rsid w:val="007109F1"/>
    <w:rsid w:val="00710C9E"/>
    <w:rsid w:val="00711B64"/>
    <w:rsid w:val="00712453"/>
    <w:rsid w:val="0071324C"/>
    <w:rsid w:val="00716825"/>
    <w:rsid w:val="00716937"/>
    <w:rsid w:val="00717E5E"/>
    <w:rsid w:val="00720742"/>
    <w:rsid w:val="007219C2"/>
    <w:rsid w:val="0072306D"/>
    <w:rsid w:val="00725403"/>
    <w:rsid w:val="00725910"/>
    <w:rsid w:val="00730998"/>
    <w:rsid w:val="00730C52"/>
    <w:rsid w:val="007312A8"/>
    <w:rsid w:val="007316FC"/>
    <w:rsid w:val="007319A8"/>
    <w:rsid w:val="00731CC9"/>
    <w:rsid w:val="00731D69"/>
    <w:rsid w:val="00731E66"/>
    <w:rsid w:val="00733FB7"/>
    <w:rsid w:val="00736C97"/>
    <w:rsid w:val="00737B39"/>
    <w:rsid w:val="00747918"/>
    <w:rsid w:val="00747A32"/>
    <w:rsid w:val="007516D0"/>
    <w:rsid w:val="00751A31"/>
    <w:rsid w:val="00752305"/>
    <w:rsid w:val="00753033"/>
    <w:rsid w:val="00753D4F"/>
    <w:rsid w:val="00754372"/>
    <w:rsid w:val="007556AA"/>
    <w:rsid w:val="00756C49"/>
    <w:rsid w:val="007575F9"/>
    <w:rsid w:val="007605FB"/>
    <w:rsid w:val="0076175C"/>
    <w:rsid w:val="0076203E"/>
    <w:rsid w:val="007644EC"/>
    <w:rsid w:val="0076678B"/>
    <w:rsid w:val="00766E6F"/>
    <w:rsid w:val="00767700"/>
    <w:rsid w:val="0077225A"/>
    <w:rsid w:val="0077498D"/>
    <w:rsid w:val="00780266"/>
    <w:rsid w:val="00781CDD"/>
    <w:rsid w:val="00782176"/>
    <w:rsid w:val="007826C9"/>
    <w:rsid w:val="007834A9"/>
    <w:rsid w:val="00783B2B"/>
    <w:rsid w:val="00784D69"/>
    <w:rsid w:val="007907CA"/>
    <w:rsid w:val="00790E60"/>
    <w:rsid w:val="00794724"/>
    <w:rsid w:val="007950A6"/>
    <w:rsid w:val="00795EBD"/>
    <w:rsid w:val="00796D54"/>
    <w:rsid w:val="007A05E1"/>
    <w:rsid w:val="007A2644"/>
    <w:rsid w:val="007A4D70"/>
    <w:rsid w:val="007A52CE"/>
    <w:rsid w:val="007A5F9D"/>
    <w:rsid w:val="007A68DC"/>
    <w:rsid w:val="007B031A"/>
    <w:rsid w:val="007B4AA4"/>
    <w:rsid w:val="007C1CA5"/>
    <w:rsid w:val="007C20CE"/>
    <w:rsid w:val="007C23D6"/>
    <w:rsid w:val="007C59DA"/>
    <w:rsid w:val="007D2B6A"/>
    <w:rsid w:val="007D76C6"/>
    <w:rsid w:val="007E10EC"/>
    <w:rsid w:val="007E25AC"/>
    <w:rsid w:val="007E6EEB"/>
    <w:rsid w:val="007F1744"/>
    <w:rsid w:val="007F403E"/>
    <w:rsid w:val="007F5047"/>
    <w:rsid w:val="007F6DBA"/>
    <w:rsid w:val="0080203E"/>
    <w:rsid w:val="00805BF3"/>
    <w:rsid w:val="00805E3D"/>
    <w:rsid w:val="00807425"/>
    <w:rsid w:val="00807E47"/>
    <w:rsid w:val="00810C74"/>
    <w:rsid w:val="00810F88"/>
    <w:rsid w:val="00811524"/>
    <w:rsid w:val="0081722C"/>
    <w:rsid w:val="00817CDE"/>
    <w:rsid w:val="00821262"/>
    <w:rsid w:val="00821740"/>
    <w:rsid w:val="00822FB1"/>
    <w:rsid w:val="00823C4F"/>
    <w:rsid w:val="00825B18"/>
    <w:rsid w:val="00827D1F"/>
    <w:rsid w:val="00830F1D"/>
    <w:rsid w:val="008341F1"/>
    <w:rsid w:val="00834BDE"/>
    <w:rsid w:val="00835260"/>
    <w:rsid w:val="00835B2D"/>
    <w:rsid w:val="00835B8A"/>
    <w:rsid w:val="008367B3"/>
    <w:rsid w:val="00836F04"/>
    <w:rsid w:val="00842FE5"/>
    <w:rsid w:val="00843AED"/>
    <w:rsid w:val="00843BA6"/>
    <w:rsid w:val="00845C2E"/>
    <w:rsid w:val="0084633B"/>
    <w:rsid w:val="008475FE"/>
    <w:rsid w:val="0085191E"/>
    <w:rsid w:val="008538AC"/>
    <w:rsid w:val="008547C0"/>
    <w:rsid w:val="0085674E"/>
    <w:rsid w:val="00856839"/>
    <w:rsid w:val="00856D79"/>
    <w:rsid w:val="008573BB"/>
    <w:rsid w:val="0086091F"/>
    <w:rsid w:val="0086676A"/>
    <w:rsid w:val="008669EF"/>
    <w:rsid w:val="0086777E"/>
    <w:rsid w:val="00870669"/>
    <w:rsid w:val="0087092B"/>
    <w:rsid w:val="008730DD"/>
    <w:rsid w:val="0087394E"/>
    <w:rsid w:val="00880946"/>
    <w:rsid w:val="00880B3D"/>
    <w:rsid w:val="00882945"/>
    <w:rsid w:val="008829B3"/>
    <w:rsid w:val="00883B50"/>
    <w:rsid w:val="00884119"/>
    <w:rsid w:val="0088556E"/>
    <w:rsid w:val="0088589D"/>
    <w:rsid w:val="00890EF5"/>
    <w:rsid w:val="0089256D"/>
    <w:rsid w:val="00893524"/>
    <w:rsid w:val="008A2580"/>
    <w:rsid w:val="008A396E"/>
    <w:rsid w:val="008A4AC8"/>
    <w:rsid w:val="008A5B7D"/>
    <w:rsid w:val="008A5BEA"/>
    <w:rsid w:val="008A626D"/>
    <w:rsid w:val="008A62D9"/>
    <w:rsid w:val="008A7198"/>
    <w:rsid w:val="008B0193"/>
    <w:rsid w:val="008B1ACA"/>
    <w:rsid w:val="008B2E3D"/>
    <w:rsid w:val="008B3DC8"/>
    <w:rsid w:val="008B7260"/>
    <w:rsid w:val="008B778E"/>
    <w:rsid w:val="008C02DB"/>
    <w:rsid w:val="008C18C5"/>
    <w:rsid w:val="008C2AA9"/>
    <w:rsid w:val="008C3DDD"/>
    <w:rsid w:val="008C533B"/>
    <w:rsid w:val="008C63EB"/>
    <w:rsid w:val="008C700E"/>
    <w:rsid w:val="008D088D"/>
    <w:rsid w:val="008D1C20"/>
    <w:rsid w:val="008D6422"/>
    <w:rsid w:val="008E715D"/>
    <w:rsid w:val="008F0F48"/>
    <w:rsid w:val="008F51D8"/>
    <w:rsid w:val="008F52FC"/>
    <w:rsid w:val="008F753F"/>
    <w:rsid w:val="00900C7B"/>
    <w:rsid w:val="00901D6A"/>
    <w:rsid w:val="00902CBC"/>
    <w:rsid w:val="0091254A"/>
    <w:rsid w:val="009131D5"/>
    <w:rsid w:val="009156E1"/>
    <w:rsid w:val="00916E74"/>
    <w:rsid w:val="00920AF0"/>
    <w:rsid w:val="0092419C"/>
    <w:rsid w:val="0092628F"/>
    <w:rsid w:val="0092708C"/>
    <w:rsid w:val="009275C3"/>
    <w:rsid w:val="00930F26"/>
    <w:rsid w:val="00935C93"/>
    <w:rsid w:val="00936696"/>
    <w:rsid w:val="009376D7"/>
    <w:rsid w:val="009405E0"/>
    <w:rsid w:val="00942FD3"/>
    <w:rsid w:val="00944410"/>
    <w:rsid w:val="009454A8"/>
    <w:rsid w:val="00947045"/>
    <w:rsid w:val="00947D3F"/>
    <w:rsid w:val="00950BD9"/>
    <w:rsid w:val="00951144"/>
    <w:rsid w:val="00951626"/>
    <w:rsid w:val="00951BC0"/>
    <w:rsid w:val="009531EE"/>
    <w:rsid w:val="00954058"/>
    <w:rsid w:val="009579D5"/>
    <w:rsid w:val="0096110F"/>
    <w:rsid w:val="0096508C"/>
    <w:rsid w:val="00966519"/>
    <w:rsid w:val="009667B9"/>
    <w:rsid w:val="00967A2A"/>
    <w:rsid w:val="00970309"/>
    <w:rsid w:val="00970DD3"/>
    <w:rsid w:val="00971CBE"/>
    <w:rsid w:val="00975CE8"/>
    <w:rsid w:val="00981AF0"/>
    <w:rsid w:val="00981F27"/>
    <w:rsid w:val="0098207E"/>
    <w:rsid w:val="009823BE"/>
    <w:rsid w:val="00984FD0"/>
    <w:rsid w:val="0098520F"/>
    <w:rsid w:val="0098540A"/>
    <w:rsid w:val="00986181"/>
    <w:rsid w:val="00990658"/>
    <w:rsid w:val="009916DE"/>
    <w:rsid w:val="00991C22"/>
    <w:rsid w:val="00992141"/>
    <w:rsid w:val="00992928"/>
    <w:rsid w:val="00993872"/>
    <w:rsid w:val="00993BC1"/>
    <w:rsid w:val="009971F9"/>
    <w:rsid w:val="009A22CE"/>
    <w:rsid w:val="009A2E82"/>
    <w:rsid w:val="009A3532"/>
    <w:rsid w:val="009A43C5"/>
    <w:rsid w:val="009A4484"/>
    <w:rsid w:val="009A5973"/>
    <w:rsid w:val="009A6A74"/>
    <w:rsid w:val="009B054A"/>
    <w:rsid w:val="009B1309"/>
    <w:rsid w:val="009B78AD"/>
    <w:rsid w:val="009C5173"/>
    <w:rsid w:val="009C666D"/>
    <w:rsid w:val="009C6F4F"/>
    <w:rsid w:val="009D0335"/>
    <w:rsid w:val="009D2618"/>
    <w:rsid w:val="009D5D4D"/>
    <w:rsid w:val="009D5F10"/>
    <w:rsid w:val="009D6299"/>
    <w:rsid w:val="009E04F1"/>
    <w:rsid w:val="009E46EB"/>
    <w:rsid w:val="009E4C29"/>
    <w:rsid w:val="009E767A"/>
    <w:rsid w:val="009E78A3"/>
    <w:rsid w:val="009F02AF"/>
    <w:rsid w:val="009F15E0"/>
    <w:rsid w:val="009F2DFD"/>
    <w:rsid w:val="009F40CF"/>
    <w:rsid w:val="009F4A88"/>
    <w:rsid w:val="009F70C8"/>
    <w:rsid w:val="00A03B22"/>
    <w:rsid w:val="00A04361"/>
    <w:rsid w:val="00A05E6A"/>
    <w:rsid w:val="00A065D7"/>
    <w:rsid w:val="00A06A3E"/>
    <w:rsid w:val="00A06F00"/>
    <w:rsid w:val="00A07B7C"/>
    <w:rsid w:val="00A10F40"/>
    <w:rsid w:val="00A12812"/>
    <w:rsid w:val="00A1352F"/>
    <w:rsid w:val="00A1381C"/>
    <w:rsid w:val="00A14278"/>
    <w:rsid w:val="00A20C31"/>
    <w:rsid w:val="00A24BB6"/>
    <w:rsid w:val="00A25424"/>
    <w:rsid w:val="00A26024"/>
    <w:rsid w:val="00A26238"/>
    <w:rsid w:val="00A30586"/>
    <w:rsid w:val="00A30B50"/>
    <w:rsid w:val="00A311D5"/>
    <w:rsid w:val="00A369BA"/>
    <w:rsid w:val="00A3714D"/>
    <w:rsid w:val="00A37A14"/>
    <w:rsid w:val="00A4362E"/>
    <w:rsid w:val="00A478C8"/>
    <w:rsid w:val="00A532F5"/>
    <w:rsid w:val="00A547B0"/>
    <w:rsid w:val="00A557F6"/>
    <w:rsid w:val="00A55E10"/>
    <w:rsid w:val="00A5740E"/>
    <w:rsid w:val="00A60FEC"/>
    <w:rsid w:val="00A625BB"/>
    <w:rsid w:val="00A663B2"/>
    <w:rsid w:val="00A67B36"/>
    <w:rsid w:val="00A702AE"/>
    <w:rsid w:val="00A7162B"/>
    <w:rsid w:val="00A71B0D"/>
    <w:rsid w:val="00A7243B"/>
    <w:rsid w:val="00A72928"/>
    <w:rsid w:val="00A734B0"/>
    <w:rsid w:val="00A7391A"/>
    <w:rsid w:val="00A74E0E"/>
    <w:rsid w:val="00A75F6E"/>
    <w:rsid w:val="00A76065"/>
    <w:rsid w:val="00A7610F"/>
    <w:rsid w:val="00A761DD"/>
    <w:rsid w:val="00A81C53"/>
    <w:rsid w:val="00A82468"/>
    <w:rsid w:val="00A83DAF"/>
    <w:rsid w:val="00A85269"/>
    <w:rsid w:val="00A87AF2"/>
    <w:rsid w:val="00A910B1"/>
    <w:rsid w:val="00AA00AC"/>
    <w:rsid w:val="00AA1952"/>
    <w:rsid w:val="00AA1E9D"/>
    <w:rsid w:val="00AA2A96"/>
    <w:rsid w:val="00AA3A72"/>
    <w:rsid w:val="00AA4CC4"/>
    <w:rsid w:val="00AA54BC"/>
    <w:rsid w:val="00AA6067"/>
    <w:rsid w:val="00AA60C8"/>
    <w:rsid w:val="00AB103A"/>
    <w:rsid w:val="00AB2B92"/>
    <w:rsid w:val="00AB2CF3"/>
    <w:rsid w:val="00AB2FEE"/>
    <w:rsid w:val="00AB3FEA"/>
    <w:rsid w:val="00AB45A3"/>
    <w:rsid w:val="00AC15CE"/>
    <w:rsid w:val="00AC1C95"/>
    <w:rsid w:val="00AC3275"/>
    <w:rsid w:val="00AC3678"/>
    <w:rsid w:val="00AC40AF"/>
    <w:rsid w:val="00AC4112"/>
    <w:rsid w:val="00AC4FA4"/>
    <w:rsid w:val="00AC5C6E"/>
    <w:rsid w:val="00AC7897"/>
    <w:rsid w:val="00AD4C94"/>
    <w:rsid w:val="00AD4D61"/>
    <w:rsid w:val="00AD5844"/>
    <w:rsid w:val="00AD63CF"/>
    <w:rsid w:val="00AD6754"/>
    <w:rsid w:val="00AD72B1"/>
    <w:rsid w:val="00AE069B"/>
    <w:rsid w:val="00AE070E"/>
    <w:rsid w:val="00AE1BAE"/>
    <w:rsid w:val="00AE400A"/>
    <w:rsid w:val="00AE42C8"/>
    <w:rsid w:val="00AE4767"/>
    <w:rsid w:val="00AE5117"/>
    <w:rsid w:val="00AE682A"/>
    <w:rsid w:val="00AE699A"/>
    <w:rsid w:val="00AE7B63"/>
    <w:rsid w:val="00AF53CE"/>
    <w:rsid w:val="00AF631E"/>
    <w:rsid w:val="00AF64E3"/>
    <w:rsid w:val="00AF7600"/>
    <w:rsid w:val="00B01890"/>
    <w:rsid w:val="00B0296A"/>
    <w:rsid w:val="00B02E48"/>
    <w:rsid w:val="00B0383D"/>
    <w:rsid w:val="00B04125"/>
    <w:rsid w:val="00B102FB"/>
    <w:rsid w:val="00B11AF4"/>
    <w:rsid w:val="00B12401"/>
    <w:rsid w:val="00B127EC"/>
    <w:rsid w:val="00B12CBC"/>
    <w:rsid w:val="00B15843"/>
    <w:rsid w:val="00B1624E"/>
    <w:rsid w:val="00B166AA"/>
    <w:rsid w:val="00B21443"/>
    <w:rsid w:val="00B2149C"/>
    <w:rsid w:val="00B22160"/>
    <w:rsid w:val="00B22311"/>
    <w:rsid w:val="00B260E8"/>
    <w:rsid w:val="00B26B36"/>
    <w:rsid w:val="00B275B7"/>
    <w:rsid w:val="00B30262"/>
    <w:rsid w:val="00B31ABD"/>
    <w:rsid w:val="00B33B1A"/>
    <w:rsid w:val="00B36629"/>
    <w:rsid w:val="00B367E8"/>
    <w:rsid w:val="00B36FC9"/>
    <w:rsid w:val="00B42246"/>
    <w:rsid w:val="00B42356"/>
    <w:rsid w:val="00B42EB7"/>
    <w:rsid w:val="00B43E99"/>
    <w:rsid w:val="00B445DA"/>
    <w:rsid w:val="00B459DD"/>
    <w:rsid w:val="00B51007"/>
    <w:rsid w:val="00B51CEB"/>
    <w:rsid w:val="00B53546"/>
    <w:rsid w:val="00B53949"/>
    <w:rsid w:val="00B55B99"/>
    <w:rsid w:val="00B577D9"/>
    <w:rsid w:val="00B57876"/>
    <w:rsid w:val="00B62DF7"/>
    <w:rsid w:val="00B62DF9"/>
    <w:rsid w:val="00B67FC3"/>
    <w:rsid w:val="00B709E0"/>
    <w:rsid w:val="00B70F61"/>
    <w:rsid w:val="00B72792"/>
    <w:rsid w:val="00B73787"/>
    <w:rsid w:val="00B7381C"/>
    <w:rsid w:val="00B749A9"/>
    <w:rsid w:val="00B75A60"/>
    <w:rsid w:val="00B764C0"/>
    <w:rsid w:val="00B76F88"/>
    <w:rsid w:val="00B7795A"/>
    <w:rsid w:val="00B81E31"/>
    <w:rsid w:val="00B8446B"/>
    <w:rsid w:val="00B90168"/>
    <w:rsid w:val="00B90AB3"/>
    <w:rsid w:val="00B9264E"/>
    <w:rsid w:val="00B96BBE"/>
    <w:rsid w:val="00B9775E"/>
    <w:rsid w:val="00B9779A"/>
    <w:rsid w:val="00B97EFD"/>
    <w:rsid w:val="00BA091E"/>
    <w:rsid w:val="00BA106D"/>
    <w:rsid w:val="00BA368D"/>
    <w:rsid w:val="00BA3DEC"/>
    <w:rsid w:val="00BA6709"/>
    <w:rsid w:val="00BA6E55"/>
    <w:rsid w:val="00BB1F93"/>
    <w:rsid w:val="00BB3E50"/>
    <w:rsid w:val="00BB5E48"/>
    <w:rsid w:val="00BB72DE"/>
    <w:rsid w:val="00BC0627"/>
    <w:rsid w:val="00BC2265"/>
    <w:rsid w:val="00BC2FB7"/>
    <w:rsid w:val="00BC358B"/>
    <w:rsid w:val="00BC5C93"/>
    <w:rsid w:val="00BD1B7F"/>
    <w:rsid w:val="00BD5CF4"/>
    <w:rsid w:val="00BD608D"/>
    <w:rsid w:val="00BD6BEF"/>
    <w:rsid w:val="00BD6FC2"/>
    <w:rsid w:val="00BD75B2"/>
    <w:rsid w:val="00BE0FA8"/>
    <w:rsid w:val="00BE1ADB"/>
    <w:rsid w:val="00BE474E"/>
    <w:rsid w:val="00BF05B4"/>
    <w:rsid w:val="00BF4A9B"/>
    <w:rsid w:val="00BF7911"/>
    <w:rsid w:val="00C026C5"/>
    <w:rsid w:val="00C05DA3"/>
    <w:rsid w:val="00C12D7E"/>
    <w:rsid w:val="00C1547E"/>
    <w:rsid w:val="00C16EEA"/>
    <w:rsid w:val="00C20D75"/>
    <w:rsid w:val="00C255D6"/>
    <w:rsid w:val="00C25A06"/>
    <w:rsid w:val="00C25C0C"/>
    <w:rsid w:val="00C268BE"/>
    <w:rsid w:val="00C27948"/>
    <w:rsid w:val="00C306A2"/>
    <w:rsid w:val="00C31702"/>
    <w:rsid w:val="00C372F3"/>
    <w:rsid w:val="00C40FCF"/>
    <w:rsid w:val="00C42EFA"/>
    <w:rsid w:val="00C4307C"/>
    <w:rsid w:val="00C44AD7"/>
    <w:rsid w:val="00C45602"/>
    <w:rsid w:val="00C4649C"/>
    <w:rsid w:val="00C47994"/>
    <w:rsid w:val="00C50561"/>
    <w:rsid w:val="00C50FD8"/>
    <w:rsid w:val="00C54EF3"/>
    <w:rsid w:val="00C5616A"/>
    <w:rsid w:val="00C56408"/>
    <w:rsid w:val="00C56BAE"/>
    <w:rsid w:val="00C56F6E"/>
    <w:rsid w:val="00C57F47"/>
    <w:rsid w:val="00C63090"/>
    <w:rsid w:val="00C65223"/>
    <w:rsid w:val="00C66E65"/>
    <w:rsid w:val="00C66E8B"/>
    <w:rsid w:val="00C7225E"/>
    <w:rsid w:val="00C73423"/>
    <w:rsid w:val="00C7481E"/>
    <w:rsid w:val="00C74E82"/>
    <w:rsid w:val="00C75A0A"/>
    <w:rsid w:val="00C75E7D"/>
    <w:rsid w:val="00C7721A"/>
    <w:rsid w:val="00C80960"/>
    <w:rsid w:val="00C849B9"/>
    <w:rsid w:val="00C86987"/>
    <w:rsid w:val="00C87566"/>
    <w:rsid w:val="00C91DEA"/>
    <w:rsid w:val="00C935B0"/>
    <w:rsid w:val="00C95BD9"/>
    <w:rsid w:val="00C97189"/>
    <w:rsid w:val="00CA077F"/>
    <w:rsid w:val="00CA202C"/>
    <w:rsid w:val="00CA36FC"/>
    <w:rsid w:val="00CA3CC6"/>
    <w:rsid w:val="00CA50E2"/>
    <w:rsid w:val="00CA552E"/>
    <w:rsid w:val="00CA635C"/>
    <w:rsid w:val="00CB0233"/>
    <w:rsid w:val="00CB112E"/>
    <w:rsid w:val="00CB193D"/>
    <w:rsid w:val="00CB22C6"/>
    <w:rsid w:val="00CB3CDD"/>
    <w:rsid w:val="00CB5D82"/>
    <w:rsid w:val="00CB70AC"/>
    <w:rsid w:val="00CC1C29"/>
    <w:rsid w:val="00CC2682"/>
    <w:rsid w:val="00CC2B43"/>
    <w:rsid w:val="00CC415F"/>
    <w:rsid w:val="00CC61C2"/>
    <w:rsid w:val="00CC6498"/>
    <w:rsid w:val="00CD4722"/>
    <w:rsid w:val="00CD521F"/>
    <w:rsid w:val="00CD72BB"/>
    <w:rsid w:val="00CD77E8"/>
    <w:rsid w:val="00CD7AE3"/>
    <w:rsid w:val="00CD7D25"/>
    <w:rsid w:val="00CE040B"/>
    <w:rsid w:val="00CE18A1"/>
    <w:rsid w:val="00CE2CAC"/>
    <w:rsid w:val="00CE6C3A"/>
    <w:rsid w:val="00CE783B"/>
    <w:rsid w:val="00CF37A9"/>
    <w:rsid w:val="00CF3DC7"/>
    <w:rsid w:val="00D00537"/>
    <w:rsid w:val="00D0207A"/>
    <w:rsid w:val="00D05946"/>
    <w:rsid w:val="00D070DD"/>
    <w:rsid w:val="00D15C46"/>
    <w:rsid w:val="00D16DE9"/>
    <w:rsid w:val="00D170E8"/>
    <w:rsid w:val="00D2173F"/>
    <w:rsid w:val="00D22F85"/>
    <w:rsid w:val="00D252E8"/>
    <w:rsid w:val="00D256AD"/>
    <w:rsid w:val="00D26B80"/>
    <w:rsid w:val="00D27B6F"/>
    <w:rsid w:val="00D3018A"/>
    <w:rsid w:val="00D32645"/>
    <w:rsid w:val="00D343A0"/>
    <w:rsid w:val="00D41002"/>
    <w:rsid w:val="00D4165F"/>
    <w:rsid w:val="00D4170E"/>
    <w:rsid w:val="00D4218C"/>
    <w:rsid w:val="00D43B3E"/>
    <w:rsid w:val="00D43D85"/>
    <w:rsid w:val="00D4407B"/>
    <w:rsid w:val="00D453B3"/>
    <w:rsid w:val="00D4662D"/>
    <w:rsid w:val="00D47B5E"/>
    <w:rsid w:val="00D508D5"/>
    <w:rsid w:val="00D50E64"/>
    <w:rsid w:val="00D50FD0"/>
    <w:rsid w:val="00D514D7"/>
    <w:rsid w:val="00D52077"/>
    <w:rsid w:val="00D628D4"/>
    <w:rsid w:val="00D632F5"/>
    <w:rsid w:val="00D65A82"/>
    <w:rsid w:val="00D66720"/>
    <w:rsid w:val="00D7027F"/>
    <w:rsid w:val="00D70868"/>
    <w:rsid w:val="00D7388B"/>
    <w:rsid w:val="00D73BC4"/>
    <w:rsid w:val="00D76B17"/>
    <w:rsid w:val="00D82A55"/>
    <w:rsid w:val="00D83D5F"/>
    <w:rsid w:val="00D86F2F"/>
    <w:rsid w:val="00D90F43"/>
    <w:rsid w:val="00D95A06"/>
    <w:rsid w:val="00D978D6"/>
    <w:rsid w:val="00D97CAE"/>
    <w:rsid w:val="00DA0265"/>
    <w:rsid w:val="00DA133D"/>
    <w:rsid w:val="00DA1407"/>
    <w:rsid w:val="00DA1724"/>
    <w:rsid w:val="00DA1E1C"/>
    <w:rsid w:val="00DA259E"/>
    <w:rsid w:val="00DA2852"/>
    <w:rsid w:val="00DA3776"/>
    <w:rsid w:val="00DA4FC5"/>
    <w:rsid w:val="00DA5621"/>
    <w:rsid w:val="00DA65EA"/>
    <w:rsid w:val="00DA6CCF"/>
    <w:rsid w:val="00DA78C9"/>
    <w:rsid w:val="00DA7CDD"/>
    <w:rsid w:val="00DB0327"/>
    <w:rsid w:val="00DB0D56"/>
    <w:rsid w:val="00DB140F"/>
    <w:rsid w:val="00DB1A70"/>
    <w:rsid w:val="00DB5285"/>
    <w:rsid w:val="00DB69B3"/>
    <w:rsid w:val="00DB7E0C"/>
    <w:rsid w:val="00DC2D00"/>
    <w:rsid w:val="00DC2D83"/>
    <w:rsid w:val="00DC3E10"/>
    <w:rsid w:val="00DC4F32"/>
    <w:rsid w:val="00DC5D85"/>
    <w:rsid w:val="00DC6521"/>
    <w:rsid w:val="00DC6877"/>
    <w:rsid w:val="00DC7DC9"/>
    <w:rsid w:val="00DD0B5E"/>
    <w:rsid w:val="00DD2059"/>
    <w:rsid w:val="00DD3D13"/>
    <w:rsid w:val="00DD3F0F"/>
    <w:rsid w:val="00DD488A"/>
    <w:rsid w:val="00DD6417"/>
    <w:rsid w:val="00DD759E"/>
    <w:rsid w:val="00DD7B7A"/>
    <w:rsid w:val="00DD7E2B"/>
    <w:rsid w:val="00DE0A3D"/>
    <w:rsid w:val="00DE20B7"/>
    <w:rsid w:val="00DE253E"/>
    <w:rsid w:val="00DE3A4C"/>
    <w:rsid w:val="00DE409D"/>
    <w:rsid w:val="00DE6069"/>
    <w:rsid w:val="00DE728B"/>
    <w:rsid w:val="00DF1B67"/>
    <w:rsid w:val="00DF5052"/>
    <w:rsid w:val="00DF582B"/>
    <w:rsid w:val="00DF59B7"/>
    <w:rsid w:val="00DF5F29"/>
    <w:rsid w:val="00DF64B6"/>
    <w:rsid w:val="00DF710E"/>
    <w:rsid w:val="00E0122B"/>
    <w:rsid w:val="00E0237F"/>
    <w:rsid w:val="00E03127"/>
    <w:rsid w:val="00E0343D"/>
    <w:rsid w:val="00E03F96"/>
    <w:rsid w:val="00E04BBF"/>
    <w:rsid w:val="00E058CE"/>
    <w:rsid w:val="00E07362"/>
    <w:rsid w:val="00E07A73"/>
    <w:rsid w:val="00E105E8"/>
    <w:rsid w:val="00E11164"/>
    <w:rsid w:val="00E126F2"/>
    <w:rsid w:val="00E13214"/>
    <w:rsid w:val="00E132FC"/>
    <w:rsid w:val="00E13575"/>
    <w:rsid w:val="00E13E35"/>
    <w:rsid w:val="00E166D5"/>
    <w:rsid w:val="00E17033"/>
    <w:rsid w:val="00E17D32"/>
    <w:rsid w:val="00E20458"/>
    <w:rsid w:val="00E23475"/>
    <w:rsid w:val="00E25A72"/>
    <w:rsid w:val="00E26772"/>
    <w:rsid w:val="00E30569"/>
    <w:rsid w:val="00E31847"/>
    <w:rsid w:val="00E31A5E"/>
    <w:rsid w:val="00E32983"/>
    <w:rsid w:val="00E33207"/>
    <w:rsid w:val="00E33BC1"/>
    <w:rsid w:val="00E33DDE"/>
    <w:rsid w:val="00E40465"/>
    <w:rsid w:val="00E419AB"/>
    <w:rsid w:val="00E43E93"/>
    <w:rsid w:val="00E44A6A"/>
    <w:rsid w:val="00E45C01"/>
    <w:rsid w:val="00E4607B"/>
    <w:rsid w:val="00E479BD"/>
    <w:rsid w:val="00E47BB1"/>
    <w:rsid w:val="00E50675"/>
    <w:rsid w:val="00E509DF"/>
    <w:rsid w:val="00E54DB1"/>
    <w:rsid w:val="00E54DCE"/>
    <w:rsid w:val="00E562F7"/>
    <w:rsid w:val="00E57701"/>
    <w:rsid w:val="00E613C8"/>
    <w:rsid w:val="00E62EF7"/>
    <w:rsid w:val="00E63424"/>
    <w:rsid w:val="00E6436E"/>
    <w:rsid w:val="00E65336"/>
    <w:rsid w:val="00E66258"/>
    <w:rsid w:val="00E70224"/>
    <w:rsid w:val="00E71CFF"/>
    <w:rsid w:val="00E73A32"/>
    <w:rsid w:val="00E7476A"/>
    <w:rsid w:val="00E769A4"/>
    <w:rsid w:val="00E80D70"/>
    <w:rsid w:val="00E81169"/>
    <w:rsid w:val="00E81772"/>
    <w:rsid w:val="00E83B4D"/>
    <w:rsid w:val="00E848F7"/>
    <w:rsid w:val="00E854CF"/>
    <w:rsid w:val="00E85826"/>
    <w:rsid w:val="00E86BE7"/>
    <w:rsid w:val="00E8756B"/>
    <w:rsid w:val="00E916C7"/>
    <w:rsid w:val="00E91BB5"/>
    <w:rsid w:val="00E92677"/>
    <w:rsid w:val="00E92F4C"/>
    <w:rsid w:val="00E93292"/>
    <w:rsid w:val="00E94D38"/>
    <w:rsid w:val="00EA36EF"/>
    <w:rsid w:val="00EA5D21"/>
    <w:rsid w:val="00EB04A3"/>
    <w:rsid w:val="00EB1550"/>
    <w:rsid w:val="00EB1C20"/>
    <w:rsid w:val="00EB1C8B"/>
    <w:rsid w:val="00EB2873"/>
    <w:rsid w:val="00EB40B1"/>
    <w:rsid w:val="00EB669E"/>
    <w:rsid w:val="00EB7D67"/>
    <w:rsid w:val="00EC4DB8"/>
    <w:rsid w:val="00EC5A61"/>
    <w:rsid w:val="00EC63B3"/>
    <w:rsid w:val="00EC66DF"/>
    <w:rsid w:val="00EC7A64"/>
    <w:rsid w:val="00ED0C29"/>
    <w:rsid w:val="00ED40D3"/>
    <w:rsid w:val="00ED515C"/>
    <w:rsid w:val="00EE0344"/>
    <w:rsid w:val="00EE11E6"/>
    <w:rsid w:val="00EE1EAF"/>
    <w:rsid w:val="00EE2748"/>
    <w:rsid w:val="00EE63A0"/>
    <w:rsid w:val="00EF0230"/>
    <w:rsid w:val="00EF29A1"/>
    <w:rsid w:val="00EF322A"/>
    <w:rsid w:val="00EF3907"/>
    <w:rsid w:val="00EF42CC"/>
    <w:rsid w:val="00EF540D"/>
    <w:rsid w:val="00EF5D3D"/>
    <w:rsid w:val="00EF625B"/>
    <w:rsid w:val="00EF73BB"/>
    <w:rsid w:val="00EF7BAB"/>
    <w:rsid w:val="00F03BF9"/>
    <w:rsid w:val="00F04F7C"/>
    <w:rsid w:val="00F13AC5"/>
    <w:rsid w:val="00F15FD8"/>
    <w:rsid w:val="00F172AD"/>
    <w:rsid w:val="00F221F4"/>
    <w:rsid w:val="00F23511"/>
    <w:rsid w:val="00F23624"/>
    <w:rsid w:val="00F251D4"/>
    <w:rsid w:val="00F2659C"/>
    <w:rsid w:val="00F26EF9"/>
    <w:rsid w:val="00F3193D"/>
    <w:rsid w:val="00F31C95"/>
    <w:rsid w:val="00F32F41"/>
    <w:rsid w:val="00F354B7"/>
    <w:rsid w:val="00F35FB9"/>
    <w:rsid w:val="00F427F8"/>
    <w:rsid w:val="00F43DF0"/>
    <w:rsid w:val="00F44870"/>
    <w:rsid w:val="00F45B8C"/>
    <w:rsid w:val="00F45F0B"/>
    <w:rsid w:val="00F53639"/>
    <w:rsid w:val="00F53C87"/>
    <w:rsid w:val="00F56297"/>
    <w:rsid w:val="00F62288"/>
    <w:rsid w:val="00F633A8"/>
    <w:rsid w:val="00F63641"/>
    <w:rsid w:val="00F664C4"/>
    <w:rsid w:val="00F66BD9"/>
    <w:rsid w:val="00F67432"/>
    <w:rsid w:val="00F753DF"/>
    <w:rsid w:val="00F801FD"/>
    <w:rsid w:val="00F80B19"/>
    <w:rsid w:val="00F839F0"/>
    <w:rsid w:val="00F91C8A"/>
    <w:rsid w:val="00F9243E"/>
    <w:rsid w:val="00F93F36"/>
    <w:rsid w:val="00F94194"/>
    <w:rsid w:val="00F94C52"/>
    <w:rsid w:val="00F97627"/>
    <w:rsid w:val="00FA0D2D"/>
    <w:rsid w:val="00FA2ADE"/>
    <w:rsid w:val="00FA2BFB"/>
    <w:rsid w:val="00FA340C"/>
    <w:rsid w:val="00FA6A9E"/>
    <w:rsid w:val="00FA7939"/>
    <w:rsid w:val="00FB14FD"/>
    <w:rsid w:val="00FB3E06"/>
    <w:rsid w:val="00FB3E17"/>
    <w:rsid w:val="00FB539A"/>
    <w:rsid w:val="00FB6C49"/>
    <w:rsid w:val="00FC029D"/>
    <w:rsid w:val="00FC28D8"/>
    <w:rsid w:val="00FC3B02"/>
    <w:rsid w:val="00FD03C8"/>
    <w:rsid w:val="00FD080F"/>
    <w:rsid w:val="00FD15CE"/>
    <w:rsid w:val="00FD1E32"/>
    <w:rsid w:val="00FD3D58"/>
    <w:rsid w:val="00FD50A4"/>
    <w:rsid w:val="00FD5B11"/>
    <w:rsid w:val="00FD5D65"/>
    <w:rsid w:val="00FD7B25"/>
    <w:rsid w:val="00FE0B90"/>
    <w:rsid w:val="00FE0E2F"/>
    <w:rsid w:val="00FE0F0F"/>
    <w:rsid w:val="00FE29E9"/>
    <w:rsid w:val="00FE41C3"/>
    <w:rsid w:val="00FE6407"/>
    <w:rsid w:val="00FE6C9C"/>
    <w:rsid w:val="00FF045C"/>
    <w:rsid w:val="00FF0AF1"/>
    <w:rsid w:val="00FF1D4D"/>
    <w:rsid w:val="00FF3000"/>
    <w:rsid w:val="00FF43D6"/>
    <w:rsid w:val="00FF4D8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C35803"/>
  <w15:docId w15:val="{D804106D-E9B0-4DBF-8459-1A692D89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Text Body"/>
    <w:qFormat/>
    <w:rsid w:val="0092419C"/>
    <w:pPr>
      <w:tabs>
        <w:tab w:val="left" w:pos="640"/>
      </w:tabs>
      <w:spacing w:after="160" w:line="320" w:lineRule="exact"/>
      <w:jc w:val="both"/>
    </w:pPr>
    <w:rPr>
      <w:rFonts w:ascii="Ubuntu Light" w:hAnsi="Ubuntu Light"/>
      <w:spacing w:val="-2"/>
      <w:kern w:val="18"/>
      <w:sz w:val="21"/>
      <w:szCs w:val="21"/>
      <w:lang w:val="fr-CH"/>
    </w:rPr>
  </w:style>
  <w:style w:type="paragraph" w:styleId="Titre1">
    <w:name w:val="heading 1"/>
    <w:basedOn w:val="Normal"/>
    <w:next w:val="Normal"/>
    <w:link w:val="Titre1Car"/>
    <w:autoRedefine/>
    <w:uiPriority w:val="9"/>
    <w:qFormat/>
    <w:rsid w:val="003F3555"/>
    <w:pPr>
      <w:keepNext/>
      <w:numPr>
        <w:ilvl w:val="1"/>
        <w:numId w:val="7"/>
      </w:numPr>
      <w:spacing w:before="320" w:line="520" w:lineRule="exact"/>
      <w:contextualSpacing/>
      <w:outlineLvl w:val="0"/>
    </w:pPr>
    <w:rPr>
      <w:b/>
      <w:sz w:val="40"/>
      <w:szCs w:val="40"/>
      <w:lang w:val="fr-FR" w:eastAsia="fr-CH"/>
    </w:rPr>
  </w:style>
  <w:style w:type="paragraph" w:styleId="Titre2">
    <w:name w:val="heading 2"/>
    <w:basedOn w:val="Normal"/>
    <w:next w:val="Normal"/>
    <w:link w:val="Titre2Car"/>
    <w:uiPriority w:val="9"/>
    <w:unhideWhenUsed/>
    <w:qFormat/>
    <w:rsid w:val="00116D12"/>
    <w:pPr>
      <w:keepNext/>
      <w:keepLines/>
      <w:numPr>
        <w:ilvl w:val="1"/>
        <w:numId w:val="22"/>
      </w:numPr>
      <w:spacing w:before="200" w:after="0"/>
      <w:outlineLvl w:val="1"/>
    </w:pPr>
    <w:rPr>
      <w:rFonts w:eastAsiaTheme="majorEastAsia" w:cstheme="majorBidi"/>
      <w:b/>
      <w:bCs/>
      <w:color w:val="000000" w:themeColor="text1"/>
      <w:sz w:val="28"/>
      <w:szCs w:val="26"/>
    </w:rPr>
  </w:style>
  <w:style w:type="paragraph" w:styleId="Titre3">
    <w:name w:val="heading 3"/>
    <w:basedOn w:val="Normal"/>
    <w:next w:val="Normal"/>
    <w:link w:val="Titre3Car"/>
    <w:uiPriority w:val="9"/>
    <w:unhideWhenUsed/>
    <w:qFormat/>
    <w:rsid w:val="00950BD9"/>
    <w:pPr>
      <w:keepNext/>
      <w:keepLines/>
      <w:numPr>
        <w:ilvl w:val="2"/>
        <w:numId w:val="22"/>
      </w:numPr>
      <w:spacing w:before="200" w:after="0"/>
      <w:outlineLvl w:val="2"/>
    </w:pPr>
    <w:rPr>
      <w:rFonts w:eastAsiaTheme="majorEastAsia" w:cstheme="majorBidi"/>
      <w:b/>
      <w:bCs/>
      <w:caps/>
      <w:color w:val="9C0F1D"/>
      <w:spacing w:val="20"/>
      <w:szCs w:val="20"/>
    </w:rPr>
  </w:style>
  <w:style w:type="paragraph" w:styleId="Titre4">
    <w:name w:val="heading 4"/>
    <w:basedOn w:val="Normal"/>
    <w:next w:val="Normal"/>
    <w:link w:val="Titre4Car"/>
    <w:uiPriority w:val="9"/>
    <w:unhideWhenUsed/>
    <w:qFormat/>
    <w:rsid w:val="00950BD9"/>
    <w:pPr>
      <w:keepNext/>
      <w:keepLines/>
      <w:numPr>
        <w:ilvl w:val="3"/>
        <w:numId w:val="22"/>
      </w:numPr>
      <w:spacing w:before="200" w:after="0"/>
      <w:outlineLvl w:val="3"/>
    </w:pPr>
    <w:rPr>
      <w:rFonts w:eastAsiaTheme="majorEastAsia" w:cstheme="majorBidi"/>
      <w:b/>
      <w:bCs/>
      <w:i/>
      <w:iCs/>
      <w:color w:val="141313"/>
      <w:szCs w:val="20"/>
    </w:rPr>
  </w:style>
  <w:style w:type="paragraph" w:styleId="Titre5">
    <w:name w:val="heading 5"/>
    <w:basedOn w:val="Normal"/>
    <w:next w:val="Normal"/>
    <w:link w:val="Titre5Car"/>
    <w:autoRedefine/>
    <w:uiPriority w:val="9"/>
    <w:unhideWhenUsed/>
    <w:qFormat/>
    <w:rsid w:val="00F23624"/>
    <w:pPr>
      <w:keepNext/>
      <w:keepLines/>
      <w:numPr>
        <w:ilvl w:val="4"/>
        <w:numId w:val="22"/>
      </w:numPr>
      <w:spacing w:before="200" w:after="0"/>
      <w:outlineLvl w:val="4"/>
    </w:pPr>
    <w:rPr>
      <w:rFonts w:eastAsiaTheme="majorEastAsia" w:cstheme="majorBidi"/>
      <w:i/>
      <w:color w:val="C0504D" w:themeColor="accent2"/>
    </w:rPr>
  </w:style>
  <w:style w:type="paragraph" w:styleId="Titre6">
    <w:name w:val="heading 6"/>
    <w:basedOn w:val="Normal"/>
    <w:next w:val="Normal"/>
    <w:link w:val="Titre6Car"/>
    <w:uiPriority w:val="9"/>
    <w:unhideWhenUsed/>
    <w:qFormat/>
    <w:rsid w:val="00950BD9"/>
    <w:pPr>
      <w:keepNext/>
      <w:keepLines/>
      <w:numPr>
        <w:ilvl w:val="5"/>
        <w:numId w:val="22"/>
      </w:numPr>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116D12"/>
    <w:pPr>
      <w:keepNext/>
      <w:keepLines/>
      <w:numPr>
        <w:ilvl w:val="6"/>
        <w:numId w:val="22"/>
      </w:numPr>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116D12"/>
    <w:pPr>
      <w:keepNext/>
      <w:keepLines/>
      <w:numPr>
        <w:ilvl w:val="7"/>
        <w:numId w:val="22"/>
      </w:numPr>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116D12"/>
    <w:pPr>
      <w:keepNext/>
      <w:keepLines/>
      <w:numPr>
        <w:ilvl w:val="8"/>
        <w:numId w:val="2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F3555"/>
    <w:rPr>
      <w:rFonts w:ascii="Ubuntu Light" w:hAnsi="Ubuntu Light"/>
      <w:b/>
      <w:spacing w:val="-2"/>
      <w:kern w:val="18"/>
      <w:sz w:val="40"/>
      <w:szCs w:val="40"/>
      <w:lang w:val="fr-FR" w:eastAsia="fr-CH"/>
    </w:rPr>
  </w:style>
  <w:style w:type="paragraph" w:customStyle="1" w:styleId="SectionHeadingSubhead">
    <w:name w:val="SectionHeading_Subhead"/>
    <w:basedOn w:val="Titre2"/>
    <w:qFormat/>
    <w:rsid w:val="00116D12"/>
    <w:pPr>
      <w:keepNext w:val="0"/>
      <w:keepLines w:val="0"/>
      <w:numPr>
        <w:ilvl w:val="0"/>
        <w:numId w:val="1"/>
      </w:numPr>
      <w:spacing w:before="320" w:after="160" w:line="520" w:lineRule="exact"/>
    </w:pPr>
    <w:rPr>
      <w:rFonts w:eastAsiaTheme="minorHAnsi" w:cstheme="minorBidi"/>
      <w:b w:val="0"/>
      <w:bCs w:val="0"/>
      <w:color w:val="FF0000"/>
      <w:sz w:val="64"/>
      <w:szCs w:val="28"/>
    </w:rPr>
  </w:style>
  <w:style w:type="character" w:customStyle="1" w:styleId="Titre2Car">
    <w:name w:val="Titre 2 Car"/>
    <w:basedOn w:val="Policepardfaut"/>
    <w:link w:val="Titre2"/>
    <w:uiPriority w:val="9"/>
    <w:rsid w:val="00116D12"/>
    <w:rPr>
      <w:rFonts w:ascii="Ubuntu Light" w:eastAsiaTheme="majorEastAsia" w:hAnsi="Ubuntu Light" w:cstheme="majorBidi"/>
      <w:b/>
      <w:bCs/>
      <w:color w:val="000000" w:themeColor="text1"/>
      <w:spacing w:val="-2"/>
      <w:kern w:val="18"/>
      <w:sz w:val="28"/>
      <w:szCs w:val="26"/>
      <w:lang w:val="fr-CH"/>
    </w:rPr>
  </w:style>
  <w:style w:type="paragraph" w:customStyle="1" w:styleId="Pre-HeadingLine">
    <w:name w:val="Pre-Heading Line"/>
    <w:basedOn w:val="Titre2"/>
    <w:qFormat/>
    <w:rsid w:val="00950BD9"/>
    <w:pPr>
      <w:keepNext w:val="0"/>
      <w:keepLines w:val="0"/>
      <w:spacing w:before="0" w:after="80" w:line="380" w:lineRule="exact"/>
    </w:pPr>
    <w:rPr>
      <w:rFonts w:eastAsiaTheme="minorHAnsi" w:cstheme="minorBidi"/>
      <w:b w:val="0"/>
      <w:bCs w:val="0"/>
      <w:color w:val="auto"/>
      <w:sz w:val="36"/>
      <w:szCs w:val="32"/>
    </w:rPr>
  </w:style>
  <w:style w:type="paragraph" w:customStyle="1" w:styleId="ContentsListingStyle">
    <w:name w:val="Contents Listing Style"/>
    <w:basedOn w:val="Normal"/>
    <w:qFormat/>
    <w:rsid w:val="004354F3"/>
    <w:pPr>
      <w:tabs>
        <w:tab w:val="left" w:pos="397"/>
      </w:tabs>
    </w:pPr>
    <w:rPr>
      <w:lang w:val="en-GB"/>
    </w:rPr>
  </w:style>
  <w:style w:type="paragraph" w:customStyle="1" w:styleId="SubheadSans">
    <w:name w:val="Subhead – Sans"/>
    <w:basedOn w:val="Normal"/>
    <w:autoRedefine/>
    <w:qFormat/>
    <w:rsid w:val="002763CD"/>
    <w:pPr>
      <w:tabs>
        <w:tab w:val="clear" w:pos="640"/>
      </w:tabs>
      <w:spacing w:after="0" w:line="320" w:lineRule="atLeast"/>
    </w:pPr>
    <w:rPr>
      <w:rFonts w:eastAsia="ヒラギノ角ゴ Pro W3" w:cs="Arial"/>
      <w:i/>
      <w:color w:val="000000"/>
      <w:szCs w:val="24"/>
      <w:lang w:eastAsia="en-US"/>
    </w:rPr>
  </w:style>
  <w:style w:type="paragraph" w:customStyle="1" w:styleId="Delegatename">
    <w:name w:val="Delegate name"/>
    <w:basedOn w:val="Normal"/>
    <w:next w:val="DelateTitle"/>
    <w:autoRedefine/>
    <w:qFormat/>
    <w:rsid w:val="00506F57"/>
    <w:pPr>
      <w:spacing w:before="600" w:line="240" w:lineRule="auto"/>
      <w:ind w:left="397" w:right="125"/>
    </w:pPr>
    <w:rPr>
      <w:w w:val="90"/>
      <w:sz w:val="44"/>
      <w:szCs w:val="44"/>
    </w:rPr>
  </w:style>
  <w:style w:type="paragraph" w:customStyle="1" w:styleId="DelateTitle">
    <w:name w:val="Delate Title"/>
    <w:basedOn w:val="Normal"/>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Titre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basedOn w:val="Titre2Car"/>
    <w:link w:val="Timesnewroman"/>
    <w:rsid w:val="00BA106D"/>
    <w:rPr>
      <w:rFonts w:ascii="Ubuntu Light" w:eastAsia="Times New Roman" w:hAnsi="Ubuntu Light" w:cs="Arial"/>
      <w:b/>
      <w:bCs/>
      <w:i/>
      <w:iCs/>
      <w:color w:val="000000" w:themeColor="text1"/>
      <w:spacing w:val="-2"/>
      <w:kern w:val="18"/>
      <w:sz w:val="28"/>
      <w:szCs w:val="28"/>
      <w:lang w:val="fr-CH"/>
    </w:rPr>
  </w:style>
  <w:style w:type="character" w:customStyle="1" w:styleId="Titre3Car">
    <w:name w:val="Titre 3 Car"/>
    <w:basedOn w:val="Policepardfaut"/>
    <w:link w:val="Titre3"/>
    <w:uiPriority w:val="9"/>
    <w:rsid w:val="00950BD9"/>
    <w:rPr>
      <w:rFonts w:ascii="Ubuntu Light" w:eastAsiaTheme="majorEastAsia" w:hAnsi="Ubuntu Light" w:cstheme="majorBidi"/>
      <w:b/>
      <w:bCs/>
      <w:caps/>
      <w:color w:val="9C0F1D"/>
      <w:spacing w:val="20"/>
      <w:kern w:val="18"/>
      <w:sz w:val="21"/>
      <w:szCs w:val="20"/>
      <w:lang w:val="fr-CH"/>
    </w:rPr>
  </w:style>
  <w:style w:type="paragraph" w:styleId="Titre">
    <w:name w:val="Title"/>
    <w:basedOn w:val="Normal"/>
    <w:next w:val="Normal"/>
    <w:link w:val="TitreCar"/>
    <w:uiPriority w:val="10"/>
    <w:qFormat/>
    <w:rsid w:val="00253BB7"/>
    <w:pPr>
      <w:tabs>
        <w:tab w:val="clear" w:pos="640"/>
      </w:tabs>
      <w:spacing w:after="360" w:line="240" w:lineRule="auto"/>
    </w:pPr>
    <w:rPr>
      <w:color w:val="FFFFFF" w:themeColor="background1"/>
      <w:sz w:val="84"/>
      <w:szCs w:val="84"/>
    </w:rPr>
  </w:style>
  <w:style w:type="character" w:customStyle="1" w:styleId="TitreCar">
    <w:name w:val="Titre Car"/>
    <w:basedOn w:val="Policepardfaut"/>
    <w:link w:val="Titre"/>
    <w:uiPriority w:val="10"/>
    <w:rsid w:val="00253BB7"/>
    <w:rPr>
      <w:rFonts w:ascii="Ubuntu Light" w:hAnsi="Ubuntu Light"/>
      <w:color w:val="FFFFFF" w:themeColor="background1"/>
      <w:spacing w:val="-2"/>
      <w:kern w:val="18"/>
      <w:sz w:val="84"/>
      <w:szCs w:val="84"/>
    </w:rPr>
  </w:style>
  <w:style w:type="character" w:customStyle="1" w:styleId="Titre4Car">
    <w:name w:val="Titre 4 Car"/>
    <w:basedOn w:val="Policepardfaut"/>
    <w:link w:val="Titre4"/>
    <w:uiPriority w:val="9"/>
    <w:rsid w:val="00950BD9"/>
    <w:rPr>
      <w:rFonts w:ascii="Ubuntu Light" w:eastAsiaTheme="majorEastAsia" w:hAnsi="Ubuntu Light" w:cstheme="majorBidi"/>
      <w:b/>
      <w:bCs/>
      <w:i/>
      <w:iCs/>
      <w:color w:val="141313"/>
      <w:spacing w:val="-2"/>
      <w:kern w:val="18"/>
      <w:sz w:val="21"/>
      <w:szCs w:val="20"/>
      <w:lang w:val="fr-CH"/>
    </w:rPr>
  </w:style>
  <w:style w:type="character" w:customStyle="1" w:styleId="Titre5Car">
    <w:name w:val="Titre 5 Car"/>
    <w:basedOn w:val="Policepardfaut"/>
    <w:link w:val="Titre5"/>
    <w:uiPriority w:val="9"/>
    <w:rsid w:val="00F23624"/>
    <w:rPr>
      <w:rFonts w:ascii="Ubuntu Light" w:eastAsiaTheme="majorEastAsia" w:hAnsi="Ubuntu Light" w:cstheme="majorBidi"/>
      <w:i/>
      <w:color w:val="C0504D" w:themeColor="accent2"/>
      <w:spacing w:val="-2"/>
      <w:kern w:val="18"/>
      <w:sz w:val="21"/>
      <w:szCs w:val="21"/>
      <w:lang w:val="fr-CH"/>
    </w:rPr>
  </w:style>
  <w:style w:type="character" w:customStyle="1" w:styleId="Titre6Car">
    <w:name w:val="Titre 6 Car"/>
    <w:basedOn w:val="Policepardfaut"/>
    <w:link w:val="Titre6"/>
    <w:uiPriority w:val="9"/>
    <w:rsid w:val="00950BD9"/>
    <w:rPr>
      <w:rFonts w:asciiTheme="majorHAnsi" w:eastAsiaTheme="majorEastAsia" w:hAnsiTheme="majorHAnsi" w:cstheme="majorBidi"/>
      <w:i/>
      <w:iCs/>
      <w:color w:val="243F60" w:themeColor="accent1" w:themeShade="7F"/>
      <w:spacing w:val="-2"/>
      <w:kern w:val="18"/>
      <w:sz w:val="21"/>
      <w:szCs w:val="21"/>
      <w:lang w:val="fr-CH"/>
    </w:rPr>
  </w:style>
  <w:style w:type="paragraph" w:styleId="Sous-titre">
    <w:name w:val="Subtitle"/>
    <w:basedOn w:val="Normal"/>
    <w:next w:val="Normal"/>
    <w:link w:val="Sous-titreCar"/>
    <w:uiPriority w:val="11"/>
    <w:qFormat/>
    <w:rsid w:val="00950B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950BD9"/>
    <w:rPr>
      <w:rFonts w:asciiTheme="majorHAnsi" w:eastAsiaTheme="majorEastAsia" w:hAnsiTheme="majorHAnsi" w:cstheme="majorBidi"/>
      <w:i/>
      <w:iCs/>
      <w:color w:val="4F81BD" w:themeColor="accent1"/>
      <w:spacing w:val="15"/>
      <w:lang w:val="en-IE"/>
    </w:rPr>
  </w:style>
  <w:style w:type="character" w:styleId="Accentuationlgre">
    <w:name w:val="Subtle Emphasis"/>
    <w:basedOn w:val="Policepardfaut"/>
    <w:uiPriority w:val="19"/>
    <w:qFormat/>
    <w:rsid w:val="00950BD9"/>
    <w:rPr>
      <w:color w:val="808080" w:themeColor="text1" w:themeTint="7F"/>
    </w:rPr>
  </w:style>
  <w:style w:type="character" w:styleId="lev">
    <w:name w:val="Strong"/>
    <w:basedOn w:val="Policepardfaut"/>
    <w:uiPriority w:val="22"/>
    <w:qFormat/>
    <w:rsid w:val="00950BD9"/>
    <w:rPr>
      <w:b/>
      <w:bCs/>
    </w:rPr>
  </w:style>
  <w:style w:type="paragraph" w:styleId="Citationintense">
    <w:name w:val="Intense Quote"/>
    <w:basedOn w:val="Normal"/>
    <w:next w:val="Normal"/>
    <w:link w:val="CitationintenseCar"/>
    <w:uiPriority w:val="30"/>
    <w:qFormat/>
    <w:rsid w:val="00730998"/>
    <w:pPr>
      <w:pBdr>
        <w:top w:val="single" w:sz="4" w:space="1" w:color="FF0000"/>
        <w:bottom w:val="single" w:sz="4" w:space="4" w:color="FF0000"/>
      </w:pBdr>
      <w:spacing w:before="200" w:after="280" w:line="280" w:lineRule="exact"/>
      <w:ind w:left="936" w:right="936"/>
    </w:pPr>
    <w:rPr>
      <w:b/>
      <w:bCs/>
      <w:i/>
      <w:iCs/>
      <w:color w:val="000000" w:themeColor="text1"/>
    </w:rPr>
  </w:style>
  <w:style w:type="character" w:customStyle="1" w:styleId="CitationintenseCar">
    <w:name w:val="Citation intense Car"/>
    <w:basedOn w:val="Policepardfaut"/>
    <w:link w:val="Citationintense"/>
    <w:uiPriority w:val="30"/>
    <w:rsid w:val="00730998"/>
    <w:rPr>
      <w:rFonts w:ascii="Ubuntu" w:hAnsi="Ubuntu"/>
      <w:b/>
      <w:bCs/>
      <w:i/>
      <w:iCs/>
      <w:color w:val="000000" w:themeColor="text1"/>
      <w:spacing w:val="-2"/>
      <w:kern w:val="18"/>
      <w:sz w:val="21"/>
      <w:szCs w:val="21"/>
    </w:rPr>
  </w:style>
  <w:style w:type="character" w:styleId="Rfrenceintense">
    <w:name w:val="Intense Reference"/>
    <w:basedOn w:val="Policepardfaut"/>
    <w:uiPriority w:val="32"/>
    <w:qFormat/>
    <w:rsid w:val="00950BD9"/>
    <w:rPr>
      <w:b/>
      <w:bCs/>
      <w:caps w:val="0"/>
      <w:smallCaps w:val="0"/>
      <w:color w:val="C0504D" w:themeColor="accent2"/>
      <w:spacing w:val="5"/>
      <w:u w:val="single"/>
    </w:rPr>
  </w:style>
  <w:style w:type="paragraph" w:styleId="Citation">
    <w:name w:val="Quote"/>
    <w:basedOn w:val="Normal"/>
    <w:next w:val="Normal"/>
    <w:link w:val="CitationCar"/>
    <w:uiPriority w:val="29"/>
    <w:qFormat/>
    <w:rsid w:val="005E0A60"/>
    <w:rPr>
      <w:i/>
      <w:iCs/>
      <w:color w:val="000000" w:themeColor="text1"/>
    </w:rPr>
  </w:style>
  <w:style w:type="character" w:customStyle="1" w:styleId="CitationCar">
    <w:name w:val="Citation Car"/>
    <w:basedOn w:val="Policepardfaut"/>
    <w:link w:val="Citation"/>
    <w:uiPriority w:val="29"/>
    <w:rsid w:val="005E0A60"/>
    <w:rPr>
      <w:rFonts w:ascii="Ubuntu" w:hAnsi="Ubuntu"/>
      <w:i/>
      <w:iCs/>
      <w:color w:val="000000" w:themeColor="text1"/>
      <w:spacing w:val="-2"/>
      <w:kern w:val="18"/>
      <w:sz w:val="21"/>
      <w:szCs w:val="21"/>
      <w:lang w:val="en-IE"/>
    </w:rPr>
  </w:style>
  <w:style w:type="paragraph" w:styleId="En-tte">
    <w:name w:val="header"/>
    <w:basedOn w:val="Normal"/>
    <w:link w:val="En-tteCar"/>
    <w:uiPriority w:val="99"/>
    <w:unhideWhenUsed/>
    <w:rsid w:val="0019647D"/>
    <w:pPr>
      <w:tabs>
        <w:tab w:val="clear" w:pos="640"/>
        <w:tab w:val="center" w:pos="4320"/>
        <w:tab w:val="right" w:pos="8640"/>
      </w:tabs>
      <w:spacing w:after="0" w:line="240" w:lineRule="auto"/>
    </w:pPr>
  </w:style>
  <w:style w:type="character" w:customStyle="1" w:styleId="En-tteCar">
    <w:name w:val="En-tête Car"/>
    <w:basedOn w:val="Policepardfaut"/>
    <w:link w:val="En-tte"/>
    <w:uiPriority w:val="99"/>
    <w:rsid w:val="0019647D"/>
    <w:rPr>
      <w:rFonts w:ascii="Ubuntu" w:hAnsi="Ubuntu"/>
      <w:spacing w:val="-2"/>
      <w:kern w:val="18"/>
      <w:sz w:val="21"/>
      <w:szCs w:val="21"/>
      <w:lang w:val="en-IE"/>
    </w:rPr>
  </w:style>
  <w:style w:type="paragraph" w:styleId="Pieddepage">
    <w:name w:val="footer"/>
    <w:basedOn w:val="Normal"/>
    <w:link w:val="PieddepageCar"/>
    <w:unhideWhenUsed/>
    <w:rsid w:val="0019647D"/>
    <w:pPr>
      <w:tabs>
        <w:tab w:val="clear" w:pos="640"/>
        <w:tab w:val="center" w:pos="4320"/>
        <w:tab w:val="right" w:pos="8640"/>
      </w:tabs>
      <w:spacing w:after="0" w:line="240" w:lineRule="auto"/>
    </w:pPr>
  </w:style>
  <w:style w:type="character" w:customStyle="1" w:styleId="PieddepageCar">
    <w:name w:val="Pied de page Car"/>
    <w:basedOn w:val="Policepardfaut"/>
    <w:link w:val="Pieddepage"/>
    <w:uiPriority w:val="99"/>
    <w:rsid w:val="0019647D"/>
    <w:rPr>
      <w:rFonts w:ascii="Ubuntu" w:hAnsi="Ubuntu"/>
      <w:spacing w:val="-2"/>
      <w:kern w:val="18"/>
      <w:sz w:val="21"/>
      <w:szCs w:val="21"/>
      <w:lang w:val="en-IE"/>
    </w:rPr>
  </w:style>
  <w:style w:type="paragraph" w:styleId="Textedebulles">
    <w:name w:val="Balloon Text"/>
    <w:basedOn w:val="Normal"/>
    <w:link w:val="TextedebullesCar"/>
    <w:uiPriority w:val="99"/>
    <w:semiHidden/>
    <w:unhideWhenUsed/>
    <w:rsid w:val="0019647D"/>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19647D"/>
    <w:rPr>
      <w:rFonts w:ascii="Lucida Grande" w:hAnsi="Lucida Grande" w:cs="Lucida Grande"/>
      <w:spacing w:val="-2"/>
      <w:kern w:val="18"/>
      <w:sz w:val="18"/>
      <w:szCs w:val="18"/>
      <w:lang w:val="en-IE"/>
    </w:rPr>
  </w:style>
  <w:style w:type="character" w:styleId="Numrodepage">
    <w:name w:val="page number"/>
    <w:basedOn w:val="Policepardfaut"/>
    <w:uiPriority w:val="99"/>
    <w:semiHidden/>
    <w:unhideWhenUsed/>
    <w:rsid w:val="00476BBE"/>
  </w:style>
  <w:style w:type="character" w:styleId="Titredulivre">
    <w:name w:val="Book Title"/>
    <w:basedOn w:val="Policepardfaut"/>
    <w:uiPriority w:val="33"/>
    <w:qFormat/>
    <w:rsid w:val="001867EB"/>
    <w:rPr>
      <w:rFonts w:ascii="Ubuntu" w:hAnsi="Ubuntu"/>
      <w:b/>
      <w:bCs/>
      <w:smallCaps/>
      <w:spacing w:val="5"/>
    </w:rPr>
  </w:style>
  <w:style w:type="paragraph" w:customStyle="1" w:styleId="HeaderprogramName">
    <w:name w:val="Header_programName"/>
    <w:link w:val="HeaderprogramNameChar"/>
    <w:qFormat/>
    <w:rsid w:val="00B9264E"/>
    <w:pPr>
      <w:jc w:val="right"/>
    </w:pPr>
    <w:rPr>
      <w:rFonts w:ascii="Ubuntu Italic" w:eastAsia="MS Mincho" w:hAnsi="Ubuntu Italic" w:cs="Times New Roman"/>
      <w:iCs/>
      <w:color w:val="FFFFFF"/>
      <w:spacing w:val="-4"/>
      <w:sz w:val="28"/>
      <w:szCs w:val="28"/>
      <w:lang w:eastAsia="en-US"/>
    </w:rPr>
  </w:style>
  <w:style w:type="character" w:customStyle="1" w:styleId="HeaderprogramNameChar">
    <w:name w:val="Header_programName Char"/>
    <w:link w:val="HeaderprogramName"/>
    <w:rsid w:val="00B9264E"/>
    <w:rPr>
      <w:rFonts w:ascii="Ubuntu Italic" w:eastAsia="MS Mincho" w:hAnsi="Ubuntu Italic" w:cs="Times New Roman"/>
      <w:iCs/>
      <w:color w:val="FFFFFF"/>
      <w:spacing w:val="-4"/>
      <w:sz w:val="28"/>
      <w:szCs w:val="28"/>
      <w:lang w:eastAsia="en-US"/>
    </w:rPr>
  </w:style>
  <w:style w:type="character" w:customStyle="1" w:styleId="Titre7Car">
    <w:name w:val="Titre 7 Car"/>
    <w:basedOn w:val="Policepardfaut"/>
    <w:link w:val="Titre7"/>
    <w:uiPriority w:val="9"/>
    <w:semiHidden/>
    <w:rsid w:val="00116D12"/>
    <w:rPr>
      <w:rFonts w:asciiTheme="majorHAnsi" w:eastAsiaTheme="majorEastAsia" w:hAnsiTheme="majorHAnsi" w:cstheme="majorBidi"/>
      <w:i/>
      <w:iCs/>
      <w:color w:val="404040" w:themeColor="text1" w:themeTint="BF"/>
      <w:spacing w:val="-2"/>
      <w:kern w:val="18"/>
      <w:sz w:val="21"/>
      <w:szCs w:val="21"/>
      <w:lang w:val="fr-CH"/>
    </w:rPr>
  </w:style>
  <w:style w:type="character" w:customStyle="1" w:styleId="Titre8Car">
    <w:name w:val="Titre 8 Car"/>
    <w:basedOn w:val="Policepardfaut"/>
    <w:link w:val="Titre8"/>
    <w:uiPriority w:val="9"/>
    <w:semiHidden/>
    <w:rsid w:val="00116D12"/>
    <w:rPr>
      <w:rFonts w:asciiTheme="majorHAnsi" w:eastAsiaTheme="majorEastAsia" w:hAnsiTheme="majorHAnsi" w:cstheme="majorBidi"/>
      <w:color w:val="404040" w:themeColor="text1" w:themeTint="BF"/>
      <w:spacing w:val="-2"/>
      <w:kern w:val="18"/>
      <w:sz w:val="20"/>
      <w:szCs w:val="20"/>
      <w:lang w:val="fr-CH"/>
    </w:rPr>
  </w:style>
  <w:style w:type="character" w:customStyle="1" w:styleId="Titre9Car">
    <w:name w:val="Titre 9 Car"/>
    <w:basedOn w:val="Policepardfaut"/>
    <w:link w:val="Titre9"/>
    <w:uiPriority w:val="9"/>
    <w:semiHidden/>
    <w:rsid w:val="00116D12"/>
    <w:rPr>
      <w:rFonts w:asciiTheme="majorHAnsi" w:eastAsiaTheme="majorEastAsia" w:hAnsiTheme="majorHAnsi" w:cstheme="majorBidi"/>
      <w:i/>
      <w:iCs/>
      <w:color w:val="404040" w:themeColor="text1" w:themeTint="BF"/>
      <w:spacing w:val="-2"/>
      <w:kern w:val="18"/>
      <w:sz w:val="20"/>
      <w:szCs w:val="20"/>
      <w:lang w:val="fr-CH"/>
    </w:rPr>
  </w:style>
  <w:style w:type="paragraph" w:styleId="Paragraphedeliste">
    <w:name w:val="List Paragraph"/>
    <w:basedOn w:val="Normal"/>
    <w:autoRedefine/>
    <w:uiPriority w:val="34"/>
    <w:qFormat/>
    <w:rsid w:val="00490435"/>
    <w:pPr>
      <w:numPr>
        <w:numId w:val="3"/>
      </w:numPr>
      <w:tabs>
        <w:tab w:val="clear" w:pos="640"/>
      </w:tabs>
      <w:spacing w:after="0" w:line="360" w:lineRule="auto"/>
      <w:contextualSpacing/>
      <w:jc w:val="left"/>
    </w:pPr>
    <w:rPr>
      <w:rFonts w:eastAsia="Times New Roman" w:cs="Times New Roman"/>
      <w:spacing w:val="0"/>
      <w:kern w:val="0"/>
      <w:szCs w:val="24"/>
      <w:lang w:val="fr-FR" w:eastAsia="fr-CH"/>
    </w:rPr>
  </w:style>
  <w:style w:type="character" w:styleId="Appelnotedebasdep">
    <w:name w:val="footnote reference"/>
    <w:basedOn w:val="Policepardfaut"/>
    <w:uiPriority w:val="99"/>
    <w:semiHidden/>
    <w:unhideWhenUsed/>
    <w:rsid w:val="003A4223"/>
    <w:rPr>
      <w:vertAlign w:val="superscript"/>
    </w:rPr>
  </w:style>
  <w:style w:type="character" w:customStyle="1" w:styleId="hps">
    <w:name w:val="hps"/>
    <w:basedOn w:val="Policepardfaut"/>
    <w:rsid w:val="003A4223"/>
  </w:style>
  <w:style w:type="paragraph" w:styleId="Notedebasdepage">
    <w:name w:val="footnote text"/>
    <w:basedOn w:val="Normal"/>
    <w:link w:val="NotedebasdepageCar"/>
    <w:autoRedefine/>
    <w:uiPriority w:val="99"/>
    <w:unhideWhenUsed/>
    <w:rsid w:val="001B018B"/>
    <w:pPr>
      <w:spacing w:after="0" w:line="240" w:lineRule="auto"/>
    </w:pPr>
    <w:rPr>
      <w:sz w:val="16"/>
      <w:szCs w:val="20"/>
    </w:rPr>
  </w:style>
  <w:style w:type="character" w:customStyle="1" w:styleId="NotedebasdepageCar">
    <w:name w:val="Note de bas de page Car"/>
    <w:basedOn w:val="Policepardfaut"/>
    <w:link w:val="Notedebasdepage"/>
    <w:uiPriority w:val="99"/>
    <w:rsid w:val="001B018B"/>
    <w:rPr>
      <w:rFonts w:ascii="Ubuntu Light" w:hAnsi="Ubuntu Light"/>
      <w:spacing w:val="-2"/>
      <w:kern w:val="18"/>
      <w:sz w:val="16"/>
      <w:szCs w:val="20"/>
      <w:lang w:val="fr-CH"/>
    </w:rPr>
  </w:style>
  <w:style w:type="table" w:styleId="Tramemoyenne2-Accent4">
    <w:name w:val="Medium Shading 2 Accent 4"/>
    <w:basedOn w:val="TableauNormal"/>
    <w:uiPriority w:val="64"/>
    <w:rsid w:val="00D252E8"/>
    <w:rPr>
      <w:rFonts w:eastAsiaTheme="minorHAnsi"/>
      <w:sz w:val="22"/>
      <w:szCs w:val="22"/>
      <w:lang w:val="fr-CH"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ibliographie">
    <w:name w:val="Bibliography"/>
    <w:basedOn w:val="Normal"/>
    <w:next w:val="Normal"/>
    <w:uiPriority w:val="37"/>
    <w:unhideWhenUsed/>
    <w:rsid w:val="00E71CFF"/>
  </w:style>
  <w:style w:type="table" w:styleId="Ombrageclair">
    <w:name w:val="Light Shading"/>
    <w:basedOn w:val="TableauNormal"/>
    <w:uiPriority w:val="60"/>
    <w:rsid w:val="00D32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D32645"/>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moyenne1-Accent1">
    <w:name w:val="Medium Shading 1 Accent 1"/>
    <w:basedOn w:val="TableauNormal"/>
    <w:uiPriority w:val="63"/>
    <w:rsid w:val="006B18B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B18B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Listeclaire-Accent3">
    <w:name w:val="Light List Accent 3"/>
    <w:basedOn w:val="TableauNormal"/>
    <w:uiPriority w:val="61"/>
    <w:rsid w:val="006B18B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Sansinterligne">
    <w:name w:val="No Spacing"/>
    <w:link w:val="SansinterligneCar"/>
    <w:uiPriority w:val="1"/>
    <w:qFormat/>
    <w:rsid w:val="00C27948"/>
    <w:rPr>
      <w:sz w:val="22"/>
      <w:szCs w:val="22"/>
      <w:lang w:val="fr-CH" w:eastAsia="fr-CH"/>
    </w:rPr>
  </w:style>
  <w:style w:type="character" w:customStyle="1" w:styleId="SansinterligneCar">
    <w:name w:val="Sans interligne Car"/>
    <w:basedOn w:val="Policepardfaut"/>
    <w:link w:val="Sansinterligne"/>
    <w:uiPriority w:val="1"/>
    <w:rsid w:val="00C27948"/>
    <w:rPr>
      <w:sz w:val="22"/>
      <w:szCs w:val="22"/>
      <w:lang w:val="fr-CH" w:eastAsia="fr-CH"/>
    </w:rPr>
  </w:style>
  <w:style w:type="paragraph" w:styleId="TM1">
    <w:name w:val="toc 1"/>
    <w:basedOn w:val="Normal"/>
    <w:next w:val="Normal"/>
    <w:autoRedefine/>
    <w:uiPriority w:val="39"/>
    <w:unhideWhenUsed/>
    <w:rsid w:val="008A62D9"/>
    <w:pPr>
      <w:tabs>
        <w:tab w:val="clear" w:pos="640"/>
        <w:tab w:val="left" w:pos="330"/>
        <w:tab w:val="right" w:pos="9479"/>
      </w:tabs>
      <w:spacing w:before="360" w:after="360"/>
      <w:jc w:val="left"/>
    </w:pPr>
    <w:rPr>
      <w:b/>
      <w:bCs/>
      <w:caps/>
      <w:noProof/>
      <w:u w:val="single"/>
    </w:rPr>
  </w:style>
  <w:style w:type="paragraph" w:styleId="TM2">
    <w:name w:val="toc 2"/>
    <w:basedOn w:val="Normal"/>
    <w:next w:val="Normal"/>
    <w:autoRedefine/>
    <w:uiPriority w:val="39"/>
    <w:unhideWhenUsed/>
    <w:rsid w:val="008A5B7D"/>
    <w:pPr>
      <w:tabs>
        <w:tab w:val="clear" w:pos="640"/>
      </w:tabs>
      <w:spacing w:after="0"/>
      <w:jc w:val="left"/>
    </w:pPr>
    <w:rPr>
      <w:rFonts w:asciiTheme="minorHAnsi" w:hAnsiTheme="minorHAnsi"/>
      <w:b/>
      <w:bCs/>
      <w:smallCaps/>
      <w:sz w:val="22"/>
      <w:szCs w:val="22"/>
    </w:rPr>
  </w:style>
  <w:style w:type="paragraph" w:styleId="TM3">
    <w:name w:val="toc 3"/>
    <w:basedOn w:val="Normal"/>
    <w:next w:val="Normal"/>
    <w:autoRedefine/>
    <w:uiPriority w:val="39"/>
    <w:unhideWhenUsed/>
    <w:rsid w:val="008A5B7D"/>
    <w:pPr>
      <w:tabs>
        <w:tab w:val="clear" w:pos="640"/>
      </w:tabs>
      <w:spacing w:after="0"/>
      <w:jc w:val="left"/>
    </w:pPr>
    <w:rPr>
      <w:rFonts w:asciiTheme="minorHAnsi" w:hAnsiTheme="minorHAnsi"/>
      <w:smallCaps/>
      <w:sz w:val="22"/>
      <w:szCs w:val="22"/>
    </w:rPr>
  </w:style>
  <w:style w:type="paragraph" w:styleId="TM4">
    <w:name w:val="toc 4"/>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5">
    <w:name w:val="toc 5"/>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6">
    <w:name w:val="toc 6"/>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7">
    <w:name w:val="toc 7"/>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8">
    <w:name w:val="toc 8"/>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paragraph" w:styleId="TM9">
    <w:name w:val="toc 9"/>
    <w:basedOn w:val="Normal"/>
    <w:next w:val="Normal"/>
    <w:autoRedefine/>
    <w:uiPriority w:val="39"/>
    <w:unhideWhenUsed/>
    <w:rsid w:val="008A5B7D"/>
    <w:pPr>
      <w:tabs>
        <w:tab w:val="clear" w:pos="640"/>
      </w:tabs>
      <w:spacing w:after="0"/>
      <w:jc w:val="left"/>
    </w:pPr>
    <w:rPr>
      <w:rFonts w:asciiTheme="minorHAnsi" w:hAnsiTheme="minorHAnsi"/>
      <w:sz w:val="22"/>
      <w:szCs w:val="22"/>
    </w:rPr>
  </w:style>
  <w:style w:type="character" w:styleId="Lienhypertexte">
    <w:name w:val="Hyperlink"/>
    <w:basedOn w:val="Policepardfaut"/>
    <w:uiPriority w:val="99"/>
    <w:unhideWhenUsed/>
    <w:rsid w:val="008A5B7D"/>
    <w:rPr>
      <w:color w:val="0000FF" w:themeColor="hyperlink"/>
      <w:u w:val="single"/>
    </w:rPr>
  </w:style>
  <w:style w:type="paragraph" w:customStyle="1" w:styleId="Default">
    <w:name w:val="Default"/>
    <w:rsid w:val="00EE0344"/>
    <w:pPr>
      <w:autoSpaceDE w:val="0"/>
      <w:autoSpaceDN w:val="0"/>
      <w:adjustRightInd w:val="0"/>
    </w:pPr>
    <w:rPr>
      <w:rFonts w:ascii="Ubuntu" w:hAnsi="Ubuntu" w:cs="Ubuntu"/>
      <w:color w:val="000000"/>
      <w:lang w:val="fr-CH"/>
    </w:rPr>
  </w:style>
  <w:style w:type="table" w:styleId="Trameclaire-Accent3">
    <w:name w:val="Light Shading Accent 3"/>
    <w:basedOn w:val="TableauNormal"/>
    <w:uiPriority w:val="60"/>
    <w:rsid w:val="001B3B8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Lgende">
    <w:name w:val="caption"/>
    <w:basedOn w:val="Normal"/>
    <w:next w:val="Normal"/>
    <w:autoRedefine/>
    <w:uiPriority w:val="35"/>
    <w:unhideWhenUsed/>
    <w:qFormat/>
    <w:rsid w:val="00F67432"/>
    <w:pPr>
      <w:keepNext/>
      <w:spacing w:after="200" w:line="240" w:lineRule="auto"/>
      <w:jc w:val="left"/>
    </w:pPr>
    <w:rPr>
      <w:b/>
      <w:bCs/>
      <w:color w:val="7F7F7F" w:themeColor="text1" w:themeTint="80"/>
      <w:sz w:val="16"/>
      <w:szCs w:val="16"/>
    </w:rPr>
  </w:style>
  <w:style w:type="table" w:styleId="Tramemoyenne2-Accent3">
    <w:name w:val="Medium Shading 2 Accent 3"/>
    <w:basedOn w:val="TableauNormal"/>
    <w:uiPriority w:val="64"/>
    <w:rsid w:val="00D702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Accent3">
    <w:name w:val="Medium List 1 Accent 3"/>
    <w:basedOn w:val="TableauNormal"/>
    <w:uiPriority w:val="65"/>
    <w:rsid w:val="00D7027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rilledutableau">
    <w:name w:val="Table Grid"/>
    <w:basedOn w:val="TableauNormal"/>
    <w:uiPriority w:val="59"/>
    <w:rsid w:val="0096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qFormat/>
    <w:rsid w:val="00076E31"/>
    <w:rPr>
      <w:b/>
      <w:bCs/>
      <w:i w:val="0"/>
      <w:iCs w:val="0"/>
    </w:rPr>
  </w:style>
  <w:style w:type="character" w:customStyle="1" w:styleId="st1">
    <w:name w:val="st1"/>
    <w:basedOn w:val="Policepardfaut"/>
    <w:rsid w:val="00076E31"/>
  </w:style>
  <w:style w:type="paragraph" w:styleId="Tabledesillustrations">
    <w:name w:val="table of figures"/>
    <w:basedOn w:val="Normal"/>
    <w:next w:val="Normal"/>
    <w:uiPriority w:val="99"/>
    <w:unhideWhenUsed/>
    <w:rsid w:val="00161A86"/>
    <w:pPr>
      <w:tabs>
        <w:tab w:val="clear" w:pos="640"/>
      </w:tabs>
      <w:spacing w:after="0"/>
    </w:pPr>
  </w:style>
  <w:style w:type="character" w:styleId="Marquedecommentaire">
    <w:name w:val="annotation reference"/>
    <w:basedOn w:val="Policepardfaut"/>
    <w:uiPriority w:val="99"/>
    <w:semiHidden/>
    <w:unhideWhenUsed/>
    <w:rsid w:val="0096508C"/>
    <w:rPr>
      <w:sz w:val="16"/>
      <w:szCs w:val="16"/>
    </w:rPr>
  </w:style>
  <w:style w:type="paragraph" w:styleId="Commentaire">
    <w:name w:val="annotation text"/>
    <w:basedOn w:val="Normal"/>
    <w:link w:val="CommentaireCar"/>
    <w:uiPriority w:val="99"/>
    <w:semiHidden/>
    <w:unhideWhenUsed/>
    <w:rsid w:val="0096508C"/>
    <w:pPr>
      <w:spacing w:line="240" w:lineRule="auto"/>
    </w:pPr>
    <w:rPr>
      <w:sz w:val="20"/>
      <w:szCs w:val="20"/>
    </w:rPr>
  </w:style>
  <w:style w:type="character" w:customStyle="1" w:styleId="CommentaireCar">
    <w:name w:val="Commentaire Car"/>
    <w:basedOn w:val="Policepardfaut"/>
    <w:link w:val="Commentaire"/>
    <w:uiPriority w:val="99"/>
    <w:semiHidden/>
    <w:rsid w:val="0096508C"/>
    <w:rPr>
      <w:rFonts w:ascii="Ubuntu Light" w:hAnsi="Ubuntu Light"/>
      <w:spacing w:val="-2"/>
      <w:kern w:val="18"/>
      <w:sz w:val="20"/>
      <w:szCs w:val="20"/>
      <w:lang w:val="fr-CH"/>
    </w:rPr>
  </w:style>
  <w:style w:type="paragraph" w:styleId="Objetducommentaire">
    <w:name w:val="annotation subject"/>
    <w:basedOn w:val="Commentaire"/>
    <w:next w:val="Commentaire"/>
    <w:link w:val="ObjetducommentaireCar"/>
    <w:uiPriority w:val="99"/>
    <w:semiHidden/>
    <w:unhideWhenUsed/>
    <w:rsid w:val="0096508C"/>
    <w:rPr>
      <w:b/>
      <w:bCs/>
    </w:rPr>
  </w:style>
  <w:style w:type="character" w:customStyle="1" w:styleId="ObjetducommentaireCar">
    <w:name w:val="Objet du commentaire Car"/>
    <w:basedOn w:val="CommentaireCar"/>
    <w:link w:val="Objetducommentaire"/>
    <w:uiPriority w:val="99"/>
    <w:semiHidden/>
    <w:rsid w:val="0096508C"/>
    <w:rPr>
      <w:rFonts w:ascii="Ubuntu Light" w:hAnsi="Ubuntu Light"/>
      <w:b/>
      <w:bCs/>
      <w:spacing w:val="-2"/>
      <w:kern w:val="18"/>
      <w:sz w:val="20"/>
      <w:szCs w:val="20"/>
      <w:lang w:val="fr-CH"/>
    </w:rPr>
  </w:style>
  <w:style w:type="paragraph" w:styleId="Rvision">
    <w:name w:val="Revision"/>
    <w:hidden/>
    <w:uiPriority w:val="99"/>
    <w:semiHidden/>
    <w:rsid w:val="009A2E82"/>
    <w:rPr>
      <w:rFonts w:ascii="Ubuntu Light" w:hAnsi="Ubuntu Light"/>
      <w:spacing w:val="-2"/>
      <w:kern w:val="18"/>
      <w:sz w:val="21"/>
      <w:szCs w:val="21"/>
      <w:lang w:val="fr-CH"/>
    </w:rPr>
  </w:style>
  <w:style w:type="paragraph" w:styleId="NormalWeb">
    <w:name w:val="Normal (Web)"/>
    <w:basedOn w:val="Normal"/>
    <w:uiPriority w:val="99"/>
    <w:semiHidden/>
    <w:unhideWhenUsed/>
    <w:rsid w:val="0048502F"/>
    <w:pPr>
      <w:tabs>
        <w:tab w:val="clear" w:pos="640"/>
      </w:tabs>
      <w:spacing w:before="100" w:beforeAutospacing="1" w:after="100" w:afterAutospacing="1" w:line="240" w:lineRule="auto"/>
      <w:jc w:val="left"/>
    </w:pPr>
    <w:rPr>
      <w:rFonts w:ascii="Times New Roman" w:eastAsia="Times New Roman" w:hAnsi="Times New Roman" w:cs="Times New Roman"/>
      <w:spacing w:val="0"/>
      <w:kern w:val="0"/>
      <w:sz w:val="24"/>
      <w:szCs w:val="24"/>
      <w:lang w:eastAsia="fr-CH"/>
    </w:rPr>
  </w:style>
  <w:style w:type="character" w:customStyle="1" w:styleId="apple-converted-space">
    <w:name w:val="apple-converted-space"/>
    <w:basedOn w:val="Policepardfaut"/>
    <w:rsid w:val="0048502F"/>
  </w:style>
  <w:style w:type="table" w:styleId="Trameclaire-Accent4">
    <w:name w:val="Light Shading Accent 4"/>
    <w:basedOn w:val="TableauNormal"/>
    <w:uiPriority w:val="60"/>
    <w:rsid w:val="00795EB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steclaire-Accent2">
    <w:name w:val="Light List Accent 2"/>
    <w:basedOn w:val="TableauNormal"/>
    <w:uiPriority w:val="61"/>
    <w:rsid w:val="00E17D3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Textebrut">
    <w:name w:val="Plain Text"/>
    <w:basedOn w:val="Normal"/>
    <w:link w:val="TextebrutCar"/>
    <w:uiPriority w:val="99"/>
    <w:semiHidden/>
    <w:unhideWhenUsed/>
    <w:rsid w:val="00D4662D"/>
    <w:pPr>
      <w:tabs>
        <w:tab w:val="clear" w:pos="640"/>
      </w:tabs>
      <w:spacing w:after="0" w:line="240" w:lineRule="auto"/>
      <w:jc w:val="left"/>
    </w:pPr>
    <w:rPr>
      <w:rFonts w:ascii="Calibri" w:eastAsiaTheme="minorHAnsi" w:hAnsi="Calibri" w:cs="Calibri"/>
      <w:spacing w:val="0"/>
      <w:kern w:val="0"/>
      <w:sz w:val="22"/>
      <w:szCs w:val="22"/>
      <w:lang w:eastAsia="en-US"/>
    </w:rPr>
  </w:style>
  <w:style w:type="character" w:customStyle="1" w:styleId="TextebrutCar">
    <w:name w:val="Texte brut Car"/>
    <w:basedOn w:val="Policepardfaut"/>
    <w:link w:val="Textebrut"/>
    <w:uiPriority w:val="99"/>
    <w:semiHidden/>
    <w:rsid w:val="00D4662D"/>
    <w:rPr>
      <w:rFonts w:ascii="Calibri" w:eastAsiaTheme="minorHAnsi" w:hAnsi="Calibri" w:cs="Calibri"/>
      <w:sz w:val="22"/>
      <w:szCs w:val="22"/>
      <w:lang w:val="fr-CH" w:eastAsia="en-US"/>
    </w:rPr>
  </w:style>
  <w:style w:type="character" w:customStyle="1" w:styleId="normaltextrun">
    <w:name w:val="normaltextrun"/>
    <w:basedOn w:val="Policepardfaut"/>
    <w:rsid w:val="005D6454"/>
  </w:style>
  <w:style w:type="paragraph" w:customStyle="1" w:styleId="paragraph">
    <w:name w:val="paragraph"/>
    <w:basedOn w:val="Normal"/>
    <w:rsid w:val="005D6454"/>
    <w:pPr>
      <w:tabs>
        <w:tab w:val="clear" w:pos="640"/>
      </w:tabs>
      <w:spacing w:before="100" w:beforeAutospacing="1" w:after="100" w:afterAutospacing="1" w:line="240" w:lineRule="auto"/>
      <w:jc w:val="left"/>
    </w:pPr>
    <w:rPr>
      <w:rFonts w:ascii="Times New Roman" w:eastAsia="Times New Roman" w:hAnsi="Times New Roman" w:cs="Times New Roman"/>
      <w:spacing w:val="0"/>
      <w:kern w:val="0"/>
      <w:sz w:val="24"/>
      <w:szCs w:val="24"/>
      <w:lang w:val="de-CH" w:eastAsia="de-CH"/>
    </w:rPr>
  </w:style>
  <w:style w:type="character" w:customStyle="1" w:styleId="eop">
    <w:name w:val="eop"/>
    <w:basedOn w:val="Policepardfaut"/>
    <w:rsid w:val="005D6454"/>
  </w:style>
  <w:style w:type="character" w:customStyle="1" w:styleId="spellingerror">
    <w:name w:val="spellingerror"/>
    <w:basedOn w:val="Policepardfaut"/>
    <w:rsid w:val="005D6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3951">
      <w:bodyDiv w:val="1"/>
      <w:marLeft w:val="0"/>
      <w:marRight w:val="0"/>
      <w:marTop w:val="0"/>
      <w:marBottom w:val="0"/>
      <w:divBdr>
        <w:top w:val="none" w:sz="0" w:space="0" w:color="auto"/>
        <w:left w:val="none" w:sz="0" w:space="0" w:color="auto"/>
        <w:bottom w:val="none" w:sz="0" w:space="0" w:color="auto"/>
        <w:right w:val="none" w:sz="0" w:space="0" w:color="auto"/>
      </w:divBdr>
    </w:div>
    <w:div w:id="48845759">
      <w:bodyDiv w:val="1"/>
      <w:marLeft w:val="0"/>
      <w:marRight w:val="0"/>
      <w:marTop w:val="0"/>
      <w:marBottom w:val="0"/>
      <w:divBdr>
        <w:top w:val="none" w:sz="0" w:space="0" w:color="auto"/>
        <w:left w:val="none" w:sz="0" w:space="0" w:color="auto"/>
        <w:bottom w:val="none" w:sz="0" w:space="0" w:color="auto"/>
        <w:right w:val="none" w:sz="0" w:space="0" w:color="auto"/>
      </w:divBdr>
    </w:div>
    <w:div w:id="208616819">
      <w:bodyDiv w:val="1"/>
      <w:marLeft w:val="0"/>
      <w:marRight w:val="0"/>
      <w:marTop w:val="0"/>
      <w:marBottom w:val="0"/>
      <w:divBdr>
        <w:top w:val="none" w:sz="0" w:space="0" w:color="auto"/>
        <w:left w:val="none" w:sz="0" w:space="0" w:color="auto"/>
        <w:bottom w:val="none" w:sz="0" w:space="0" w:color="auto"/>
        <w:right w:val="none" w:sz="0" w:space="0" w:color="auto"/>
      </w:divBdr>
    </w:div>
    <w:div w:id="237137772">
      <w:bodyDiv w:val="1"/>
      <w:marLeft w:val="0"/>
      <w:marRight w:val="0"/>
      <w:marTop w:val="0"/>
      <w:marBottom w:val="0"/>
      <w:divBdr>
        <w:top w:val="none" w:sz="0" w:space="0" w:color="auto"/>
        <w:left w:val="none" w:sz="0" w:space="0" w:color="auto"/>
        <w:bottom w:val="none" w:sz="0" w:space="0" w:color="auto"/>
        <w:right w:val="none" w:sz="0" w:space="0" w:color="auto"/>
      </w:divBdr>
    </w:div>
    <w:div w:id="271595983">
      <w:bodyDiv w:val="1"/>
      <w:marLeft w:val="0"/>
      <w:marRight w:val="0"/>
      <w:marTop w:val="0"/>
      <w:marBottom w:val="0"/>
      <w:divBdr>
        <w:top w:val="none" w:sz="0" w:space="0" w:color="auto"/>
        <w:left w:val="none" w:sz="0" w:space="0" w:color="auto"/>
        <w:bottom w:val="none" w:sz="0" w:space="0" w:color="auto"/>
        <w:right w:val="none" w:sz="0" w:space="0" w:color="auto"/>
      </w:divBdr>
    </w:div>
    <w:div w:id="277182160">
      <w:bodyDiv w:val="1"/>
      <w:marLeft w:val="0"/>
      <w:marRight w:val="0"/>
      <w:marTop w:val="0"/>
      <w:marBottom w:val="0"/>
      <w:divBdr>
        <w:top w:val="none" w:sz="0" w:space="0" w:color="auto"/>
        <w:left w:val="none" w:sz="0" w:space="0" w:color="auto"/>
        <w:bottom w:val="none" w:sz="0" w:space="0" w:color="auto"/>
        <w:right w:val="none" w:sz="0" w:space="0" w:color="auto"/>
      </w:divBdr>
    </w:div>
    <w:div w:id="282424282">
      <w:bodyDiv w:val="1"/>
      <w:marLeft w:val="0"/>
      <w:marRight w:val="0"/>
      <w:marTop w:val="0"/>
      <w:marBottom w:val="0"/>
      <w:divBdr>
        <w:top w:val="none" w:sz="0" w:space="0" w:color="auto"/>
        <w:left w:val="none" w:sz="0" w:space="0" w:color="auto"/>
        <w:bottom w:val="none" w:sz="0" w:space="0" w:color="auto"/>
        <w:right w:val="none" w:sz="0" w:space="0" w:color="auto"/>
      </w:divBdr>
    </w:div>
    <w:div w:id="401148537">
      <w:bodyDiv w:val="1"/>
      <w:marLeft w:val="0"/>
      <w:marRight w:val="0"/>
      <w:marTop w:val="0"/>
      <w:marBottom w:val="0"/>
      <w:divBdr>
        <w:top w:val="none" w:sz="0" w:space="0" w:color="auto"/>
        <w:left w:val="none" w:sz="0" w:space="0" w:color="auto"/>
        <w:bottom w:val="none" w:sz="0" w:space="0" w:color="auto"/>
        <w:right w:val="none" w:sz="0" w:space="0" w:color="auto"/>
      </w:divBdr>
    </w:div>
    <w:div w:id="429592947">
      <w:bodyDiv w:val="1"/>
      <w:marLeft w:val="0"/>
      <w:marRight w:val="0"/>
      <w:marTop w:val="0"/>
      <w:marBottom w:val="0"/>
      <w:divBdr>
        <w:top w:val="none" w:sz="0" w:space="0" w:color="auto"/>
        <w:left w:val="none" w:sz="0" w:space="0" w:color="auto"/>
        <w:bottom w:val="none" w:sz="0" w:space="0" w:color="auto"/>
        <w:right w:val="none" w:sz="0" w:space="0" w:color="auto"/>
      </w:divBdr>
    </w:div>
    <w:div w:id="473259215">
      <w:bodyDiv w:val="1"/>
      <w:marLeft w:val="0"/>
      <w:marRight w:val="0"/>
      <w:marTop w:val="0"/>
      <w:marBottom w:val="0"/>
      <w:divBdr>
        <w:top w:val="none" w:sz="0" w:space="0" w:color="auto"/>
        <w:left w:val="none" w:sz="0" w:space="0" w:color="auto"/>
        <w:bottom w:val="none" w:sz="0" w:space="0" w:color="auto"/>
        <w:right w:val="none" w:sz="0" w:space="0" w:color="auto"/>
      </w:divBdr>
    </w:div>
    <w:div w:id="484325765">
      <w:bodyDiv w:val="1"/>
      <w:marLeft w:val="0"/>
      <w:marRight w:val="0"/>
      <w:marTop w:val="0"/>
      <w:marBottom w:val="0"/>
      <w:divBdr>
        <w:top w:val="none" w:sz="0" w:space="0" w:color="auto"/>
        <w:left w:val="none" w:sz="0" w:space="0" w:color="auto"/>
        <w:bottom w:val="none" w:sz="0" w:space="0" w:color="auto"/>
        <w:right w:val="none" w:sz="0" w:space="0" w:color="auto"/>
      </w:divBdr>
    </w:div>
    <w:div w:id="506288326">
      <w:bodyDiv w:val="1"/>
      <w:marLeft w:val="0"/>
      <w:marRight w:val="0"/>
      <w:marTop w:val="0"/>
      <w:marBottom w:val="0"/>
      <w:divBdr>
        <w:top w:val="none" w:sz="0" w:space="0" w:color="auto"/>
        <w:left w:val="none" w:sz="0" w:space="0" w:color="auto"/>
        <w:bottom w:val="none" w:sz="0" w:space="0" w:color="auto"/>
        <w:right w:val="none" w:sz="0" w:space="0" w:color="auto"/>
      </w:divBdr>
    </w:div>
    <w:div w:id="557479064">
      <w:bodyDiv w:val="1"/>
      <w:marLeft w:val="0"/>
      <w:marRight w:val="0"/>
      <w:marTop w:val="0"/>
      <w:marBottom w:val="0"/>
      <w:divBdr>
        <w:top w:val="none" w:sz="0" w:space="0" w:color="auto"/>
        <w:left w:val="none" w:sz="0" w:space="0" w:color="auto"/>
        <w:bottom w:val="none" w:sz="0" w:space="0" w:color="auto"/>
        <w:right w:val="none" w:sz="0" w:space="0" w:color="auto"/>
      </w:divBdr>
    </w:div>
    <w:div w:id="653991338">
      <w:bodyDiv w:val="1"/>
      <w:marLeft w:val="0"/>
      <w:marRight w:val="0"/>
      <w:marTop w:val="0"/>
      <w:marBottom w:val="0"/>
      <w:divBdr>
        <w:top w:val="none" w:sz="0" w:space="0" w:color="auto"/>
        <w:left w:val="none" w:sz="0" w:space="0" w:color="auto"/>
        <w:bottom w:val="none" w:sz="0" w:space="0" w:color="auto"/>
        <w:right w:val="none" w:sz="0" w:space="0" w:color="auto"/>
      </w:divBdr>
    </w:div>
    <w:div w:id="678970683">
      <w:bodyDiv w:val="1"/>
      <w:marLeft w:val="0"/>
      <w:marRight w:val="0"/>
      <w:marTop w:val="0"/>
      <w:marBottom w:val="0"/>
      <w:divBdr>
        <w:top w:val="none" w:sz="0" w:space="0" w:color="auto"/>
        <w:left w:val="none" w:sz="0" w:space="0" w:color="auto"/>
        <w:bottom w:val="none" w:sz="0" w:space="0" w:color="auto"/>
        <w:right w:val="none" w:sz="0" w:space="0" w:color="auto"/>
      </w:divBdr>
      <w:divsChild>
        <w:div w:id="986397034">
          <w:marLeft w:val="547"/>
          <w:marRight w:val="0"/>
          <w:marTop w:val="0"/>
          <w:marBottom w:val="0"/>
          <w:divBdr>
            <w:top w:val="none" w:sz="0" w:space="0" w:color="auto"/>
            <w:left w:val="none" w:sz="0" w:space="0" w:color="auto"/>
            <w:bottom w:val="none" w:sz="0" w:space="0" w:color="auto"/>
            <w:right w:val="none" w:sz="0" w:space="0" w:color="auto"/>
          </w:divBdr>
        </w:div>
      </w:divsChild>
    </w:div>
    <w:div w:id="693966534">
      <w:bodyDiv w:val="1"/>
      <w:marLeft w:val="0"/>
      <w:marRight w:val="0"/>
      <w:marTop w:val="0"/>
      <w:marBottom w:val="0"/>
      <w:divBdr>
        <w:top w:val="none" w:sz="0" w:space="0" w:color="auto"/>
        <w:left w:val="none" w:sz="0" w:space="0" w:color="auto"/>
        <w:bottom w:val="none" w:sz="0" w:space="0" w:color="auto"/>
        <w:right w:val="none" w:sz="0" w:space="0" w:color="auto"/>
      </w:divBdr>
    </w:div>
    <w:div w:id="706376878">
      <w:bodyDiv w:val="1"/>
      <w:marLeft w:val="0"/>
      <w:marRight w:val="0"/>
      <w:marTop w:val="0"/>
      <w:marBottom w:val="0"/>
      <w:divBdr>
        <w:top w:val="none" w:sz="0" w:space="0" w:color="auto"/>
        <w:left w:val="none" w:sz="0" w:space="0" w:color="auto"/>
        <w:bottom w:val="none" w:sz="0" w:space="0" w:color="auto"/>
        <w:right w:val="none" w:sz="0" w:space="0" w:color="auto"/>
      </w:divBdr>
    </w:div>
    <w:div w:id="714155775">
      <w:bodyDiv w:val="1"/>
      <w:marLeft w:val="0"/>
      <w:marRight w:val="0"/>
      <w:marTop w:val="0"/>
      <w:marBottom w:val="0"/>
      <w:divBdr>
        <w:top w:val="none" w:sz="0" w:space="0" w:color="auto"/>
        <w:left w:val="none" w:sz="0" w:space="0" w:color="auto"/>
        <w:bottom w:val="none" w:sz="0" w:space="0" w:color="auto"/>
        <w:right w:val="none" w:sz="0" w:space="0" w:color="auto"/>
      </w:divBdr>
    </w:div>
    <w:div w:id="748309467">
      <w:bodyDiv w:val="1"/>
      <w:marLeft w:val="0"/>
      <w:marRight w:val="0"/>
      <w:marTop w:val="0"/>
      <w:marBottom w:val="0"/>
      <w:divBdr>
        <w:top w:val="none" w:sz="0" w:space="0" w:color="auto"/>
        <w:left w:val="none" w:sz="0" w:space="0" w:color="auto"/>
        <w:bottom w:val="none" w:sz="0" w:space="0" w:color="auto"/>
        <w:right w:val="none" w:sz="0" w:space="0" w:color="auto"/>
      </w:divBdr>
    </w:div>
    <w:div w:id="793643097">
      <w:bodyDiv w:val="1"/>
      <w:marLeft w:val="0"/>
      <w:marRight w:val="0"/>
      <w:marTop w:val="0"/>
      <w:marBottom w:val="0"/>
      <w:divBdr>
        <w:top w:val="none" w:sz="0" w:space="0" w:color="auto"/>
        <w:left w:val="none" w:sz="0" w:space="0" w:color="auto"/>
        <w:bottom w:val="none" w:sz="0" w:space="0" w:color="auto"/>
        <w:right w:val="none" w:sz="0" w:space="0" w:color="auto"/>
      </w:divBdr>
    </w:div>
    <w:div w:id="822887569">
      <w:bodyDiv w:val="1"/>
      <w:marLeft w:val="0"/>
      <w:marRight w:val="0"/>
      <w:marTop w:val="0"/>
      <w:marBottom w:val="0"/>
      <w:divBdr>
        <w:top w:val="none" w:sz="0" w:space="0" w:color="auto"/>
        <w:left w:val="none" w:sz="0" w:space="0" w:color="auto"/>
        <w:bottom w:val="none" w:sz="0" w:space="0" w:color="auto"/>
        <w:right w:val="none" w:sz="0" w:space="0" w:color="auto"/>
      </w:divBdr>
    </w:div>
    <w:div w:id="902720923">
      <w:bodyDiv w:val="1"/>
      <w:marLeft w:val="0"/>
      <w:marRight w:val="0"/>
      <w:marTop w:val="0"/>
      <w:marBottom w:val="0"/>
      <w:divBdr>
        <w:top w:val="none" w:sz="0" w:space="0" w:color="auto"/>
        <w:left w:val="none" w:sz="0" w:space="0" w:color="auto"/>
        <w:bottom w:val="none" w:sz="0" w:space="0" w:color="auto"/>
        <w:right w:val="none" w:sz="0" w:space="0" w:color="auto"/>
      </w:divBdr>
      <w:divsChild>
        <w:div w:id="2042246062">
          <w:marLeft w:val="547"/>
          <w:marRight w:val="0"/>
          <w:marTop w:val="0"/>
          <w:marBottom w:val="0"/>
          <w:divBdr>
            <w:top w:val="none" w:sz="0" w:space="0" w:color="auto"/>
            <w:left w:val="none" w:sz="0" w:space="0" w:color="auto"/>
            <w:bottom w:val="none" w:sz="0" w:space="0" w:color="auto"/>
            <w:right w:val="none" w:sz="0" w:space="0" w:color="auto"/>
          </w:divBdr>
        </w:div>
      </w:divsChild>
    </w:div>
    <w:div w:id="929237128">
      <w:bodyDiv w:val="1"/>
      <w:marLeft w:val="0"/>
      <w:marRight w:val="0"/>
      <w:marTop w:val="0"/>
      <w:marBottom w:val="0"/>
      <w:divBdr>
        <w:top w:val="none" w:sz="0" w:space="0" w:color="auto"/>
        <w:left w:val="none" w:sz="0" w:space="0" w:color="auto"/>
        <w:bottom w:val="none" w:sz="0" w:space="0" w:color="auto"/>
        <w:right w:val="none" w:sz="0" w:space="0" w:color="auto"/>
      </w:divBdr>
    </w:div>
    <w:div w:id="1050957321">
      <w:bodyDiv w:val="1"/>
      <w:marLeft w:val="0"/>
      <w:marRight w:val="0"/>
      <w:marTop w:val="0"/>
      <w:marBottom w:val="0"/>
      <w:divBdr>
        <w:top w:val="none" w:sz="0" w:space="0" w:color="auto"/>
        <w:left w:val="none" w:sz="0" w:space="0" w:color="auto"/>
        <w:bottom w:val="none" w:sz="0" w:space="0" w:color="auto"/>
        <w:right w:val="none" w:sz="0" w:space="0" w:color="auto"/>
      </w:divBdr>
    </w:div>
    <w:div w:id="1124496980">
      <w:bodyDiv w:val="1"/>
      <w:marLeft w:val="0"/>
      <w:marRight w:val="0"/>
      <w:marTop w:val="0"/>
      <w:marBottom w:val="0"/>
      <w:divBdr>
        <w:top w:val="none" w:sz="0" w:space="0" w:color="auto"/>
        <w:left w:val="none" w:sz="0" w:space="0" w:color="auto"/>
        <w:bottom w:val="none" w:sz="0" w:space="0" w:color="auto"/>
        <w:right w:val="none" w:sz="0" w:space="0" w:color="auto"/>
      </w:divBdr>
    </w:div>
    <w:div w:id="1140532210">
      <w:bodyDiv w:val="1"/>
      <w:marLeft w:val="0"/>
      <w:marRight w:val="0"/>
      <w:marTop w:val="0"/>
      <w:marBottom w:val="0"/>
      <w:divBdr>
        <w:top w:val="none" w:sz="0" w:space="0" w:color="auto"/>
        <w:left w:val="none" w:sz="0" w:space="0" w:color="auto"/>
        <w:bottom w:val="none" w:sz="0" w:space="0" w:color="auto"/>
        <w:right w:val="none" w:sz="0" w:space="0" w:color="auto"/>
      </w:divBdr>
    </w:div>
    <w:div w:id="1242065085">
      <w:bodyDiv w:val="1"/>
      <w:marLeft w:val="0"/>
      <w:marRight w:val="0"/>
      <w:marTop w:val="0"/>
      <w:marBottom w:val="0"/>
      <w:divBdr>
        <w:top w:val="none" w:sz="0" w:space="0" w:color="auto"/>
        <w:left w:val="none" w:sz="0" w:space="0" w:color="auto"/>
        <w:bottom w:val="none" w:sz="0" w:space="0" w:color="auto"/>
        <w:right w:val="none" w:sz="0" w:space="0" w:color="auto"/>
      </w:divBdr>
    </w:div>
    <w:div w:id="1284924467">
      <w:bodyDiv w:val="1"/>
      <w:marLeft w:val="0"/>
      <w:marRight w:val="0"/>
      <w:marTop w:val="0"/>
      <w:marBottom w:val="0"/>
      <w:divBdr>
        <w:top w:val="none" w:sz="0" w:space="0" w:color="auto"/>
        <w:left w:val="none" w:sz="0" w:space="0" w:color="auto"/>
        <w:bottom w:val="none" w:sz="0" w:space="0" w:color="auto"/>
        <w:right w:val="none" w:sz="0" w:space="0" w:color="auto"/>
      </w:divBdr>
    </w:div>
    <w:div w:id="1318806773">
      <w:bodyDiv w:val="1"/>
      <w:marLeft w:val="0"/>
      <w:marRight w:val="0"/>
      <w:marTop w:val="0"/>
      <w:marBottom w:val="0"/>
      <w:divBdr>
        <w:top w:val="none" w:sz="0" w:space="0" w:color="auto"/>
        <w:left w:val="none" w:sz="0" w:space="0" w:color="auto"/>
        <w:bottom w:val="none" w:sz="0" w:space="0" w:color="auto"/>
        <w:right w:val="none" w:sz="0" w:space="0" w:color="auto"/>
      </w:divBdr>
    </w:div>
    <w:div w:id="1383291528">
      <w:bodyDiv w:val="1"/>
      <w:marLeft w:val="0"/>
      <w:marRight w:val="0"/>
      <w:marTop w:val="0"/>
      <w:marBottom w:val="0"/>
      <w:divBdr>
        <w:top w:val="none" w:sz="0" w:space="0" w:color="auto"/>
        <w:left w:val="none" w:sz="0" w:space="0" w:color="auto"/>
        <w:bottom w:val="none" w:sz="0" w:space="0" w:color="auto"/>
        <w:right w:val="none" w:sz="0" w:space="0" w:color="auto"/>
      </w:divBdr>
    </w:div>
    <w:div w:id="1401950251">
      <w:bodyDiv w:val="1"/>
      <w:marLeft w:val="0"/>
      <w:marRight w:val="0"/>
      <w:marTop w:val="0"/>
      <w:marBottom w:val="0"/>
      <w:divBdr>
        <w:top w:val="none" w:sz="0" w:space="0" w:color="auto"/>
        <w:left w:val="none" w:sz="0" w:space="0" w:color="auto"/>
        <w:bottom w:val="none" w:sz="0" w:space="0" w:color="auto"/>
        <w:right w:val="none" w:sz="0" w:space="0" w:color="auto"/>
      </w:divBdr>
    </w:div>
    <w:div w:id="1409041145">
      <w:bodyDiv w:val="1"/>
      <w:marLeft w:val="0"/>
      <w:marRight w:val="0"/>
      <w:marTop w:val="0"/>
      <w:marBottom w:val="0"/>
      <w:divBdr>
        <w:top w:val="none" w:sz="0" w:space="0" w:color="auto"/>
        <w:left w:val="none" w:sz="0" w:space="0" w:color="auto"/>
        <w:bottom w:val="none" w:sz="0" w:space="0" w:color="auto"/>
        <w:right w:val="none" w:sz="0" w:space="0" w:color="auto"/>
      </w:divBdr>
    </w:div>
    <w:div w:id="1432162672">
      <w:bodyDiv w:val="1"/>
      <w:marLeft w:val="0"/>
      <w:marRight w:val="0"/>
      <w:marTop w:val="0"/>
      <w:marBottom w:val="0"/>
      <w:divBdr>
        <w:top w:val="none" w:sz="0" w:space="0" w:color="auto"/>
        <w:left w:val="none" w:sz="0" w:space="0" w:color="auto"/>
        <w:bottom w:val="none" w:sz="0" w:space="0" w:color="auto"/>
        <w:right w:val="none" w:sz="0" w:space="0" w:color="auto"/>
      </w:divBdr>
    </w:div>
    <w:div w:id="1452699770">
      <w:bodyDiv w:val="1"/>
      <w:marLeft w:val="0"/>
      <w:marRight w:val="0"/>
      <w:marTop w:val="0"/>
      <w:marBottom w:val="0"/>
      <w:divBdr>
        <w:top w:val="none" w:sz="0" w:space="0" w:color="auto"/>
        <w:left w:val="none" w:sz="0" w:space="0" w:color="auto"/>
        <w:bottom w:val="none" w:sz="0" w:space="0" w:color="auto"/>
        <w:right w:val="none" w:sz="0" w:space="0" w:color="auto"/>
      </w:divBdr>
    </w:div>
    <w:div w:id="1479885117">
      <w:bodyDiv w:val="1"/>
      <w:marLeft w:val="0"/>
      <w:marRight w:val="0"/>
      <w:marTop w:val="0"/>
      <w:marBottom w:val="0"/>
      <w:divBdr>
        <w:top w:val="none" w:sz="0" w:space="0" w:color="auto"/>
        <w:left w:val="none" w:sz="0" w:space="0" w:color="auto"/>
        <w:bottom w:val="none" w:sz="0" w:space="0" w:color="auto"/>
        <w:right w:val="none" w:sz="0" w:space="0" w:color="auto"/>
      </w:divBdr>
    </w:div>
    <w:div w:id="1496989119">
      <w:bodyDiv w:val="1"/>
      <w:marLeft w:val="0"/>
      <w:marRight w:val="0"/>
      <w:marTop w:val="0"/>
      <w:marBottom w:val="0"/>
      <w:divBdr>
        <w:top w:val="none" w:sz="0" w:space="0" w:color="auto"/>
        <w:left w:val="none" w:sz="0" w:space="0" w:color="auto"/>
        <w:bottom w:val="none" w:sz="0" w:space="0" w:color="auto"/>
        <w:right w:val="none" w:sz="0" w:space="0" w:color="auto"/>
      </w:divBdr>
    </w:div>
    <w:div w:id="1550679658">
      <w:bodyDiv w:val="1"/>
      <w:marLeft w:val="0"/>
      <w:marRight w:val="0"/>
      <w:marTop w:val="0"/>
      <w:marBottom w:val="0"/>
      <w:divBdr>
        <w:top w:val="none" w:sz="0" w:space="0" w:color="auto"/>
        <w:left w:val="none" w:sz="0" w:space="0" w:color="auto"/>
        <w:bottom w:val="none" w:sz="0" w:space="0" w:color="auto"/>
        <w:right w:val="none" w:sz="0" w:space="0" w:color="auto"/>
      </w:divBdr>
    </w:div>
    <w:div w:id="1555384601">
      <w:bodyDiv w:val="1"/>
      <w:marLeft w:val="0"/>
      <w:marRight w:val="0"/>
      <w:marTop w:val="0"/>
      <w:marBottom w:val="0"/>
      <w:divBdr>
        <w:top w:val="none" w:sz="0" w:space="0" w:color="auto"/>
        <w:left w:val="none" w:sz="0" w:space="0" w:color="auto"/>
        <w:bottom w:val="none" w:sz="0" w:space="0" w:color="auto"/>
        <w:right w:val="none" w:sz="0" w:space="0" w:color="auto"/>
      </w:divBdr>
    </w:div>
    <w:div w:id="1556350739">
      <w:bodyDiv w:val="1"/>
      <w:marLeft w:val="0"/>
      <w:marRight w:val="0"/>
      <w:marTop w:val="0"/>
      <w:marBottom w:val="0"/>
      <w:divBdr>
        <w:top w:val="none" w:sz="0" w:space="0" w:color="auto"/>
        <w:left w:val="none" w:sz="0" w:space="0" w:color="auto"/>
        <w:bottom w:val="none" w:sz="0" w:space="0" w:color="auto"/>
        <w:right w:val="none" w:sz="0" w:space="0" w:color="auto"/>
      </w:divBdr>
    </w:div>
    <w:div w:id="1587227436">
      <w:bodyDiv w:val="1"/>
      <w:marLeft w:val="0"/>
      <w:marRight w:val="0"/>
      <w:marTop w:val="0"/>
      <w:marBottom w:val="0"/>
      <w:divBdr>
        <w:top w:val="none" w:sz="0" w:space="0" w:color="auto"/>
        <w:left w:val="none" w:sz="0" w:space="0" w:color="auto"/>
        <w:bottom w:val="none" w:sz="0" w:space="0" w:color="auto"/>
        <w:right w:val="none" w:sz="0" w:space="0" w:color="auto"/>
      </w:divBdr>
    </w:div>
    <w:div w:id="1612663139">
      <w:bodyDiv w:val="1"/>
      <w:marLeft w:val="0"/>
      <w:marRight w:val="0"/>
      <w:marTop w:val="0"/>
      <w:marBottom w:val="0"/>
      <w:divBdr>
        <w:top w:val="none" w:sz="0" w:space="0" w:color="auto"/>
        <w:left w:val="none" w:sz="0" w:space="0" w:color="auto"/>
        <w:bottom w:val="none" w:sz="0" w:space="0" w:color="auto"/>
        <w:right w:val="none" w:sz="0" w:space="0" w:color="auto"/>
      </w:divBdr>
    </w:div>
    <w:div w:id="1616056990">
      <w:bodyDiv w:val="1"/>
      <w:marLeft w:val="0"/>
      <w:marRight w:val="0"/>
      <w:marTop w:val="0"/>
      <w:marBottom w:val="0"/>
      <w:divBdr>
        <w:top w:val="none" w:sz="0" w:space="0" w:color="auto"/>
        <w:left w:val="none" w:sz="0" w:space="0" w:color="auto"/>
        <w:bottom w:val="none" w:sz="0" w:space="0" w:color="auto"/>
        <w:right w:val="none" w:sz="0" w:space="0" w:color="auto"/>
      </w:divBdr>
    </w:div>
    <w:div w:id="1628512377">
      <w:bodyDiv w:val="1"/>
      <w:marLeft w:val="0"/>
      <w:marRight w:val="0"/>
      <w:marTop w:val="0"/>
      <w:marBottom w:val="0"/>
      <w:divBdr>
        <w:top w:val="none" w:sz="0" w:space="0" w:color="auto"/>
        <w:left w:val="none" w:sz="0" w:space="0" w:color="auto"/>
        <w:bottom w:val="none" w:sz="0" w:space="0" w:color="auto"/>
        <w:right w:val="none" w:sz="0" w:space="0" w:color="auto"/>
      </w:divBdr>
    </w:div>
    <w:div w:id="1643846886">
      <w:bodyDiv w:val="1"/>
      <w:marLeft w:val="0"/>
      <w:marRight w:val="0"/>
      <w:marTop w:val="0"/>
      <w:marBottom w:val="0"/>
      <w:divBdr>
        <w:top w:val="none" w:sz="0" w:space="0" w:color="auto"/>
        <w:left w:val="none" w:sz="0" w:space="0" w:color="auto"/>
        <w:bottom w:val="none" w:sz="0" w:space="0" w:color="auto"/>
        <w:right w:val="none" w:sz="0" w:space="0" w:color="auto"/>
      </w:divBdr>
    </w:div>
    <w:div w:id="1794977802">
      <w:bodyDiv w:val="1"/>
      <w:marLeft w:val="0"/>
      <w:marRight w:val="0"/>
      <w:marTop w:val="0"/>
      <w:marBottom w:val="0"/>
      <w:divBdr>
        <w:top w:val="none" w:sz="0" w:space="0" w:color="auto"/>
        <w:left w:val="none" w:sz="0" w:space="0" w:color="auto"/>
        <w:bottom w:val="none" w:sz="0" w:space="0" w:color="auto"/>
        <w:right w:val="none" w:sz="0" w:space="0" w:color="auto"/>
      </w:divBdr>
    </w:div>
    <w:div w:id="1820149294">
      <w:bodyDiv w:val="1"/>
      <w:marLeft w:val="0"/>
      <w:marRight w:val="0"/>
      <w:marTop w:val="0"/>
      <w:marBottom w:val="0"/>
      <w:divBdr>
        <w:top w:val="none" w:sz="0" w:space="0" w:color="auto"/>
        <w:left w:val="none" w:sz="0" w:space="0" w:color="auto"/>
        <w:bottom w:val="none" w:sz="0" w:space="0" w:color="auto"/>
        <w:right w:val="none" w:sz="0" w:space="0" w:color="auto"/>
      </w:divBdr>
    </w:div>
    <w:div w:id="1871531534">
      <w:bodyDiv w:val="1"/>
      <w:marLeft w:val="0"/>
      <w:marRight w:val="0"/>
      <w:marTop w:val="0"/>
      <w:marBottom w:val="0"/>
      <w:divBdr>
        <w:top w:val="none" w:sz="0" w:space="0" w:color="auto"/>
        <w:left w:val="none" w:sz="0" w:space="0" w:color="auto"/>
        <w:bottom w:val="none" w:sz="0" w:space="0" w:color="auto"/>
        <w:right w:val="none" w:sz="0" w:space="0" w:color="auto"/>
      </w:divBdr>
    </w:div>
    <w:div w:id="1932084146">
      <w:bodyDiv w:val="1"/>
      <w:marLeft w:val="0"/>
      <w:marRight w:val="0"/>
      <w:marTop w:val="0"/>
      <w:marBottom w:val="0"/>
      <w:divBdr>
        <w:top w:val="none" w:sz="0" w:space="0" w:color="auto"/>
        <w:left w:val="none" w:sz="0" w:space="0" w:color="auto"/>
        <w:bottom w:val="none" w:sz="0" w:space="0" w:color="auto"/>
        <w:right w:val="none" w:sz="0" w:space="0" w:color="auto"/>
      </w:divBdr>
    </w:div>
    <w:div w:id="1959801701">
      <w:bodyDiv w:val="1"/>
      <w:marLeft w:val="0"/>
      <w:marRight w:val="0"/>
      <w:marTop w:val="0"/>
      <w:marBottom w:val="0"/>
      <w:divBdr>
        <w:top w:val="none" w:sz="0" w:space="0" w:color="auto"/>
        <w:left w:val="none" w:sz="0" w:space="0" w:color="auto"/>
        <w:bottom w:val="none" w:sz="0" w:space="0" w:color="auto"/>
        <w:right w:val="none" w:sz="0" w:space="0" w:color="auto"/>
      </w:divBdr>
    </w:div>
    <w:div w:id="1973629853">
      <w:bodyDiv w:val="1"/>
      <w:marLeft w:val="0"/>
      <w:marRight w:val="0"/>
      <w:marTop w:val="0"/>
      <w:marBottom w:val="0"/>
      <w:divBdr>
        <w:top w:val="none" w:sz="0" w:space="0" w:color="auto"/>
        <w:left w:val="none" w:sz="0" w:space="0" w:color="auto"/>
        <w:bottom w:val="none" w:sz="0" w:space="0" w:color="auto"/>
        <w:right w:val="none" w:sz="0" w:space="0" w:color="auto"/>
      </w:divBdr>
    </w:div>
    <w:div w:id="1975212816">
      <w:bodyDiv w:val="1"/>
      <w:marLeft w:val="0"/>
      <w:marRight w:val="0"/>
      <w:marTop w:val="0"/>
      <w:marBottom w:val="0"/>
      <w:divBdr>
        <w:top w:val="none" w:sz="0" w:space="0" w:color="auto"/>
        <w:left w:val="none" w:sz="0" w:space="0" w:color="auto"/>
        <w:bottom w:val="none" w:sz="0" w:space="0" w:color="auto"/>
        <w:right w:val="none" w:sz="0" w:space="0" w:color="auto"/>
      </w:divBdr>
    </w:div>
    <w:div w:id="2024553565">
      <w:bodyDiv w:val="1"/>
      <w:marLeft w:val="0"/>
      <w:marRight w:val="0"/>
      <w:marTop w:val="0"/>
      <w:marBottom w:val="0"/>
      <w:divBdr>
        <w:top w:val="none" w:sz="0" w:space="0" w:color="auto"/>
        <w:left w:val="none" w:sz="0" w:space="0" w:color="auto"/>
        <w:bottom w:val="none" w:sz="0" w:space="0" w:color="auto"/>
        <w:right w:val="none" w:sz="0" w:space="0" w:color="auto"/>
      </w:divBdr>
    </w:div>
    <w:div w:id="2043555961">
      <w:bodyDiv w:val="1"/>
      <w:marLeft w:val="0"/>
      <w:marRight w:val="0"/>
      <w:marTop w:val="0"/>
      <w:marBottom w:val="0"/>
      <w:divBdr>
        <w:top w:val="none" w:sz="0" w:space="0" w:color="auto"/>
        <w:left w:val="none" w:sz="0" w:space="0" w:color="auto"/>
        <w:bottom w:val="none" w:sz="0" w:space="0" w:color="auto"/>
        <w:right w:val="none" w:sz="0" w:space="0" w:color="auto"/>
      </w:divBdr>
    </w:div>
    <w:div w:id="2055739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www.swissolympic.ch/fr/desktopdefault.aspx/tabid-4245/4333_read-25145/"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www.specialolympics.ch"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wissolympic.ch/fr/desktopdefault.aspx/tabid-4245/4333_read-25145/" TargetMode="External"/><Relationship Id="rId20" Type="http://schemas.openxmlformats.org/officeDocument/2006/relationships/hyperlink" Target="http://www.specialolympics.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hyperlink" Target="mailto:currat@specialolympics.ch"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dmin.ch/opc/fr/classified-compilation/2012248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ropbox\11-Vorlagen\Personifizierte%20Wordvorlagen\Bruno%20Barth\A_ReportCover_SOSWI_Biscu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Isa</b:Tag>
    <b:SourceType>DocumentFromInternetSite</b:SourceType>
    <b:Guid>{D4601637-D848-461A-B091-3E6802B86DC9}</b:Guid>
    <b:Author>
      <b:Author>
        <b:NameList>
          <b:Person>
            <b:Last>Petropoulos</b:Last>
            <b:First>Isabelle</b:First>
          </b:Person>
        </b:NameList>
      </b:Author>
    </b:Author>
    <b:Title>Stress Oxydant et Vieillissement, Modifications oxydatives des protéines</b:Title>
    <b:InternetSiteTitle>Faculté de médecine Pierre et Marie CURIE</b:InternetSiteTitle>
    <b:URL>http://www.chups.jussieu.fr/polys/capacites/capagerontodocs/annefondamentale/StressVieillissement.pdf</b:URL>
    <b:RefOrder>7</b:RefOrder>
  </b:Source>
  <b:Source>
    <b:Tag>Wes11</b:Tag>
    <b:SourceType>ArticleInAPeriodical</b:SourceType>
    <b:Guid>{615224A2-3911-4C0D-A461-9436A51D6328}</b:Guid>
    <b:Author>
      <b:Author>
        <b:NameList>
          <b:Person>
            <b:Last>Westendorp</b:Last>
            <b:First>Marieke</b:First>
          </b:Person>
          <b:Person>
            <b:Last>al.</b:Last>
          </b:Person>
        </b:NameList>
      </b:Author>
    </b:Author>
    <b:Title>Are gross motor skills and sports participation related in children with intellectual disabilities?</b:Title>
    <b:PeriodicalTitle>Research in Developmental Disabilities</b:PeriodicalTitle>
    <b:Year>2011</b:Year>
    <b:Pages>1147–1153</b:Pages>
    <b:Volume>32</b:Volume>
    <b:RefOrder>11</b:RefOrder>
  </b:Source>
  <b:Source>
    <b:Tag>Lin10</b:Tag>
    <b:SourceType>ArticleInAPeriodical</b:SourceType>
    <b:Guid>{8A6B5D94-2C1C-48A9-B7D2-FF335E4E6E58}</b:Guid>
    <b:Author>
      <b:Author>
        <b:NameList>
          <b:Person>
            <b:Last>Lin</b:Last>
            <b:First>Jin-Ding</b:First>
          </b:Person>
          <b:Person>
            <b:Last>al.</b:Last>
          </b:Person>
        </b:NameList>
      </b:Author>
    </b:Author>
    <b:Title>Physical activity and its determinants among adolescents with intellectual disabilities</b:Title>
    <b:PeriodicalTitle>Research in Developmental Disabilities</b:PeriodicalTitle>
    <b:Year>2010</b:Year>
    <b:Pages>263–269</b:Pages>
    <b:Volume>31</b:Volume>
    <b:RefOrder>13</b:RefOrder>
  </b:Source>
  <b:Source>
    <b:Tag>Jan10</b:Tag>
    <b:SourceType>ArticleInAPeriodical</b:SourceType>
    <b:Guid>{87D45E4A-8238-445B-B452-8DE288FD9205}</b:Guid>
    <b:Author>
      <b:Author>
        <b:NameList>
          <b:Person>
            <b:Last>Janssen</b:Last>
            <b:First>Ian</b:First>
          </b:Person>
          <b:Person>
            <b:Last>LeBlanc</b:Last>
            <b:First>Allana</b:First>
            <b:Middle>G</b:Middle>
          </b:Person>
        </b:NameList>
      </b:Author>
    </b:Author>
    <b:Title>Systematic review of the health benefits of physical activity and fitness in school-aged children and youth</b:Title>
    <b:PeriodicalTitle>International Journal of Behavioral Nutrition and Physical Activity</b:PeriodicalTitle>
    <b:Year>2010</b:Year>
    <b:Volume>7:40</b:Volume>
    <b:RefOrder>5</b:RefOrder>
  </b:Source>
  <b:Source>
    <b:Tag>Caz08</b:Tag>
    <b:SourceType>ArticleInAPeriodical</b:SourceType>
    <b:Guid>{8B2ABEE0-D29F-4AD4-93F4-A42FE2F53048}</b:Guid>
    <b:Title>L’activite´ physique et sportive et l’estime de soi chez les adolescents handicapéss : le cas de la pathologie du pied bot</b:Title>
    <b:PeriodicalTitle>Annales Médico Psychologiques</b:PeriodicalTitle>
    <b:Year>2008</b:Year>
    <b:Pages>789–793</b:Pages>
    <b:Author>
      <b:Author>
        <b:NameList>
          <b:Person>
            <b:Last>Cazenave</b:Last>
            <b:First>N.</b:First>
          </b:Person>
          <b:Person>
            <b:Last>al.</b:Last>
          </b:Person>
        </b:NameList>
      </b:Author>
    </b:Author>
    <b:Volume>166</b:Volume>
    <b:RefOrder>14</b:RefOrder>
  </b:Source>
  <b:Source>
    <b:Tag>Gia13</b:Tag>
    <b:SourceType>ArticleInAPeriodical</b:SourceType>
    <b:Guid>{F86F4FB5-66AB-47D4-99E6-361198862FEF}</b:Guid>
    <b:Author>
      <b:Author>
        <b:NameList>
          <b:Person>
            <b:Last>Giagazoglou</b:Last>
            <b:First>Paraskevi</b:First>
          </b:Person>
          <b:Person>
            <b:Last>al.</b:Last>
          </b:Person>
        </b:NameList>
      </b:Author>
    </b:Author>
    <b:Title>Effects of a trampoline exercise intervention on motor performance and balance ability of children with intellectual disabilities</b:Title>
    <b:PeriodicalTitle>Research in Developmental Disabilities</b:PeriodicalTitle>
    <b:Year>2013</b:Year>
    <b:Pages>2701–2707</b:Pages>
    <b:Volume>34</b:Volume>
    <b:RefOrder>8</b:RefOrder>
  </b:Source>
  <b:Source>
    <b:Tag>Gol12</b:Tag>
    <b:SourceType>ArticleInAPeriodical</b:SourceType>
    <b:Guid>{EA135F93-4CCA-4F53-916C-B1ADEFE7FFBA}</b:Guid>
    <b:Title>Effects of exercise on physical fitness in children with intellectual disability</b:Title>
    <b:PeriodicalTitle>Research in Developmental Disabilities</b:PeriodicalTitle>
    <b:Year>2012</b:Year>
    <b:Pages>608–614</b:Pages>
    <b:Author>
      <b:Author>
        <b:NameList>
          <b:Person>
            <b:Last>Golubovic</b:Last>
            <b:First>Spela</b:First>
          </b:Person>
          <b:Person>
            <b:Last>al.</b:Last>
          </b:Person>
        </b:NameList>
      </b:Author>
    </b:Author>
    <b:Volume>33</b:Volume>
    <b:RefOrder>10</b:RefOrder>
  </b:Source>
  <b:Source>
    <b:Tag>AJa12</b:Tag>
    <b:SourceType>ArticleInAPeriodical</b:SourceType>
    <b:Guid>{365EB2BE-8C3B-4FE3-A751-6C6D2B2EB6F7}</b:Guid>
    <b:Title>The effect of physical training on static balance in young people with intellectual disability</b:Title>
    <b:Year>2012</b:Year>
    <b:PeriodicalTitle>Research in Developmental Disabilities</b:PeriodicalTitle>
    <b:Pages>675–681</b:Pages>
    <b:Author>
      <b:Author>
        <b:NameList>
          <b:Person>
            <b:Last>Jankowicz-Szymanska</b:Last>
            <b:First>A.</b:First>
          </b:Person>
          <b:Person>
            <b:Last>al.</b:Last>
          </b:Person>
        </b:NameList>
      </b:Author>
    </b:Author>
    <b:Volume>33</b:Volume>
    <b:RefOrder>9</b:RefOrder>
  </b:Source>
  <b:Source>
    <b:Tag>Ord10</b:Tag>
    <b:SourceType>ArticleInAPeriodical</b:SourceType>
    <b:Guid>{B9783CE5-D755-40CA-8B7B-16DC9DA1ACE6}</b:Guid>
    <b:Title>Aerobic training at moderate intensity reduced protein oxidation in adolescents with Down syndrome</b:Title>
    <b:Year>2012</b:Year>
    <b:Author>
      <b:Author>
        <b:NameList>
          <b:Person>
            <b:Last>Ordonez</b:Last>
            <b:First>F.</b:First>
            <b:Middle>J.</b:Middle>
          </b:Person>
          <b:Person>
            <b:Last>al.</b:Last>
          </b:Person>
        </b:NameList>
      </b:Author>
    </b:Author>
    <b:PeriodicalTitle>Scand J Med Sci Sports</b:PeriodicalTitle>
    <b:Pages>91–94</b:Pages>
    <b:Volume>22</b:Volume>
    <b:RefOrder>6</b:RefOrder>
  </b:Source>
  <b:Source>
    <b:Tag>Shi14</b:Tag>
    <b:SourceType>ArticleInAPeriodical</b:SourceType>
    <b:Guid>{71EC4443-6AEF-4980-B635-2569655A16AD}</b:Guid>
    <b:Author>
      <b:Author>
        <b:NameList>
          <b:Person>
            <b:Last>Shields</b:Last>
            <b:First>Nora</b:First>
          </b:Person>
          <b:Person>
            <b:Last>al.</b:Last>
          </b:Person>
        </b:NameList>
      </b:Author>
    </b:Author>
    <b:Title>Is participation among children with intellectual disabilities in outside school activities similar to their typically developing peers? A systematic review</b:Title>
    <b:PeriodicalTitle>Dev Neurorehabil</b:PeriodicalTitle>
    <b:Year>2014</b:Year>
    <b:Pages>64–71</b:Pages>
    <b:Volume>17</b:Volume>
    <b:Issue>1</b:Issue>
    <b:RefOrder>12</b:RefOrder>
  </b:Source>
  <b:Source>
    <b:Tag>War06</b:Tag>
    <b:SourceType>ArticleInAPeriodical</b:SourceType>
    <b:Guid>{7AB9B646-189D-42B4-84EE-D6530F33DE28}</b:Guid>
    <b:Author>
      <b:Author>
        <b:NameList>
          <b:Person>
            <b:Last>Warburton</b:Last>
            <b:First>Darren</b:First>
            <b:Middle>E.R.</b:Middle>
          </b:Person>
          <b:Person>
            <b:Last>al.</b:Last>
          </b:Person>
        </b:NameList>
      </b:Author>
    </b:Author>
    <b:Title>Health benefits of physical activity: the evidence</b:Title>
    <b:PeriodicalTitle>CMAJ</b:PeriodicalTitle>
    <b:Year>2006</b:Year>
    <b:Pages>801-9</b:Pages>
    <b:Volume>174</b:Volume>
    <b:Issue>6</b:Issue>
    <b:RefOrder>4</b:RefOrder>
  </b:Source>
  <b:Source xmlns:b="http://schemas.openxmlformats.org/officeDocument/2006/bibliography" xmlns="http://schemas.openxmlformats.org/officeDocument/2006/bibliography">
    <b:Tag>Espace_réservé1</b:Tag>
    <b:RefOrder>16</b:RefOrder>
  </b:Source>
  <b:Source>
    <b:Tag>DUQ14</b:Tag>
    <b:SourceType>Book</b:SourceType>
    <b:Guid>{1BA2277C-2882-4D9C-B562-ECA2027B10B3}</b:Guid>
    <b:Title>Choisir de Gagner : Le défi des saines habitudes de vie pour les jeunes ayant une limitation fonctionnelle: Guide facilitant les interventions lors de la pratique d’activités physiques et sportives chez les jeunes ayant un TROUBLE DU SPECTRE DE L’AUTISME</b:Title>
    <b:Year>Juillet 2014</b:Year>
    <b:City>Québec</b:City>
    <b:Author>
      <b:Author>
        <b:NameList>
          <b:Person>
            <b:Last>DUQUETTE</b:Last>
            <b:First>MARIE-MICHÈLE</b:First>
          </b:Person>
          <b:Person>
            <b:Last>al.</b:Last>
          </b:Person>
        </b:NameList>
      </b:Author>
    </b:Author>
    <b:RefOrder>15</b:RefOrder>
  </b:Source>
  <b:Source>
    <b:Tag>Pro14</b:Tag>
    <b:SourceType>Misc</b:SourceType>
    <b:Guid>{B30B3BB0-7E60-45EF-B58A-92DE423DAFBE}</b:Guid>
    <b:Title>Bouger au quotidien: Conseils d΄alimentation et d΄activité physique pour les familles</b:Title>
    <b:Year>2014</b:Year>
    <b:Author>
      <b:Author>
        <b:Corporate>Promotion Santé Suisse</b:Corporate>
      </b:Author>
    </b:Author>
    <b:InternetSiteTitle>Promotion Santé Suisse</b:InternetSiteTitle>
    <b:URL>http://www.promotionsante.ch/recommandations</b:URL>
    <b:PublicationTitle>http://www.promotionsante.ch/recommandations</b:PublicationTitle>
    <b:RefOrder>3</b:RefOrder>
  </b:Source>
  <b:Source>
    <b:Tag>Off14</b:Tag>
    <b:SourceType>Misc</b:SourceType>
    <b:Guid>{09A32A44-D71B-491B-8A41-02B9B6EB8EC2}</b:Guid>
    <b:Author>
      <b:Author>
        <b:Corporate>Office Fédéral de la Statistique (OFS)</b:Corporate>
      </b:Author>
    </b:Author>
    <b:Title>Enquête suisse sur la santé 2012</b:Title>
    <b:PublicationTitle>Activité physique et santé</b:PublicationTitle>
    <b:Year>2014</b:Year>
    <b:Month>octobre </b:Month>
    <b:City>Neuchâtel</b:City>
    <b:RefOrder>2</b:RefOrder>
  </b:Source>
  <b:Source>
    <b:Tag>Nic</b:Tag>
    <b:SourceType>Misc</b:SourceType>
    <b:Guid>{89D29471-5B52-428E-8C13-4A6D0E9179A2}</b:Guid>
    <b:Author>
      <b:Author>
        <b:NameList>
          <b:Person>
            <b:Last>Soldini</b:Last>
            <b:First>Nicola</b:First>
          </b:Person>
          <b:Person>
            <b:Last>al.</b:Last>
          </b:Person>
        </b:NameList>
      </b:Author>
    </b:Author>
    <b:Title>Promotion de l'activité physique en réseaux de soins: Manuel de référence à l'intention des professionnels de la petite enfance (0-6 ans)</b:Title>
    <b:PublicationTitle>PAPRICA petite enfance</b:PublicationTitle>
    <b:Year>2014</b:Year>
    <b:City>Lausanne</b:City>
    <b:Publisher>Hôpital de l’enfance de Lausanne, Société Suisse de Pédiatrie, Programme cantonal « Ça marche ! », canton de Vaud, Promotion Santé Suisse.</b:Publisher>
    <b:RefOrder>1</b:RefOrder>
  </b:Source>
</b:Sources>
</file>

<file path=customXml/itemProps1.xml><?xml version="1.0" encoding="utf-8"?>
<ds:datastoreItem xmlns:ds="http://schemas.openxmlformats.org/officeDocument/2006/customXml" ds:itemID="{28195722-B287-42F4-AED6-7E64C7B45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A_ReportCover_SOSWI_Biscuit.dotx</Template>
  <TotalTime>0</TotalTime>
  <Pages>9</Pages>
  <Words>2431</Words>
  <Characters>13374</Characters>
  <Application>Microsoft Office Word</Application>
  <DocSecurity>0</DocSecurity>
  <Lines>111</Lines>
  <Paragraphs>31</Paragraphs>
  <ScaleCrop>false</ScaleCrop>
  <HeadingPairs>
    <vt:vector size="10" baseType="variant">
      <vt:variant>
        <vt:lpstr>Titel</vt:lpstr>
      </vt:variant>
      <vt:variant>
        <vt:i4>1</vt:i4>
      </vt:variant>
      <vt:variant>
        <vt:lpstr>Titre</vt:lpstr>
      </vt:variant>
      <vt:variant>
        <vt:i4>1</vt:i4>
      </vt:variant>
      <vt:variant>
        <vt:lpstr>Titolo</vt:lpstr>
      </vt:variant>
      <vt:variant>
        <vt:i4>1</vt:i4>
      </vt:variant>
      <vt:variant>
        <vt:lpstr>Title</vt:lpstr>
      </vt:variant>
      <vt:variant>
        <vt:i4>1</vt:i4>
      </vt:variant>
      <vt:variant>
        <vt:lpstr>Headings</vt:lpstr>
      </vt:variant>
      <vt:variant>
        <vt:i4>3</vt:i4>
      </vt:variant>
    </vt:vector>
  </HeadingPairs>
  <TitlesOfParts>
    <vt:vector size="7" baseType="lpstr">
      <vt:lpstr/>
      <vt:lpstr/>
      <vt:lpstr/>
      <vt:lpstr/>
      <vt:lpstr>Heading 2</vt:lpstr>
      <vt:lpstr>    Heading 2</vt:lpstr>
      <vt:lpstr>        Heading 3</vt:lpstr>
    </vt:vector>
  </TitlesOfParts>
  <Company>Zero-G</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Currat</dc:creator>
  <cp:lastModifiedBy>Gabriel Currat</cp:lastModifiedBy>
  <cp:revision>39</cp:revision>
  <cp:lastPrinted>2018-05-22T15:59:00Z</cp:lastPrinted>
  <dcterms:created xsi:type="dcterms:W3CDTF">2018-05-22T16:23:00Z</dcterms:created>
  <dcterms:modified xsi:type="dcterms:W3CDTF">2018-11-06T15:13:00Z</dcterms:modified>
</cp:coreProperties>
</file>