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6ABA3" w14:textId="4FF6FFB0" w:rsidR="00EF3907" w:rsidRPr="009A57EA" w:rsidRDefault="0091254A" w:rsidP="00565B09">
      <w:pPr>
        <w:pStyle w:val="Titel"/>
        <w:rPr>
          <w:lang w:val="de-CH"/>
        </w:rPr>
      </w:pPr>
      <w:bookmarkStart w:id="0" w:name="_GoBack"/>
      <w:r w:rsidRPr="009A57EA">
        <w:rPr>
          <w:noProof/>
          <w:lang w:val="de-CH" w:eastAsia="fr-CH"/>
        </w:rPr>
        <w:drawing>
          <wp:anchor distT="0" distB="0" distL="114300" distR="114300" simplePos="0" relativeHeight="251657216" behindDoc="1" locked="0" layoutInCell="1" allowOverlap="1" wp14:anchorId="7550F80C" wp14:editId="6D5A01A6">
            <wp:simplePos x="0" y="0"/>
            <wp:positionH relativeFrom="page">
              <wp:posOffset>11430</wp:posOffset>
            </wp:positionH>
            <wp:positionV relativeFrom="page">
              <wp:posOffset>11801</wp:posOffset>
            </wp:positionV>
            <wp:extent cx="7553325" cy="10683875"/>
            <wp:effectExtent l="0" t="0" r="9525" b="3175"/>
            <wp:wrapNone/>
            <wp:docPr id="3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8"/>
                    <a:stretch>
                      <a:fillRect/>
                    </a:stretch>
                  </pic:blipFill>
                  <pic:spPr>
                    <a:xfrm>
                      <a:off x="0" y="0"/>
                      <a:ext cx="7553325" cy="10683875"/>
                    </a:xfrm>
                    <a:prstGeom prst="rect">
                      <a:avLst/>
                    </a:prstGeom>
                  </pic:spPr>
                </pic:pic>
              </a:graphicData>
            </a:graphic>
            <wp14:sizeRelH relativeFrom="margin">
              <wp14:pctWidth>0</wp14:pctWidth>
            </wp14:sizeRelH>
          </wp:anchor>
        </w:drawing>
      </w:r>
      <w:bookmarkEnd w:id="0"/>
      <w:r w:rsidRPr="009A57EA">
        <w:rPr>
          <w:noProof/>
          <w:lang w:val="de-CH"/>
        </w:rPr>
        <w:drawing>
          <wp:anchor distT="0" distB="0" distL="114300" distR="114300" simplePos="0" relativeHeight="251655168" behindDoc="1" locked="0" layoutInCell="1" allowOverlap="1" wp14:anchorId="0AF716C6" wp14:editId="44315E14">
            <wp:simplePos x="0" y="0"/>
            <wp:positionH relativeFrom="column">
              <wp:posOffset>-1604274</wp:posOffset>
            </wp:positionH>
            <wp:positionV relativeFrom="paragraph">
              <wp:posOffset>-1285875</wp:posOffset>
            </wp:positionV>
            <wp:extent cx="9059220" cy="6047117"/>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9059220" cy="6047117"/>
                    </a:xfrm>
                    <a:prstGeom prst="rect">
                      <a:avLst/>
                    </a:prstGeom>
                  </pic:spPr>
                </pic:pic>
              </a:graphicData>
            </a:graphic>
            <wp14:sizeRelH relativeFrom="margin">
              <wp14:pctWidth>0</wp14:pctWidth>
            </wp14:sizeRelH>
            <wp14:sizeRelV relativeFrom="margin">
              <wp14:pctHeight>0</wp14:pctHeight>
            </wp14:sizeRelV>
          </wp:anchor>
        </w:drawing>
      </w:r>
    </w:p>
    <w:p w14:paraId="047395CA" w14:textId="70388D5E" w:rsidR="00EF3907" w:rsidRPr="009A57EA" w:rsidRDefault="00EF3907" w:rsidP="00565B09">
      <w:pPr>
        <w:pStyle w:val="Titel"/>
        <w:rPr>
          <w:lang w:val="de-CH"/>
        </w:rPr>
      </w:pPr>
    </w:p>
    <w:p w14:paraId="61460660" w14:textId="1FC9B66F" w:rsidR="00EF3907" w:rsidRPr="009A57EA" w:rsidRDefault="00EF3907" w:rsidP="00565B09">
      <w:pPr>
        <w:pStyle w:val="Titel"/>
        <w:rPr>
          <w:lang w:val="de-CH"/>
        </w:rPr>
      </w:pPr>
    </w:p>
    <w:p w14:paraId="566F8038" w14:textId="4EAEDADB" w:rsidR="00EF3907" w:rsidRPr="009A57EA" w:rsidRDefault="00EF3907" w:rsidP="00565B09">
      <w:pPr>
        <w:pStyle w:val="Titel"/>
        <w:rPr>
          <w:lang w:val="de-CH"/>
        </w:rPr>
      </w:pPr>
    </w:p>
    <w:p w14:paraId="0E96BB0A" w14:textId="588E35CF" w:rsidR="00EF3907" w:rsidRPr="009A57EA" w:rsidRDefault="00EF3907" w:rsidP="00565B09">
      <w:pPr>
        <w:pStyle w:val="Titel"/>
        <w:rPr>
          <w:lang w:val="de-CH"/>
        </w:rPr>
      </w:pPr>
    </w:p>
    <w:p w14:paraId="4792282D" w14:textId="4669807D" w:rsidR="00EF3907" w:rsidRPr="009A57EA" w:rsidRDefault="00EF3907" w:rsidP="00565B09">
      <w:pPr>
        <w:pStyle w:val="Titel"/>
        <w:rPr>
          <w:lang w:val="de-CH"/>
        </w:rPr>
      </w:pPr>
    </w:p>
    <w:p w14:paraId="4D1C335E" w14:textId="56F89E2C" w:rsidR="00AC1C95" w:rsidRPr="009A57EA" w:rsidRDefault="006D48AD" w:rsidP="003424C7">
      <w:pPr>
        <w:pStyle w:val="Titel"/>
        <w:jc w:val="left"/>
        <w:rPr>
          <w:color w:val="FF0000"/>
          <w:lang w:val="de-CH"/>
        </w:rPr>
      </w:pPr>
      <w:r w:rsidRPr="009A57EA">
        <w:rPr>
          <w:color w:val="FF0000"/>
          <w:lang w:val="de-CH"/>
        </w:rPr>
        <w:t>Unified Clubs</w:t>
      </w:r>
    </w:p>
    <w:p w14:paraId="4DEB8200" w14:textId="77777777" w:rsidR="00794724" w:rsidRDefault="00C04221" w:rsidP="00AC1C95">
      <w:pPr>
        <w:pStyle w:val="Titel"/>
        <w:rPr>
          <w:color w:val="FF0000"/>
          <w:sz w:val="40"/>
          <w:szCs w:val="40"/>
          <w:lang w:val="de-CH"/>
        </w:rPr>
      </w:pPr>
      <w:r w:rsidRPr="009A57EA">
        <w:rPr>
          <w:color w:val="FF0000"/>
          <w:sz w:val="40"/>
          <w:szCs w:val="40"/>
          <w:lang w:val="de-CH"/>
        </w:rPr>
        <w:t>Entwicklung des inklusiven Sports</w:t>
      </w:r>
    </w:p>
    <w:p w14:paraId="5EE72692" w14:textId="7C216B17" w:rsidR="00AC1C95" w:rsidRPr="009A57EA" w:rsidRDefault="00AC1C95" w:rsidP="00AC1C95">
      <w:pPr>
        <w:rPr>
          <w:lang w:val="de-CH"/>
        </w:rPr>
      </w:pPr>
    </w:p>
    <w:p w14:paraId="64BF9072" w14:textId="66B72944" w:rsidR="00EF3907" w:rsidRPr="009A57EA" w:rsidRDefault="003503AE" w:rsidP="002763CD">
      <w:pPr>
        <w:pStyle w:val="SubheadSans"/>
        <w:rPr>
          <w:sz w:val="36"/>
          <w:szCs w:val="36"/>
          <w:lang w:val="de-CH"/>
        </w:rPr>
      </w:pPr>
      <w:r>
        <w:rPr>
          <w:lang w:val="de-CH"/>
        </w:rPr>
        <w:t>November</w:t>
      </w:r>
      <w:r w:rsidR="00895AE7">
        <w:rPr>
          <w:lang w:val="de-CH"/>
        </w:rPr>
        <w:t xml:space="preserve"> 2018</w:t>
      </w:r>
    </w:p>
    <w:p w14:paraId="2415445A" w14:textId="62B330AC" w:rsidR="002B5A3B" w:rsidRPr="009A57EA" w:rsidRDefault="007245CB" w:rsidP="002B5A3B">
      <w:pPr>
        <w:tabs>
          <w:tab w:val="clear" w:pos="640"/>
        </w:tabs>
        <w:spacing w:after="0" w:line="240" w:lineRule="auto"/>
        <w:jc w:val="left"/>
        <w:rPr>
          <w:lang w:val="de-CH"/>
        </w:rPr>
      </w:pPr>
      <w:bookmarkStart w:id="1" w:name="_Toc424223239"/>
      <w:bookmarkStart w:id="2" w:name="_Ref424280388"/>
      <w:bookmarkStart w:id="3" w:name="_Ref424280392"/>
      <w:bookmarkStart w:id="4" w:name="_Toc424740480"/>
      <w:r>
        <w:rPr>
          <w:noProof/>
          <w:lang w:val="de-CH" w:eastAsia="de-CH"/>
        </w:rPr>
        <mc:AlternateContent>
          <mc:Choice Requires="wps">
            <w:drawing>
              <wp:anchor distT="0" distB="0" distL="114300" distR="114300" simplePos="0" relativeHeight="251660288" behindDoc="1" locked="0" layoutInCell="1" allowOverlap="1" wp14:anchorId="1450311A" wp14:editId="581011AF">
                <wp:simplePos x="0" y="0"/>
                <wp:positionH relativeFrom="column">
                  <wp:posOffset>2622550</wp:posOffset>
                </wp:positionH>
                <wp:positionV relativeFrom="paragraph">
                  <wp:posOffset>1388717</wp:posOffset>
                </wp:positionV>
                <wp:extent cx="2616835" cy="226060"/>
                <wp:effectExtent l="0" t="0" r="12065"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835" cy="22606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65C5D4F" w14:textId="77777777" w:rsidR="007245CB" w:rsidRPr="009343DC" w:rsidRDefault="007245CB" w:rsidP="007245CB">
                            <w:pPr>
                              <w:pStyle w:val="HeaderprogramName"/>
                              <w:rPr>
                                <w:rFonts w:ascii="Ubuntu" w:hAnsi="Ubuntu"/>
                                <w:i/>
                                <w:lang w:val="de-CH"/>
                              </w:rPr>
                            </w:pPr>
                            <w:proofErr w:type="spellStart"/>
                            <w:r w:rsidRPr="009343DC">
                              <w:rPr>
                                <w:rFonts w:ascii="Ubuntu" w:hAnsi="Ubuntu"/>
                                <w:i/>
                                <w:color w:val="636359"/>
                                <w:lang w:val="de-CH"/>
                              </w:rPr>
                              <w:t>Switzerland</w:t>
                            </w:r>
                            <w:proofErr w:type="spellEnd"/>
                            <w:r w:rsidRPr="009343DC">
                              <w:rPr>
                                <w:rFonts w:ascii="Ubuntu" w:hAnsi="Ubuntu"/>
                                <w:i/>
                                <w:color w:val="636359"/>
                                <w:lang w:val="de-CH"/>
                              </w:rPr>
                              <w: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50311A" id="_x0000_t202" coordsize="21600,21600" o:spt="202" path="m,l,21600r21600,l21600,xe">
                <v:stroke joinstyle="miter"/>
                <v:path gradientshapeok="t" o:connecttype="rect"/>
              </v:shapetype>
              <v:shape id="Text Box 4" o:spid="_x0000_s1026" type="#_x0000_t202" style="position:absolute;margin-left:206.5pt;margin-top:109.35pt;width:206.05pt;height:17.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" filled="f" stroked="f">
                <v:textbox inset="0,0,0,0">
                  <w:txbxContent>
                    <w:p w14:paraId="665C5D4F" w14:textId="77777777" w:rsidR="007245CB" w:rsidRPr="009343DC" w:rsidRDefault="007245CB" w:rsidP="007245CB">
                      <w:pPr>
                        <w:pStyle w:val="HeaderprogramName"/>
                        <w:rPr>
                          <w:rFonts w:ascii="Ubuntu" w:hAnsi="Ubuntu"/>
                          <w:i/>
                          <w:lang w:val="de-CH"/>
                        </w:rPr>
                      </w:pPr>
                      <w:proofErr w:type="spellStart"/>
                      <w:r w:rsidRPr="009343DC">
                        <w:rPr>
                          <w:rFonts w:ascii="Ubuntu" w:hAnsi="Ubuntu"/>
                          <w:i/>
                          <w:color w:val="636359"/>
                          <w:lang w:val="de-CH"/>
                        </w:rPr>
                        <w:t>Switzerland</w:t>
                      </w:r>
                      <w:proofErr w:type="spellEnd"/>
                      <w:r w:rsidRPr="009343DC">
                        <w:rPr>
                          <w:rFonts w:ascii="Ubuntu" w:hAnsi="Ubuntu"/>
                          <w:i/>
                          <w:color w:val="636359"/>
                          <w:lang w:val="de-CH"/>
                        </w:rPr>
                        <w:t> </w:t>
                      </w:r>
                    </w:p>
                  </w:txbxContent>
                </v:textbox>
              </v:shape>
            </w:pict>
          </mc:Fallback>
        </mc:AlternateContent>
      </w:r>
      <w:r w:rsidR="003424C7" w:rsidRPr="009A57EA">
        <w:rPr>
          <w:lang w:val="de-CH"/>
        </w:rPr>
        <w:br w:type="page"/>
      </w:r>
      <w:bookmarkStart w:id="5" w:name="_Toc430676642"/>
      <w:bookmarkStart w:id="6" w:name="_Toc431288152"/>
    </w:p>
    <w:p w14:paraId="5EEBE97D" w14:textId="77777777" w:rsidR="00FA6A9E" w:rsidRPr="009A57EA" w:rsidRDefault="00FA6A9E" w:rsidP="001852CD">
      <w:pPr>
        <w:pStyle w:val="Pre-HeadingLine"/>
        <w:numPr>
          <w:ilvl w:val="0"/>
          <w:numId w:val="0"/>
        </w:numPr>
        <w:ind w:left="576" w:hanging="576"/>
        <w:rPr>
          <w:lang w:val="de-CH"/>
        </w:rPr>
      </w:pPr>
      <w:bookmarkStart w:id="7" w:name="_Toc431288153"/>
      <w:bookmarkStart w:id="8" w:name="_Toc434851648"/>
      <w:bookmarkEnd w:id="5"/>
      <w:bookmarkEnd w:id="6"/>
      <w:r w:rsidRPr="009A57EA">
        <w:rPr>
          <w:lang w:val="de-CH"/>
        </w:rPr>
        <w:lastRenderedPageBreak/>
        <w:t>Special Olympics</w:t>
      </w:r>
    </w:p>
    <w:bookmarkEnd w:id="1"/>
    <w:bookmarkEnd w:id="2"/>
    <w:bookmarkEnd w:id="3"/>
    <w:bookmarkEnd w:id="4"/>
    <w:bookmarkEnd w:id="7"/>
    <w:bookmarkEnd w:id="8"/>
    <w:p w14:paraId="7AE543D6" w14:textId="79D8EC09" w:rsidR="00C9061B" w:rsidRPr="00C9061B" w:rsidRDefault="00EB78F9" w:rsidP="00C9061B">
      <w:pPr>
        <w:pStyle w:val="ContentsListingStyle"/>
        <w:rPr>
          <w:lang w:val="de-CH"/>
        </w:rPr>
      </w:pPr>
      <w:r w:rsidRPr="00EF15F2">
        <w:rPr>
          <w:lang w:val="de-DE"/>
        </w:rPr>
        <w:t xml:space="preserve">Special Olympics ist die weltweit </w:t>
      </w:r>
      <w:proofErr w:type="spellStart"/>
      <w:r w:rsidRPr="00EF15F2">
        <w:rPr>
          <w:lang w:val="de-DE"/>
        </w:rPr>
        <w:t>grösste</w:t>
      </w:r>
      <w:proofErr w:type="spellEnd"/>
      <w:r w:rsidRPr="00EF15F2">
        <w:rPr>
          <w:lang w:val="de-DE"/>
        </w:rPr>
        <w:t xml:space="preserve"> Sportbewegung für Menschen mit einer geistigen oder mehrfachen Beeinträchtigung. Special Olympics wurde im Jahre 1968 gegründet und 1988 vom Internationalen Olympischen Komitee offiziell anerkannt. Ziel und Zweck von Special Olympics sind Breitensport-Programme, die eine allgemeine körperliche Fitness und Beweglichkeit fördern; sie tragen dazu bei, das Selbstbewusstsein, die Freude an der Bewegung und die sportliche Leistungsfähigkeit zu stärken. </w:t>
      </w:r>
      <w:r w:rsidR="00C9061B" w:rsidRPr="00C9061B">
        <w:rPr>
          <w:lang w:val="de-CH"/>
        </w:rPr>
        <w:t xml:space="preserve">In der Schweiz ist Special Olympics </w:t>
      </w:r>
      <w:proofErr w:type="spellStart"/>
      <w:r w:rsidR="00C9061B" w:rsidRPr="00C9061B">
        <w:rPr>
          <w:lang w:val="de-CH"/>
        </w:rPr>
        <w:t>Switzerland</w:t>
      </w:r>
      <w:proofErr w:type="spellEnd"/>
      <w:r w:rsidR="00C9061B" w:rsidRPr="00C9061B">
        <w:rPr>
          <w:lang w:val="de-CH"/>
        </w:rPr>
        <w:t xml:space="preserve"> seit 1995 als Stiftung tätig.</w:t>
      </w:r>
      <w:r w:rsidR="00C9061B">
        <w:rPr>
          <w:lang w:val="de-CH"/>
        </w:rPr>
        <w:t xml:space="preserve"> </w:t>
      </w:r>
      <w:commentRangeStart w:id="9"/>
      <w:r w:rsidR="00C9061B" w:rsidRPr="00C9061B">
        <w:rPr>
          <w:lang w:val="de-CH"/>
        </w:rPr>
        <w:t xml:space="preserve">Im Jahr 2017 wurden mit 3’030 Teilnehmenden 69 regionale Wettkämpfe in 17 Sportarten durchgeführt. </w:t>
      </w:r>
      <w:commentRangeEnd w:id="9"/>
      <w:r w:rsidR="00EF15F2">
        <w:rPr>
          <w:rStyle w:val="Kommentarzeichen"/>
          <w:lang w:val="fr-CH"/>
        </w:rPr>
        <w:commentReference w:id="9"/>
      </w:r>
    </w:p>
    <w:p w14:paraId="1B69547A" w14:textId="53D3AEC9" w:rsidR="00EB78F9" w:rsidRPr="009A57EA" w:rsidRDefault="00EB78F9" w:rsidP="00EB78F9">
      <w:pPr>
        <w:rPr>
          <w:lang w:val="de-CH" w:eastAsia="fr-CH"/>
        </w:rPr>
      </w:pPr>
      <w:r w:rsidRPr="009A57EA">
        <w:rPr>
          <w:lang w:val="de-CH" w:eastAsia="fr-CH"/>
        </w:rPr>
        <w:t xml:space="preserve">Die Stiftung verfolgt die folgenden Kernziele: </w:t>
      </w:r>
    </w:p>
    <w:p w14:paraId="32DA8DA9" w14:textId="77777777" w:rsidR="00EB78F9" w:rsidRPr="00D856B9" w:rsidRDefault="00EB78F9" w:rsidP="00D856B9">
      <w:pPr>
        <w:pStyle w:val="Listenabsatz"/>
        <w:numPr>
          <w:ilvl w:val="0"/>
          <w:numId w:val="30"/>
        </w:numPr>
        <w:rPr>
          <w:lang w:val="de-CH"/>
        </w:rPr>
      </w:pPr>
      <w:r w:rsidRPr="00D856B9">
        <w:rPr>
          <w:lang w:val="de-CH"/>
        </w:rPr>
        <w:t xml:space="preserve">Sportliche Förderung für geistig und mehrfach beeinträchtigte Menschen; </w:t>
      </w:r>
    </w:p>
    <w:p w14:paraId="05794EDC" w14:textId="77777777" w:rsidR="00EB78F9" w:rsidRPr="006042C6" w:rsidRDefault="00EB78F9" w:rsidP="00D856B9">
      <w:pPr>
        <w:pStyle w:val="Listenabsatz"/>
        <w:numPr>
          <w:ilvl w:val="0"/>
          <w:numId w:val="30"/>
        </w:numPr>
        <w:rPr>
          <w:lang w:val="de-CH"/>
        </w:rPr>
      </w:pPr>
      <w:r w:rsidRPr="006042C6">
        <w:rPr>
          <w:lang w:val="de-CH"/>
        </w:rPr>
        <w:t xml:space="preserve">Vorbereitung, Organisation und Durchführung von Special Olympics Anlässen; </w:t>
      </w:r>
    </w:p>
    <w:p w14:paraId="19D305D2" w14:textId="77777777" w:rsidR="00EB78F9" w:rsidRPr="006042C6" w:rsidRDefault="00EB78F9" w:rsidP="00D856B9">
      <w:pPr>
        <w:pStyle w:val="Listenabsatz"/>
        <w:numPr>
          <w:ilvl w:val="0"/>
          <w:numId w:val="30"/>
        </w:numPr>
        <w:rPr>
          <w:lang w:val="de-CH"/>
        </w:rPr>
      </w:pPr>
      <w:r w:rsidRPr="006042C6">
        <w:rPr>
          <w:lang w:val="de-CH"/>
        </w:rPr>
        <w:t xml:space="preserve">finanzielle und ideelle Unterstützung von schweizerischen Veranstaltern von Special Olympics Programmen; </w:t>
      </w:r>
    </w:p>
    <w:p w14:paraId="4F931018" w14:textId="77777777" w:rsidR="00EB78F9" w:rsidRPr="006042C6" w:rsidRDefault="00EB78F9" w:rsidP="00D856B9">
      <w:pPr>
        <w:pStyle w:val="Listenabsatz"/>
        <w:numPr>
          <w:ilvl w:val="0"/>
          <w:numId w:val="30"/>
        </w:numPr>
        <w:rPr>
          <w:lang w:val="de-CH"/>
        </w:rPr>
      </w:pPr>
      <w:r w:rsidRPr="006042C6">
        <w:rPr>
          <w:lang w:val="de-CH"/>
        </w:rPr>
        <w:t xml:space="preserve">Teilnahme an lokalen, regionalen, nationalen und internationalen Anlässen von Special Olympics; </w:t>
      </w:r>
    </w:p>
    <w:p w14:paraId="57DD5B82" w14:textId="77777777" w:rsidR="00EB78F9" w:rsidRPr="006042C6" w:rsidRDefault="00EB78F9" w:rsidP="00D856B9">
      <w:pPr>
        <w:pStyle w:val="Listenabsatz"/>
        <w:numPr>
          <w:ilvl w:val="0"/>
          <w:numId w:val="30"/>
        </w:numPr>
        <w:rPr>
          <w:lang w:val="de-CH"/>
        </w:rPr>
      </w:pPr>
      <w:r w:rsidRPr="006042C6">
        <w:rPr>
          <w:lang w:val="de-CH"/>
        </w:rPr>
        <w:t xml:space="preserve">Wertschätzung, Akzeptanz und Gleichstellung geistig und mehrfach beeinträchtigter Sportler und Sportlerinnen. </w:t>
      </w:r>
    </w:p>
    <w:p w14:paraId="43A093EA" w14:textId="77777777" w:rsidR="00EB78F9" w:rsidRPr="009A57EA" w:rsidRDefault="00EB78F9" w:rsidP="00EB78F9">
      <w:pPr>
        <w:rPr>
          <w:lang w:val="de-CH" w:eastAsia="fr-CH"/>
        </w:rPr>
      </w:pPr>
    </w:p>
    <w:p w14:paraId="02575453" w14:textId="77777777" w:rsidR="000C191A" w:rsidRPr="009A57EA" w:rsidRDefault="00C60241" w:rsidP="000C191A">
      <w:pPr>
        <w:pStyle w:val="Pre-HeadingLine"/>
        <w:numPr>
          <w:ilvl w:val="0"/>
          <w:numId w:val="0"/>
        </w:numPr>
        <w:ind w:left="576" w:hanging="576"/>
        <w:rPr>
          <w:lang w:val="de-CH"/>
        </w:rPr>
      </w:pPr>
      <w:r w:rsidRPr="009A57EA">
        <w:rPr>
          <w:lang w:val="de-CH"/>
        </w:rPr>
        <w:t>Entwicklung des inklusiven Sports</w:t>
      </w:r>
    </w:p>
    <w:p w14:paraId="6B4A9F3C" w14:textId="77777777" w:rsidR="00C60241" w:rsidRPr="009A57EA" w:rsidRDefault="00C60241" w:rsidP="00C60241">
      <w:pPr>
        <w:rPr>
          <w:lang w:val="de-CH" w:eastAsia="fr-CH"/>
        </w:rPr>
      </w:pPr>
      <w:r w:rsidRPr="009A57EA">
        <w:rPr>
          <w:lang w:val="de-CH" w:eastAsia="fr-CH"/>
        </w:rPr>
        <w:t xml:space="preserve">Seit September 2012 hat Special Olympics </w:t>
      </w:r>
      <w:proofErr w:type="spellStart"/>
      <w:r w:rsidRPr="009A57EA">
        <w:rPr>
          <w:lang w:val="de-CH" w:eastAsia="fr-CH"/>
        </w:rPr>
        <w:t>Switzerland</w:t>
      </w:r>
      <w:proofErr w:type="spellEnd"/>
      <w:r w:rsidRPr="009A57EA">
        <w:rPr>
          <w:lang w:val="de-CH" w:eastAsia="fr-CH"/>
        </w:rPr>
        <w:t xml:space="preserve"> (SOSWI) das Projekt Special Trainings aufgebaut, um die Entwicklung von inklusiven Sportangeboten für Kind</w:t>
      </w:r>
      <w:r w:rsidR="000A6586">
        <w:rPr>
          <w:lang w:val="de-CH" w:eastAsia="fr-CH"/>
        </w:rPr>
        <w:t xml:space="preserve">er und Jugendliche mit erhöhtem </w:t>
      </w:r>
      <w:r w:rsidR="002D30A0">
        <w:rPr>
          <w:lang w:val="de-CH" w:eastAsia="fr-CH"/>
        </w:rPr>
        <w:t>Unterstützungsbedarf</w:t>
      </w:r>
      <w:r w:rsidR="003D1808">
        <w:rPr>
          <w:lang w:val="de-CH" w:eastAsia="fr-CH"/>
        </w:rPr>
        <w:t xml:space="preserve"> voranzutreiben. </w:t>
      </w:r>
      <w:commentRangeStart w:id="10"/>
      <w:r w:rsidR="003D1808">
        <w:rPr>
          <w:lang w:val="de-CH" w:eastAsia="fr-CH"/>
        </w:rPr>
        <w:t>Im Jahr 2017</w:t>
      </w:r>
      <w:r w:rsidRPr="009A57EA">
        <w:rPr>
          <w:lang w:val="de-CH" w:eastAsia="fr-CH"/>
        </w:rPr>
        <w:t xml:space="preserve"> </w:t>
      </w:r>
      <w:r w:rsidR="001A1887">
        <w:rPr>
          <w:lang w:val="de-CH" w:eastAsia="fr-CH"/>
        </w:rPr>
        <w:t>konnten weit über 400</w:t>
      </w:r>
      <w:r w:rsidRPr="009A57EA">
        <w:rPr>
          <w:lang w:val="de-CH" w:eastAsia="fr-CH"/>
        </w:rPr>
        <w:t xml:space="preserve"> Personen </w:t>
      </w:r>
      <w:r w:rsidR="003D1808">
        <w:rPr>
          <w:lang w:val="de-CH" w:eastAsia="fr-CH"/>
        </w:rPr>
        <w:t>an regelmässigen Trainings in 49</w:t>
      </w:r>
      <w:r w:rsidRPr="009A57EA">
        <w:rPr>
          <w:lang w:val="de-CH" w:eastAsia="fr-CH"/>
        </w:rPr>
        <w:t xml:space="preserve"> Sportvereinen in der ganzen Schweiz teilnehmen. </w:t>
      </w:r>
      <w:commentRangeEnd w:id="10"/>
      <w:r w:rsidR="00EF15F2">
        <w:rPr>
          <w:rStyle w:val="Kommentarzeichen"/>
        </w:rPr>
        <w:commentReference w:id="10"/>
      </w:r>
    </w:p>
    <w:p w14:paraId="28CBABA6" w14:textId="05943EF0" w:rsidR="00C60241" w:rsidRPr="009A57EA" w:rsidRDefault="00C60241" w:rsidP="00C60241">
      <w:pPr>
        <w:rPr>
          <w:lang w:val="de-CH" w:eastAsia="fr-CH"/>
        </w:rPr>
      </w:pPr>
      <w:r w:rsidRPr="009A57EA">
        <w:rPr>
          <w:lang w:val="de-CH" w:eastAsia="fr-CH"/>
        </w:rPr>
        <w:t>Das Hauptziel dieses Projekts</w:t>
      </w:r>
      <w:r w:rsidR="006508EE" w:rsidRPr="006508EE">
        <w:rPr>
          <w:lang w:val="de-CH" w:eastAsia="fr-CH"/>
        </w:rPr>
        <w:t>, welches</w:t>
      </w:r>
      <w:r w:rsidR="006508EE">
        <w:rPr>
          <w:lang w:val="de-CH" w:eastAsia="fr-CH"/>
        </w:rPr>
        <w:t xml:space="preserve"> seit 2018 in «Unified» umbenannt wurde, </w:t>
      </w:r>
      <w:r w:rsidRPr="009A57EA">
        <w:rPr>
          <w:lang w:val="de-CH" w:eastAsia="fr-CH"/>
        </w:rPr>
        <w:t>ist die Anwendung der UNO-Behindertenrechtskonvention</w:t>
      </w:r>
      <w:r w:rsidRPr="009A57EA">
        <w:rPr>
          <w:rStyle w:val="Funotenzeichen"/>
          <w:rFonts w:cs="Arial"/>
          <w:lang w:val="de-CH"/>
        </w:rPr>
        <w:footnoteReference w:id="1"/>
      </w:r>
      <w:r w:rsidRPr="009A57EA">
        <w:rPr>
          <w:lang w:val="de-CH"/>
        </w:rPr>
        <w:t xml:space="preserve"> </w:t>
      </w:r>
      <w:r w:rsidRPr="009A57EA">
        <w:rPr>
          <w:lang w:val="de-CH" w:eastAsia="fr-CH"/>
        </w:rPr>
        <w:t xml:space="preserve"> für die Rechte von Menschen mit Beeinträchtigungen im Bereich des Sports, in dem insbeson</w:t>
      </w:r>
      <w:r w:rsidR="000A6586">
        <w:rPr>
          <w:lang w:val="de-CH" w:eastAsia="fr-CH"/>
        </w:rPr>
        <w:t xml:space="preserve">dere Kindern und Jugendlichen </w:t>
      </w:r>
      <w:r w:rsidRPr="009A57EA">
        <w:rPr>
          <w:lang w:val="de-CH" w:eastAsia="fr-CH"/>
        </w:rPr>
        <w:t xml:space="preserve">der Zugang zu qualitativem und inklusivem Sport gewährt wird. Konkret bedeutet dieses Ziel, dass Kinder mit erhöhtem Unterstützungsbedarf in der Schweiz regelmässig und aktiv an einem Sportangebot des Regelsports – in einem Sportverein oder einem Breitensportanlass – wie auch am sozialen Leben dieser Sportstrukturen teilhaben können. </w:t>
      </w:r>
    </w:p>
    <w:p w14:paraId="2884CA9C" w14:textId="77777777" w:rsidR="00EB78F9" w:rsidRPr="009A57EA" w:rsidRDefault="00EB78F9" w:rsidP="00C60241">
      <w:pPr>
        <w:rPr>
          <w:lang w:val="de-CH" w:eastAsia="fr-CH"/>
        </w:rPr>
      </w:pPr>
    </w:p>
    <w:p w14:paraId="095D8B35" w14:textId="77777777" w:rsidR="00EB78F9" w:rsidRPr="009A57EA" w:rsidRDefault="00EB78F9" w:rsidP="00C60241">
      <w:pPr>
        <w:rPr>
          <w:lang w:val="de-CH" w:eastAsia="fr-CH"/>
        </w:rPr>
      </w:pPr>
    </w:p>
    <w:p w14:paraId="201499FD" w14:textId="11E4061D" w:rsidR="00F51B5C" w:rsidRDefault="00F51B5C" w:rsidP="00E97C1A">
      <w:pPr>
        <w:pStyle w:val="Pre-HeadingLine"/>
        <w:numPr>
          <w:ilvl w:val="0"/>
          <w:numId w:val="0"/>
        </w:numPr>
        <w:rPr>
          <w:lang w:val="de-CH"/>
        </w:rPr>
      </w:pPr>
    </w:p>
    <w:p w14:paraId="73CB4F4A" w14:textId="77777777" w:rsidR="00C9061B" w:rsidRDefault="00C9061B" w:rsidP="00E97C1A">
      <w:pPr>
        <w:pStyle w:val="Pre-HeadingLine"/>
        <w:numPr>
          <w:ilvl w:val="0"/>
          <w:numId w:val="0"/>
        </w:numPr>
        <w:rPr>
          <w:lang w:val="de-CH"/>
        </w:rPr>
      </w:pPr>
    </w:p>
    <w:p w14:paraId="51644352" w14:textId="77777777" w:rsidR="000C191A" w:rsidRPr="009A57EA" w:rsidRDefault="000D3127" w:rsidP="000C191A">
      <w:pPr>
        <w:pStyle w:val="Pre-HeadingLine"/>
        <w:numPr>
          <w:ilvl w:val="0"/>
          <w:numId w:val="0"/>
        </w:numPr>
        <w:ind w:left="576" w:hanging="576"/>
        <w:rPr>
          <w:lang w:val="de-CH"/>
        </w:rPr>
      </w:pPr>
      <w:r w:rsidRPr="009A57EA">
        <w:rPr>
          <w:lang w:val="de-CH"/>
        </w:rPr>
        <w:lastRenderedPageBreak/>
        <w:t>Unified Club</w:t>
      </w:r>
    </w:p>
    <w:p w14:paraId="0E77746A" w14:textId="77777777" w:rsidR="000D3127" w:rsidRPr="009A57EA" w:rsidRDefault="000D3127" w:rsidP="000C191A">
      <w:pPr>
        <w:rPr>
          <w:lang w:val="de-CH"/>
        </w:rPr>
      </w:pPr>
      <w:r w:rsidRPr="009A57EA">
        <w:rPr>
          <w:lang w:val="de-CH"/>
        </w:rPr>
        <w:t>Ein «Unified</w:t>
      </w:r>
      <w:r w:rsidR="000C191A" w:rsidRPr="009A57EA">
        <w:rPr>
          <w:lang w:val="de-CH"/>
        </w:rPr>
        <w:t> </w:t>
      </w:r>
      <w:r w:rsidRPr="009A57EA">
        <w:rPr>
          <w:lang w:val="de-CH"/>
        </w:rPr>
        <w:t>Club</w:t>
      </w:r>
      <w:r w:rsidR="000C191A" w:rsidRPr="009A57EA">
        <w:rPr>
          <w:lang w:val="de-CH"/>
        </w:rPr>
        <w:t xml:space="preserve">» </w:t>
      </w:r>
      <w:r w:rsidRPr="009A57EA">
        <w:rPr>
          <w:lang w:val="de-CH"/>
        </w:rPr>
        <w:t>ist ein Sportclub, welcher das Prinzip einer inklusiven Gesellschaft verfolgt</w:t>
      </w:r>
      <w:r w:rsidR="000C191A" w:rsidRPr="009A57EA">
        <w:rPr>
          <w:lang w:val="de-CH"/>
        </w:rPr>
        <w:t xml:space="preserve">, </w:t>
      </w:r>
      <w:r w:rsidRPr="009A57EA">
        <w:rPr>
          <w:lang w:val="de-CH"/>
        </w:rPr>
        <w:t xml:space="preserve">in dem er sich an die spezifischen Bedürfnisse von Menschen mit Beeinträchtigungen anpasst, damit diese aktiv am Sozialleben und an den sportlichen Aktivitäten teilnehmen können. </w:t>
      </w:r>
      <w:r w:rsidR="007F1A84">
        <w:rPr>
          <w:lang w:val="de-CH"/>
        </w:rPr>
        <w:t xml:space="preserve">Auf </w:t>
      </w:r>
      <w:r w:rsidR="00FA411A">
        <w:rPr>
          <w:lang w:val="de-CH"/>
        </w:rPr>
        <w:t xml:space="preserve">verschiedenen </w:t>
      </w:r>
      <w:r w:rsidR="007F1A84">
        <w:rPr>
          <w:lang w:val="de-CH"/>
        </w:rPr>
        <w:t xml:space="preserve">Ebenen werden </w:t>
      </w:r>
      <w:r w:rsidR="00FA411A">
        <w:rPr>
          <w:lang w:val="de-CH"/>
        </w:rPr>
        <w:t>die folgenden Ziele angestrebt:</w:t>
      </w:r>
    </w:p>
    <w:p w14:paraId="17B9AEE6" w14:textId="77777777" w:rsidR="00985D1F" w:rsidRPr="00EF15F2" w:rsidRDefault="00AF6590" w:rsidP="00873484">
      <w:pPr>
        <w:pStyle w:val="ContentsListingStyle"/>
        <w:rPr>
          <w:b/>
          <w:lang w:val="de-DE"/>
        </w:rPr>
      </w:pPr>
      <w:r w:rsidRPr="00EF15F2">
        <w:rPr>
          <w:b/>
          <w:lang w:val="de-DE"/>
        </w:rPr>
        <w:t>Individuell</w:t>
      </w:r>
      <w:r w:rsidR="00985D1F" w:rsidRPr="00EF15F2">
        <w:rPr>
          <w:b/>
          <w:lang w:val="de-DE"/>
        </w:rPr>
        <w:t>e Ebene</w:t>
      </w:r>
    </w:p>
    <w:p w14:paraId="49775D5C" w14:textId="77777777" w:rsidR="00C27455" w:rsidRDefault="00985D1F" w:rsidP="0014009B">
      <w:pPr>
        <w:rPr>
          <w:lang w:val="de-CH"/>
        </w:rPr>
      </w:pPr>
      <w:r>
        <w:rPr>
          <w:lang w:val="de-CH"/>
        </w:rPr>
        <w:t xml:space="preserve">Das Kind hat Spass an der sportlichen Aktivität. Es identifiziert sich mit dem Club und fühlt sich </w:t>
      </w:r>
      <w:r w:rsidR="00873484">
        <w:rPr>
          <w:lang w:val="de-CH"/>
        </w:rPr>
        <w:t xml:space="preserve">in erster Linie </w:t>
      </w:r>
      <w:r>
        <w:rPr>
          <w:lang w:val="de-CH"/>
        </w:rPr>
        <w:t>als Sportler.</w:t>
      </w:r>
      <w:r w:rsidR="00873484">
        <w:rPr>
          <w:lang w:val="de-CH"/>
        </w:rPr>
        <w:t xml:space="preserve"> Es </w:t>
      </w:r>
      <w:r w:rsidR="00043E5C">
        <w:rPr>
          <w:lang w:val="de-CH"/>
        </w:rPr>
        <w:t xml:space="preserve">erfährt Wertschätzung und </w:t>
      </w:r>
      <w:r w:rsidR="00873484">
        <w:rPr>
          <w:lang w:val="de-CH"/>
        </w:rPr>
        <w:t>wird als Clubmitglied angesehen wie alle anderen auch.</w:t>
      </w:r>
    </w:p>
    <w:p w14:paraId="034567EB" w14:textId="77777777" w:rsidR="007F1A84" w:rsidRDefault="007F1A84" w:rsidP="007F1A84">
      <w:pPr>
        <w:rPr>
          <w:lang w:val="de-CH"/>
        </w:rPr>
      </w:pPr>
      <w:r w:rsidRPr="009A57EA">
        <w:rPr>
          <w:b/>
          <w:lang w:val="de-CH"/>
        </w:rPr>
        <w:t>Sportliche Ebene</w:t>
      </w:r>
    </w:p>
    <w:p w14:paraId="18B05F84" w14:textId="77777777" w:rsidR="007F1A84" w:rsidRPr="009A57EA" w:rsidRDefault="007F1A84" w:rsidP="007F1A84">
      <w:pPr>
        <w:rPr>
          <w:lang w:val="de-CH"/>
        </w:rPr>
      </w:pPr>
      <w:r>
        <w:rPr>
          <w:lang w:val="de-CH"/>
        </w:rPr>
        <w:t xml:space="preserve">Die Kinder können an </w:t>
      </w:r>
      <w:r w:rsidR="00FA411A">
        <w:rPr>
          <w:lang w:val="de-CH"/>
        </w:rPr>
        <w:t xml:space="preserve">regelmässigen </w:t>
      </w:r>
      <w:r>
        <w:rPr>
          <w:lang w:val="de-CH"/>
        </w:rPr>
        <w:t>Trainings von hoher Qualität teilnehmen, welche an</w:t>
      </w:r>
      <w:r w:rsidRPr="009A57EA">
        <w:rPr>
          <w:lang w:val="de-CH"/>
        </w:rPr>
        <w:t xml:space="preserve"> </w:t>
      </w:r>
      <w:r>
        <w:rPr>
          <w:lang w:val="de-CH"/>
        </w:rPr>
        <w:t xml:space="preserve">ihre </w:t>
      </w:r>
      <w:r w:rsidRPr="009A57EA">
        <w:rPr>
          <w:lang w:val="de-CH"/>
        </w:rPr>
        <w:t>Bedürfnisse</w:t>
      </w:r>
      <w:r>
        <w:rPr>
          <w:lang w:val="de-CH"/>
        </w:rPr>
        <w:t xml:space="preserve"> angepasst sind</w:t>
      </w:r>
      <w:r w:rsidRPr="009A57EA">
        <w:rPr>
          <w:lang w:val="de-CH"/>
        </w:rPr>
        <w:t xml:space="preserve">. </w:t>
      </w:r>
      <w:r w:rsidR="002E1998">
        <w:rPr>
          <w:lang w:val="de-CH"/>
        </w:rPr>
        <w:t>Der v</w:t>
      </w:r>
      <w:r>
        <w:rPr>
          <w:lang w:val="de-CH"/>
        </w:rPr>
        <w:t xml:space="preserve">erantwortliche Trainer bildet sich stetig weiter </w:t>
      </w:r>
      <w:commentRangeStart w:id="11"/>
      <w:r>
        <w:rPr>
          <w:lang w:val="de-CH"/>
        </w:rPr>
        <w:t>mit dem Ziel</w:t>
      </w:r>
      <w:commentRangeEnd w:id="11"/>
      <w:r w:rsidR="00EF15F2">
        <w:rPr>
          <w:rStyle w:val="Kommentarzeichen"/>
        </w:rPr>
        <w:commentReference w:id="11"/>
      </w:r>
      <w:r>
        <w:rPr>
          <w:lang w:val="de-CH"/>
        </w:rPr>
        <w:t xml:space="preserve">, als Sport Coach von Special Olympics </w:t>
      </w:r>
      <w:proofErr w:type="spellStart"/>
      <w:r>
        <w:rPr>
          <w:lang w:val="de-CH"/>
        </w:rPr>
        <w:t>Switzerland</w:t>
      </w:r>
      <w:proofErr w:type="spellEnd"/>
      <w:r>
        <w:rPr>
          <w:lang w:val="de-CH"/>
        </w:rPr>
        <w:t xml:space="preserve"> anerkannt zu werden (Bedingung für den Erhalt des Labels)</w:t>
      </w:r>
      <w:r w:rsidRPr="009A57EA">
        <w:rPr>
          <w:lang w:val="de-CH"/>
        </w:rPr>
        <w:t xml:space="preserve">. </w:t>
      </w:r>
    </w:p>
    <w:p w14:paraId="414D06D3" w14:textId="77777777" w:rsidR="007F1A84" w:rsidRDefault="007F1A84" w:rsidP="007F1A84">
      <w:pPr>
        <w:rPr>
          <w:lang w:val="de-CH"/>
        </w:rPr>
      </w:pPr>
      <w:r w:rsidRPr="009A57EA">
        <w:rPr>
          <w:b/>
          <w:lang w:val="de-CH"/>
        </w:rPr>
        <w:t>Soziale Ebene</w:t>
      </w:r>
    </w:p>
    <w:p w14:paraId="430B9C27" w14:textId="77777777" w:rsidR="007F1A84" w:rsidRDefault="007F1A84" w:rsidP="007F1A84">
      <w:pPr>
        <w:rPr>
          <w:lang w:val="de-CH"/>
        </w:rPr>
      </w:pPr>
      <w:r w:rsidRPr="009A57EA">
        <w:rPr>
          <w:lang w:val="de-CH"/>
        </w:rPr>
        <w:t xml:space="preserve">Die Kinder mit erhöhtem Unterstützungsbedarf werden als vollwertige Mitglieder des Clubs behandelt und sie nehmen </w:t>
      </w:r>
      <w:r>
        <w:rPr>
          <w:lang w:val="de-CH"/>
        </w:rPr>
        <w:t>an sozialen Aktivitäten</w:t>
      </w:r>
      <w:r w:rsidRPr="009A57EA">
        <w:rPr>
          <w:lang w:val="de-CH"/>
        </w:rPr>
        <w:t xml:space="preserve"> des Clubs teil. </w:t>
      </w:r>
      <w:r w:rsidR="00FA411A">
        <w:rPr>
          <w:lang w:val="de-CH"/>
        </w:rPr>
        <w:t>Sie treten</w:t>
      </w:r>
      <w:r>
        <w:rPr>
          <w:lang w:val="de-CH"/>
        </w:rPr>
        <w:t xml:space="preserve"> in Kontakt mit anderen Kinder</w:t>
      </w:r>
      <w:r w:rsidR="00FA411A">
        <w:rPr>
          <w:lang w:val="de-CH"/>
        </w:rPr>
        <w:t>n ihres Alters, indem der Club immer wieder Raum für Begegnungen schafft.</w:t>
      </w:r>
    </w:p>
    <w:p w14:paraId="2F72534B" w14:textId="77777777" w:rsidR="00043E5C" w:rsidRDefault="00043E5C" w:rsidP="0014009B">
      <w:pPr>
        <w:rPr>
          <w:b/>
          <w:lang w:val="de-CH"/>
        </w:rPr>
      </w:pPr>
      <w:r w:rsidRPr="00043E5C">
        <w:rPr>
          <w:b/>
          <w:lang w:val="de-CH"/>
        </w:rPr>
        <w:t>Stru</w:t>
      </w:r>
      <w:r w:rsidR="007F1A84">
        <w:rPr>
          <w:b/>
          <w:lang w:val="de-CH"/>
        </w:rPr>
        <w:t>kturelle Ebene</w:t>
      </w:r>
    </w:p>
    <w:p w14:paraId="4FF236E4" w14:textId="77777777" w:rsidR="00C27455" w:rsidRDefault="009050FE" w:rsidP="000C191A">
      <w:pPr>
        <w:rPr>
          <w:lang w:val="de-CH"/>
        </w:rPr>
      </w:pPr>
      <w:r w:rsidRPr="009A57EA">
        <w:rPr>
          <w:lang w:val="de-CH"/>
        </w:rPr>
        <w:t>Der Club fördert die Entwicklung eines Gemeinschaftsgefühls innerhalb seiner Strukturen, in dem er eine positive Grundeinstellung und Wertschätzung gegenüber Menschen mit Beeinträchtigungen vermittelt.</w:t>
      </w:r>
      <w:r w:rsidRPr="009050FE">
        <w:rPr>
          <w:lang w:val="de-CH"/>
        </w:rPr>
        <w:t xml:space="preserve"> </w:t>
      </w:r>
      <w:r>
        <w:rPr>
          <w:lang w:val="de-CH"/>
        </w:rPr>
        <w:t xml:space="preserve">Das Trainingsangebot für Kinder mit Beeinträchtigungen ist integraler Bestandteil des Clubs. Der gesamte Vorstand ist </w:t>
      </w:r>
      <w:r w:rsidR="00072B13">
        <w:rPr>
          <w:lang w:val="de-CH"/>
        </w:rPr>
        <w:t xml:space="preserve">deshalb </w:t>
      </w:r>
      <w:r w:rsidR="00345E05">
        <w:rPr>
          <w:lang w:val="de-CH"/>
        </w:rPr>
        <w:t xml:space="preserve">stets </w:t>
      </w:r>
      <w:r>
        <w:rPr>
          <w:lang w:val="de-CH"/>
        </w:rPr>
        <w:t>über die Entwi</w:t>
      </w:r>
      <w:r w:rsidR="00345E05">
        <w:rPr>
          <w:lang w:val="de-CH"/>
        </w:rPr>
        <w:t>cklung</w:t>
      </w:r>
      <w:r>
        <w:rPr>
          <w:lang w:val="de-CH"/>
        </w:rPr>
        <w:t xml:space="preserve"> </w:t>
      </w:r>
      <w:r w:rsidR="00345E05">
        <w:rPr>
          <w:lang w:val="de-CH"/>
        </w:rPr>
        <w:t>des Inklusionsprozesses</w:t>
      </w:r>
      <w:r w:rsidR="00072B13">
        <w:rPr>
          <w:lang w:val="de-CH"/>
        </w:rPr>
        <w:t xml:space="preserve"> informiert</w:t>
      </w:r>
      <w:r w:rsidR="00345E05">
        <w:rPr>
          <w:lang w:val="de-CH"/>
        </w:rPr>
        <w:t>. Die Clubmitglieder sind aktiv beteiligt an der Qualität und der Nachhaltigkeit</w:t>
      </w:r>
      <w:r w:rsidR="00072B13">
        <w:rPr>
          <w:lang w:val="de-CH"/>
        </w:rPr>
        <w:t xml:space="preserve"> der Trainingsangebote</w:t>
      </w:r>
      <w:r w:rsidR="00345E05">
        <w:rPr>
          <w:lang w:val="de-CH"/>
        </w:rPr>
        <w:t>.</w:t>
      </w:r>
    </w:p>
    <w:p w14:paraId="1A30B015" w14:textId="77777777" w:rsidR="00BD3AC7" w:rsidRPr="007F1A84" w:rsidRDefault="00BD3AC7" w:rsidP="000C191A">
      <w:pPr>
        <w:rPr>
          <w:lang w:val="de-CH"/>
        </w:rPr>
      </w:pPr>
    </w:p>
    <w:p w14:paraId="58DFD4A4" w14:textId="77777777" w:rsidR="000C191A" w:rsidRPr="007F1A84" w:rsidRDefault="00FF43B5" w:rsidP="00C27455">
      <w:pPr>
        <w:rPr>
          <w:lang w:val="de-CH"/>
        </w:rPr>
      </w:pPr>
      <w:r w:rsidRPr="007F1A84">
        <w:rPr>
          <w:lang w:val="de-CH"/>
        </w:rPr>
        <w:br w:type="page"/>
      </w:r>
    </w:p>
    <w:p w14:paraId="1DED8E91" w14:textId="77777777" w:rsidR="000C191A" w:rsidRPr="009A57EA" w:rsidRDefault="000C191A" w:rsidP="000C191A">
      <w:pPr>
        <w:pStyle w:val="Pre-HeadingLine"/>
        <w:numPr>
          <w:ilvl w:val="0"/>
          <w:numId w:val="0"/>
        </w:numPr>
        <w:ind w:left="576" w:hanging="576"/>
        <w:rPr>
          <w:lang w:val="de-CH"/>
        </w:rPr>
      </w:pPr>
      <w:r w:rsidRPr="009A57EA">
        <w:rPr>
          <w:lang w:val="de-CH"/>
        </w:rPr>
        <w:lastRenderedPageBreak/>
        <w:t xml:space="preserve">Label </w:t>
      </w:r>
      <w:r w:rsidR="00D81182" w:rsidRPr="009A57EA">
        <w:rPr>
          <w:lang w:val="de-CH"/>
        </w:rPr>
        <w:t>Unified</w:t>
      </w:r>
    </w:p>
    <w:p w14:paraId="3D83153C" w14:textId="77777777" w:rsidR="00D81182" w:rsidRPr="009A57EA" w:rsidRDefault="00F80766" w:rsidP="000C191A">
      <w:pPr>
        <w:rPr>
          <w:lang w:val="de-CH"/>
        </w:rPr>
      </w:pPr>
      <w:bookmarkStart w:id="12" w:name="_Hlk505609422"/>
      <w:r>
        <w:rPr>
          <w:lang w:val="de-CH"/>
        </w:rPr>
        <w:t xml:space="preserve">Die inklusiven Sportstrukturen </w:t>
      </w:r>
      <w:r w:rsidR="005D76A4">
        <w:rPr>
          <w:lang w:val="de-CH"/>
        </w:rPr>
        <w:t>werden durch SOSWI mit dem</w:t>
      </w:r>
      <w:r w:rsidR="00531471">
        <w:rPr>
          <w:lang w:val="de-CH"/>
        </w:rPr>
        <w:t xml:space="preserve"> Label « Unified</w:t>
      </w:r>
      <w:r w:rsidR="00F03989" w:rsidRPr="009A57EA">
        <w:rPr>
          <w:lang w:val="de-CH"/>
        </w:rPr>
        <w:t> »</w:t>
      </w:r>
      <w:r w:rsidR="005D76A4">
        <w:rPr>
          <w:lang w:val="de-CH"/>
        </w:rPr>
        <w:t xml:space="preserve"> zertifiziert. Ein Sportclub oder eine Sportstruktur kann das Label</w:t>
      </w:r>
      <w:r w:rsidR="00D81182" w:rsidRPr="009A57EA">
        <w:rPr>
          <w:lang w:val="de-CH"/>
        </w:rPr>
        <w:t xml:space="preserve"> erhalten, wenn sie die du</w:t>
      </w:r>
      <w:r w:rsidR="005D76A4">
        <w:rPr>
          <w:lang w:val="de-CH"/>
        </w:rPr>
        <w:t>rch SOSWI definierten K</w:t>
      </w:r>
      <w:r w:rsidR="00D81182" w:rsidRPr="009A57EA">
        <w:rPr>
          <w:lang w:val="de-CH"/>
        </w:rPr>
        <w:t>rite</w:t>
      </w:r>
      <w:r w:rsidR="005A2FC4">
        <w:rPr>
          <w:lang w:val="de-CH"/>
        </w:rPr>
        <w:t>rien erfüllt. Die Hauptk</w:t>
      </w:r>
      <w:r w:rsidR="00D81182" w:rsidRPr="009A57EA">
        <w:rPr>
          <w:lang w:val="de-CH"/>
        </w:rPr>
        <w:t>riterien sind:</w:t>
      </w:r>
    </w:p>
    <w:p w14:paraId="68D2805A" w14:textId="77777777" w:rsidR="00D41863" w:rsidRPr="006042C6" w:rsidRDefault="00E21AA7" w:rsidP="00D856B9">
      <w:pPr>
        <w:pStyle w:val="Listenabsatz"/>
        <w:numPr>
          <w:ilvl w:val="0"/>
          <w:numId w:val="21"/>
        </w:numPr>
        <w:rPr>
          <w:lang w:val="de-CH"/>
        </w:rPr>
      </w:pPr>
      <w:r>
        <w:rPr>
          <w:lang w:val="de-CH"/>
        </w:rPr>
        <w:t>Teilhabe von</w:t>
      </w:r>
      <w:r w:rsidR="004F26A2">
        <w:rPr>
          <w:lang w:val="de-CH"/>
        </w:rPr>
        <w:t xml:space="preserve"> Menschen mit besonderem Unterstützungsbedarf</w:t>
      </w:r>
      <w:r w:rsidR="006310A9">
        <w:rPr>
          <w:lang w:val="de-CH"/>
        </w:rPr>
        <w:t xml:space="preserve"> sowohl im sportlichen wie im sozialen Leben des Clubs ermöglichen.</w:t>
      </w:r>
    </w:p>
    <w:p w14:paraId="6E92E990" w14:textId="77777777" w:rsidR="00F03989" w:rsidRPr="006042C6" w:rsidRDefault="00D81182" w:rsidP="00D856B9">
      <w:pPr>
        <w:pStyle w:val="Listenabsatz"/>
        <w:numPr>
          <w:ilvl w:val="0"/>
          <w:numId w:val="21"/>
        </w:numPr>
        <w:rPr>
          <w:lang w:val="de-CH"/>
        </w:rPr>
      </w:pPr>
      <w:commentRangeStart w:id="13"/>
      <w:r w:rsidRPr="006042C6">
        <w:rPr>
          <w:lang w:val="de-CH"/>
        </w:rPr>
        <w:t>Die Trainings finden unter der Verantwortung eines von SOSWI anerkannten Sport Coach statt. Ein Sport Coach ist ein Trainingsleiter</w:t>
      </w:r>
      <w:r w:rsidR="00D41863" w:rsidRPr="006042C6">
        <w:rPr>
          <w:lang w:val="de-CH"/>
        </w:rPr>
        <w:t xml:space="preserve">, welcher sowohl Kompetenzen in der entsprechenden Sportart wie auch im Bereich </w:t>
      </w:r>
      <w:r w:rsidR="00DB05FB">
        <w:rPr>
          <w:lang w:val="de-CH"/>
        </w:rPr>
        <w:t xml:space="preserve">Sport mit </w:t>
      </w:r>
      <w:r w:rsidR="004F26A2">
        <w:rPr>
          <w:lang w:val="de-CH"/>
        </w:rPr>
        <w:t>Me</w:t>
      </w:r>
      <w:r w:rsidR="002420B5">
        <w:rPr>
          <w:lang w:val="de-CH"/>
        </w:rPr>
        <w:t>nschen mit</w:t>
      </w:r>
      <w:r w:rsidR="00D41863" w:rsidRPr="006042C6">
        <w:rPr>
          <w:lang w:val="de-CH"/>
        </w:rPr>
        <w:t xml:space="preserve"> Beeinträchtigung</w:t>
      </w:r>
      <w:r w:rsidR="002420B5">
        <w:rPr>
          <w:lang w:val="de-CH"/>
        </w:rPr>
        <w:t>en</w:t>
      </w:r>
      <w:r w:rsidR="00D41863" w:rsidRPr="006042C6">
        <w:rPr>
          <w:lang w:val="de-CH"/>
        </w:rPr>
        <w:t xml:space="preserve"> aufweist. </w:t>
      </w:r>
      <w:commentRangeEnd w:id="13"/>
      <w:r w:rsidR="00EF15F2">
        <w:rPr>
          <w:rStyle w:val="Kommentarzeichen"/>
          <w:rFonts w:eastAsiaTheme="minorEastAsia" w:cstheme="minorBidi"/>
          <w:spacing w:val="-2"/>
          <w:kern w:val="18"/>
          <w:lang w:val="fr-CH" w:eastAsia="ja-JP"/>
        </w:rPr>
        <w:commentReference w:id="13"/>
      </w:r>
    </w:p>
    <w:bookmarkEnd w:id="12"/>
    <w:p w14:paraId="15173698" w14:textId="77777777" w:rsidR="00531471" w:rsidRPr="006042C6" w:rsidRDefault="00531471" w:rsidP="00D856B9">
      <w:pPr>
        <w:ind w:left="720"/>
        <w:rPr>
          <w:lang w:val="de-CH"/>
        </w:rPr>
      </w:pPr>
    </w:p>
    <w:p w14:paraId="369633AB" w14:textId="77777777" w:rsidR="00531471" w:rsidRPr="00531471" w:rsidRDefault="00531471" w:rsidP="00531471">
      <w:pPr>
        <w:rPr>
          <w:lang w:val="de-CH" w:eastAsia="en-US"/>
        </w:rPr>
      </w:pPr>
      <w:r w:rsidRPr="009A57EA">
        <w:rPr>
          <w:noProof/>
          <w:lang w:val="de-CH" w:eastAsia="en-US"/>
        </w:rPr>
        <mc:AlternateContent>
          <mc:Choice Requires="wpg">
            <w:drawing>
              <wp:anchor distT="0" distB="0" distL="114300" distR="114300" simplePos="0" relativeHeight="251652096" behindDoc="0" locked="0" layoutInCell="1" allowOverlap="1" wp14:anchorId="34F30F4A" wp14:editId="6B9E648B">
                <wp:simplePos x="0" y="0"/>
                <wp:positionH relativeFrom="column">
                  <wp:posOffset>-8890</wp:posOffset>
                </wp:positionH>
                <wp:positionV relativeFrom="paragraph">
                  <wp:posOffset>249555</wp:posOffset>
                </wp:positionV>
                <wp:extent cx="5740400" cy="708660"/>
                <wp:effectExtent l="0" t="0" r="0" b="0"/>
                <wp:wrapNone/>
                <wp:docPr id="5" name="Gruppieren 5"/>
                <wp:cNvGraphicFramePr/>
                <a:graphic xmlns:a="http://schemas.openxmlformats.org/drawingml/2006/main">
                  <a:graphicData uri="http://schemas.microsoft.com/office/word/2010/wordprocessingGroup">
                    <wpg:wgp>
                      <wpg:cNvGrpSpPr/>
                      <wpg:grpSpPr>
                        <a:xfrm>
                          <a:off x="0" y="0"/>
                          <a:ext cx="5740400" cy="708660"/>
                          <a:chOff x="0" y="0"/>
                          <a:chExt cx="5740400" cy="708660"/>
                        </a:xfrm>
                      </wpg:grpSpPr>
                      <pic:pic xmlns:pic="http://schemas.openxmlformats.org/drawingml/2006/picture">
                        <pic:nvPicPr>
                          <pic:cNvPr id="6" name="Grafik 6" descr="C:\Users\holl\AppData\Local\Microsoft\Windows\INetCache\Content.Word\Unified_Label_colo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771900" y="0"/>
                            <a:ext cx="1968500" cy="708660"/>
                          </a:xfrm>
                          <a:prstGeom prst="rect">
                            <a:avLst/>
                          </a:prstGeom>
                          <a:noFill/>
                          <a:ln>
                            <a:noFill/>
                          </a:ln>
                        </pic:spPr>
                      </pic:pic>
                      <wps:wsp>
                        <wps:cNvPr id="7" name="Textfeld 2"/>
                        <wps:cNvSpPr txBox="1">
                          <a:spLocks noChangeArrowheads="1"/>
                        </wps:cNvSpPr>
                        <wps:spPr bwMode="auto">
                          <a:xfrm>
                            <a:off x="1866900" y="47625"/>
                            <a:ext cx="1466850" cy="556260"/>
                          </a:xfrm>
                          <a:prstGeom prst="rect">
                            <a:avLst/>
                          </a:prstGeom>
                          <a:solidFill>
                            <a:srgbClr val="FFFFFF"/>
                          </a:solidFill>
                          <a:ln w="19050">
                            <a:solidFill>
                              <a:schemeClr val="tx1"/>
                            </a:solidFill>
                            <a:miter lim="800000"/>
                            <a:headEnd/>
                            <a:tailEnd/>
                          </a:ln>
                        </wps:spPr>
                        <wps:txbx>
                          <w:txbxContent>
                            <w:p w14:paraId="1FE2B3E9" w14:textId="77777777" w:rsidR="00680B30" w:rsidRPr="005727F7" w:rsidRDefault="005727F7" w:rsidP="005727F7">
                              <w:pPr>
                                <w:spacing w:line="360" w:lineRule="auto"/>
                                <w:jc w:val="center"/>
                                <w:rPr>
                                  <w:sz w:val="28"/>
                                  <w:szCs w:val="28"/>
                                  <w:lang w:val="de-CH"/>
                                </w:rPr>
                              </w:pPr>
                              <w:r w:rsidRPr="005727F7">
                                <w:rPr>
                                  <w:sz w:val="8"/>
                                  <w:szCs w:val="8"/>
                                  <w:lang w:val="de-CH"/>
                                </w:rPr>
                                <w:br/>
                              </w:r>
                              <w:r w:rsidRPr="005727F7">
                                <w:rPr>
                                  <w:sz w:val="28"/>
                                  <w:szCs w:val="28"/>
                                  <w:lang w:val="de-CH"/>
                                </w:rPr>
                                <w:t>Sport Coach</w:t>
                              </w:r>
                            </w:p>
                          </w:txbxContent>
                        </wps:txbx>
                        <wps:bodyPr rot="0" vert="horz" wrap="square" lIns="91440" tIns="45720" rIns="91440" bIns="45720" anchor="t" anchorCtr="0">
                          <a:noAutofit/>
                        </wps:bodyPr>
                      </wps:wsp>
                      <wps:wsp>
                        <wps:cNvPr id="8" name="Additionszeichen 8"/>
                        <wps:cNvSpPr/>
                        <wps:spPr>
                          <a:xfrm>
                            <a:off x="1590675" y="228600"/>
                            <a:ext cx="209550" cy="238125"/>
                          </a:xfrm>
                          <a:prstGeom prst="mathPlus">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Gleich 3"/>
                        <wps:cNvSpPr/>
                        <wps:spPr>
                          <a:xfrm>
                            <a:off x="3429000" y="257175"/>
                            <a:ext cx="209550" cy="190500"/>
                          </a:xfrm>
                          <a:prstGeom prst="mathEqual">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feld 2"/>
                        <wps:cNvSpPr txBox="1">
                          <a:spLocks noChangeArrowheads="1"/>
                        </wps:cNvSpPr>
                        <wps:spPr bwMode="auto">
                          <a:xfrm>
                            <a:off x="0" y="47625"/>
                            <a:ext cx="1514475" cy="552450"/>
                          </a:xfrm>
                          <a:prstGeom prst="rect">
                            <a:avLst/>
                          </a:prstGeom>
                          <a:solidFill>
                            <a:srgbClr val="FFFFFF"/>
                          </a:solidFill>
                          <a:ln w="19050">
                            <a:solidFill>
                              <a:schemeClr val="tx1"/>
                            </a:solidFill>
                            <a:miter lim="800000"/>
                            <a:headEnd/>
                            <a:tailEnd/>
                          </a:ln>
                          <a:effectLst/>
                        </wps:spPr>
                        <wps:txbx>
                          <w:txbxContent>
                            <w:p w14:paraId="062D2BEE" w14:textId="77777777" w:rsidR="00680B30" w:rsidRPr="005727F7" w:rsidRDefault="00C40A70" w:rsidP="005727F7">
                              <w:pPr>
                                <w:jc w:val="center"/>
                                <w:rPr>
                                  <w:sz w:val="28"/>
                                  <w:szCs w:val="28"/>
                                  <w:lang w:val="de-CH"/>
                                </w:rPr>
                              </w:pPr>
                              <w:proofErr w:type="spellStart"/>
                              <w:proofErr w:type="gramStart"/>
                              <w:r>
                                <w:rPr>
                                  <w:sz w:val="28"/>
                                  <w:szCs w:val="28"/>
                                </w:rPr>
                                <w:t>inklusiver</w:t>
                              </w:r>
                              <w:proofErr w:type="spellEnd"/>
                              <w:proofErr w:type="gramEnd"/>
                              <w:r w:rsidR="00680B30" w:rsidRPr="005727F7">
                                <w:rPr>
                                  <w:sz w:val="28"/>
                                  <w:szCs w:val="28"/>
                                </w:rPr>
                                <w:t xml:space="preserve"> </w:t>
                              </w:r>
                              <w:proofErr w:type="spellStart"/>
                              <w:r w:rsidR="00680B30" w:rsidRPr="005727F7">
                                <w:rPr>
                                  <w:sz w:val="28"/>
                                  <w:szCs w:val="28"/>
                                </w:rPr>
                                <w:t>Sportclub</w:t>
                              </w:r>
                              <w:proofErr w:type="spellEnd"/>
                            </w:p>
                          </w:txbxContent>
                        </wps:txbx>
                        <wps:bodyPr rot="0" vert="horz" wrap="square" lIns="91440" tIns="45720" rIns="91440" bIns="45720" anchor="t" anchorCtr="0">
                          <a:noAutofit/>
                        </wps:bodyPr>
                      </wps:wsp>
                    </wpg:wgp>
                  </a:graphicData>
                </a:graphic>
              </wp:anchor>
            </w:drawing>
          </mc:Choice>
          <mc:Fallback>
            <w:pict>
              <v:group w14:anchorId="34F30F4A" id="Gruppieren 5" o:spid="_x0000_s1027" style="position:absolute;left:0;text-align:left;margin-left:-.7pt;margin-top:19.65pt;width:452pt;height:55.8pt;z-index:251652096" coordsize="57404,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8" type="#_x0000_t75" style="position:absolute;left:37719;width:19685;height:7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">
                  <v:imagedata r:id="rId14" o:title="Unified_Label_color"/>
                </v:shape>
                <v:shape id="Textfeld 2" o:spid="_x0000_s1029" type="#_x0000_t202" style="position:absolute;left:18669;top:476;width:14668;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" strokecolor="black [3213]" strokeweight="1.5pt">
                  <v:textbox>
                    <w:txbxContent>
                      <w:p w14:paraId="1FE2B3E9" w14:textId="77777777" w:rsidR="00680B30" w:rsidRPr="005727F7" w:rsidRDefault="005727F7" w:rsidP="005727F7">
                        <w:pPr>
                          <w:spacing w:line="360" w:lineRule="auto"/>
                          <w:jc w:val="center"/>
                          <w:rPr>
                            <w:sz w:val="28"/>
                            <w:szCs w:val="28"/>
                            <w:lang w:val="de-CH"/>
                          </w:rPr>
                        </w:pPr>
                        <w:r w:rsidRPr="005727F7">
                          <w:rPr>
                            <w:sz w:val="8"/>
                            <w:szCs w:val="8"/>
                            <w:lang w:val="de-CH"/>
                          </w:rPr>
                          <w:br/>
                        </w:r>
                        <w:r w:rsidRPr="005727F7">
                          <w:rPr>
                            <w:sz w:val="28"/>
                            <w:szCs w:val="28"/>
                            <w:lang w:val="de-CH"/>
                          </w:rPr>
                          <w:t>Sport Coach</w:t>
                        </w:r>
                      </w:p>
                    </w:txbxContent>
                  </v:textbox>
                </v:shape>
                <v:shape id="Additionszeichen 8" o:spid="_x0000_s1030" style="position:absolute;left:15906;top:2286;width:2096;height:2381;visibility:visible;mso-wrap-style:square;v-text-anchor:middle" coordsize="20955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" path="m27776,94419r52356,l80132,31563r49286,l129418,94419r52356,l181774,143706r-52356,l129418,206562r-49286,l80132,143706r-52356,l27776,94419xe" fillcolor="black [3213]" strokecolor="black [3213]">
                  <v:path arrowok="t" o:connecttype="custom" o:connectlocs="27776,94419;80132,94419;80132,31563;129418,31563;129418,94419;181774,94419;181774,143706;129418,143706;129418,206562;80132,206562;80132,143706;27776,143706;27776,94419" o:connectangles="0,0,0,0,0,0,0,0,0,0,0,0,0"/>
                </v:shape>
                <v:shape id="Gleich 3" o:spid="_x0000_s1031" style="position:absolute;left:34290;top:2571;width:2095;height:1905;visibility:visible;mso-wrap-style:square;v-text-anchor:middle" coordsize="2095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" path="m27776,39243r153998,l181774,84049r-153998,l27776,39243xm27776,106451r153998,l181774,151257r-153998,l27776,106451xe" fillcolor="black [3213]" strokecolor="black [3213]">
                  <v:path arrowok="t" o:connecttype="custom" o:connectlocs="27776,39243;181774,39243;181774,84049;27776,84049;27776,39243;27776,106451;181774,106451;181774,151257;27776,151257;27776,106451" o:connectangles="0,0,0,0,0,0,0,0,0,0"/>
                </v:shape>
                <v:shape id="Textfeld 2" o:spid="_x0000_s1032" type="#_x0000_t202" style="position:absolute;top:476;width:15144;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" strokecolor="black [3213]" strokeweight="1.5pt">
                  <v:textbox>
                    <w:txbxContent>
                      <w:p w14:paraId="062D2BEE" w14:textId="77777777" w:rsidR="00680B30" w:rsidRPr="005727F7" w:rsidRDefault="00C40A70" w:rsidP="005727F7">
                        <w:pPr>
                          <w:jc w:val="center"/>
                          <w:rPr>
                            <w:sz w:val="28"/>
                            <w:szCs w:val="28"/>
                            <w:lang w:val="de-CH"/>
                          </w:rPr>
                        </w:pPr>
                        <w:proofErr w:type="spellStart"/>
                        <w:proofErr w:type="gramStart"/>
                        <w:r>
                          <w:rPr>
                            <w:sz w:val="28"/>
                            <w:szCs w:val="28"/>
                          </w:rPr>
                          <w:t>inklusiver</w:t>
                        </w:r>
                        <w:proofErr w:type="spellEnd"/>
                        <w:proofErr w:type="gramEnd"/>
                        <w:r w:rsidR="00680B30" w:rsidRPr="005727F7">
                          <w:rPr>
                            <w:sz w:val="28"/>
                            <w:szCs w:val="28"/>
                          </w:rPr>
                          <w:t xml:space="preserve"> </w:t>
                        </w:r>
                        <w:proofErr w:type="spellStart"/>
                        <w:r w:rsidR="00680B30" w:rsidRPr="005727F7">
                          <w:rPr>
                            <w:sz w:val="28"/>
                            <w:szCs w:val="28"/>
                          </w:rPr>
                          <w:t>Sportclub</w:t>
                        </w:r>
                        <w:proofErr w:type="spellEnd"/>
                      </w:p>
                    </w:txbxContent>
                  </v:textbox>
                </v:shape>
              </v:group>
            </w:pict>
          </mc:Fallback>
        </mc:AlternateContent>
      </w:r>
    </w:p>
    <w:p w14:paraId="3B4907C7" w14:textId="77777777" w:rsidR="00531471" w:rsidRPr="006042C6" w:rsidRDefault="00531471" w:rsidP="00D856B9">
      <w:pPr>
        <w:ind w:left="720"/>
        <w:rPr>
          <w:lang w:val="de-CH"/>
        </w:rPr>
      </w:pPr>
    </w:p>
    <w:p w14:paraId="7BBC4344" w14:textId="77777777" w:rsidR="00F03989" w:rsidRPr="006042C6" w:rsidRDefault="00F03989" w:rsidP="00D856B9">
      <w:pPr>
        <w:ind w:left="720"/>
        <w:rPr>
          <w:lang w:val="de-CH"/>
        </w:rPr>
      </w:pPr>
    </w:p>
    <w:p w14:paraId="006D9014" w14:textId="77777777" w:rsidR="00531471" w:rsidRDefault="00531471" w:rsidP="001852CD">
      <w:pPr>
        <w:rPr>
          <w:lang w:val="de-CH"/>
        </w:rPr>
      </w:pPr>
    </w:p>
    <w:p w14:paraId="063CF2DC" w14:textId="77777777" w:rsidR="00531471" w:rsidRDefault="00531471" w:rsidP="001852CD">
      <w:pPr>
        <w:rPr>
          <w:lang w:val="de-CH"/>
        </w:rPr>
      </w:pPr>
    </w:p>
    <w:p w14:paraId="6B3DA01C" w14:textId="77777777" w:rsidR="00B0490F" w:rsidRPr="009A57EA" w:rsidRDefault="00B0490F" w:rsidP="001852CD">
      <w:pPr>
        <w:rPr>
          <w:lang w:val="de-CH"/>
        </w:rPr>
      </w:pPr>
    </w:p>
    <w:p w14:paraId="363454BB" w14:textId="77777777" w:rsidR="003E3ED9" w:rsidRDefault="005D76A4" w:rsidP="00CA3BA1">
      <w:pPr>
        <w:pStyle w:val="Pre-HeadingLine"/>
        <w:numPr>
          <w:ilvl w:val="0"/>
          <w:numId w:val="0"/>
        </w:numPr>
        <w:ind w:left="576" w:hanging="576"/>
        <w:rPr>
          <w:lang w:val="de-CH"/>
        </w:rPr>
      </w:pPr>
      <w:r>
        <w:rPr>
          <w:lang w:val="de-CH"/>
        </w:rPr>
        <w:t>Qualität und Nachhaltigkeit</w:t>
      </w:r>
    </w:p>
    <w:p w14:paraId="10A35C95" w14:textId="7E178BA5" w:rsidR="005D76A4" w:rsidRDefault="005D76A4" w:rsidP="005D76A4">
      <w:pPr>
        <w:rPr>
          <w:lang w:val="de-CH"/>
        </w:rPr>
      </w:pPr>
      <w:r>
        <w:rPr>
          <w:lang w:val="de-CH"/>
        </w:rPr>
        <w:t xml:space="preserve">Die mit dem Label «Unified» zertifizierten Clubs </w:t>
      </w:r>
      <w:r w:rsidR="005B5172">
        <w:rPr>
          <w:lang w:val="de-CH"/>
        </w:rPr>
        <w:t xml:space="preserve">werden von SOSWI unterstützt, damit ein nachhaltiges und qualitativ hochwertiges Sportangebot </w:t>
      </w:r>
      <w:commentRangeStart w:id="14"/>
      <w:r w:rsidR="005B5172">
        <w:rPr>
          <w:lang w:val="de-CH"/>
        </w:rPr>
        <w:t xml:space="preserve">für Kinder und Jugendliche </w:t>
      </w:r>
      <w:commentRangeEnd w:id="14"/>
      <w:r w:rsidR="00EF15F2">
        <w:rPr>
          <w:rStyle w:val="Kommentarzeichen"/>
        </w:rPr>
        <w:commentReference w:id="14"/>
      </w:r>
      <w:r w:rsidR="005B5172">
        <w:rPr>
          <w:lang w:val="de-CH"/>
        </w:rPr>
        <w:t xml:space="preserve">mit </w:t>
      </w:r>
      <w:r w:rsidR="006310A9">
        <w:rPr>
          <w:lang w:val="de-CH"/>
        </w:rPr>
        <w:t xml:space="preserve">besonderem </w:t>
      </w:r>
      <w:r w:rsidR="002D30A0">
        <w:rPr>
          <w:lang w:val="de-CH"/>
        </w:rPr>
        <w:t>Unterstützungsbedarf</w:t>
      </w:r>
      <w:r w:rsidR="005B5172">
        <w:rPr>
          <w:lang w:val="de-CH"/>
        </w:rPr>
        <w:t xml:space="preserve"> sichergestellt werden kann. </w:t>
      </w:r>
      <w:r w:rsidR="00A43A7D">
        <w:rPr>
          <w:lang w:val="de-CH"/>
        </w:rPr>
        <w:t xml:space="preserve">Zu diesem Zweck vergibt der </w:t>
      </w:r>
      <w:r w:rsidR="008528F3">
        <w:rPr>
          <w:lang w:val="de-CH"/>
        </w:rPr>
        <w:t>«Fonds Unified» auf Antrag</w:t>
      </w:r>
      <w:r w:rsidR="00A43A7D">
        <w:rPr>
          <w:lang w:val="de-CH"/>
        </w:rPr>
        <w:t xml:space="preserve"> </w:t>
      </w:r>
      <w:r w:rsidR="008528F3">
        <w:rPr>
          <w:lang w:val="de-CH"/>
        </w:rPr>
        <w:t>finanzielle Beiträge</w:t>
      </w:r>
      <w:r w:rsidR="00A43A7D">
        <w:rPr>
          <w:lang w:val="de-CH"/>
        </w:rPr>
        <w:t xml:space="preserve"> für Projekte von</w:t>
      </w:r>
      <w:r w:rsidR="008528F3">
        <w:rPr>
          <w:lang w:val="de-CH"/>
        </w:rPr>
        <w:t xml:space="preserve"> zertifizie</w:t>
      </w:r>
      <w:r w:rsidR="00A43A7D">
        <w:rPr>
          <w:lang w:val="de-CH"/>
        </w:rPr>
        <w:t>rte</w:t>
      </w:r>
      <w:r w:rsidR="00045246">
        <w:rPr>
          <w:lang w:val="de-CH"/>
        </w:rPr>
        <w:t>n</w:t>
      </w:r>
      <w:r w:rsidR="00A43A7D">
        <w:rPr>
          <w:lang w:val="de-CH"/>
        </w:rPr>
        <w:t xml:space="preserve"> Clubs. Weitere Informationen gibt es </w:t>
      </w:r>
      <w:r w:rsidR="00994DCB">
        <w:rPr>
          <w:lang w:val="de-CH"/>
        </w:rPr>
        <w:t>im Reglement des Fonds Unified (separates Dokument).</w:t>
      </w:r>
    </w:p>
    <w:p w14:paraId="66238104" w14:textId="3D3C0040" w:rsidR="001F4657" w:rsidRDefault="004636B4" w:rsidP="005D76A4">
      <w:pPr>
        <w:rPr>
          <w:lang w:val="de-CH"/>
        </w:rPr>
      </w:pPr>
      <w:r>
        <w:rPr>
          <w:lang w:val="de-CH"/>
        </w:rPr>
        <w:t xml:space="preserve">Die </w:t>
      </w:r>
      <w:r w:rsidR="001F4657">
        <w:rPr>
          <w:lang w:val="de-CH"/>
        </w:rPr>
        <w:t>regionale</w:t>
      </w:r>
      <w:r w:rsidR="006508EE">
        <w:rPr>
          <w:lang w:val="de-CH"/>
        </w:rPr>
        <w:t>n</w:t>
      </w:r>
      <w:r w:rsidR="001F4657">
        <w:rPr>
          <w:lang w:val="de-CH"/>
        </w:rPr>
        <w:t xml:space="preserve"> KoordinatorIn</w:t>
      </w:r>
      <w:r w:rsidR="006508EE">
        <w:rPr>
          <w:lang w:val="de-CH"/>
        </w:rPr>
        <w:t>nen</w:t>
      </w:r>
      <w:r w:rsidR="001F4657">
        <w:rPr>
          <w:lang w:val="de-CH"/>
        </w:rPr>
        <w:t xml:space="preserve"> </w:t>
      </w:r>
      <w:r w:rsidR="006508EE">
        <w:rPr>
          <w:lang w:val="de-CH"/>
        </w:rPr>
        <w:t>vereinbaren mit den</w:t>
      </w:r>
      <w:r>
        <w:rPr>
          <w:lang w:val="de-CH"/>
        </w:rPr>
        <w:t xml:space="preserve"> Sportclub</w:t>
      </w:r>
      <w:r w:rsidR="006508EE">
        <w:rPr>
          <w:lang w:val="de-CH"/>
        </w:rPr>
        <w:t>s</w:t>
      </w:r>
      <w:r>
        <w:rPr>
          <w:lang w:val="de-CH"/>
        </w:rPr>
        <w:t xml:space="preserve"> </w:t>
      </w:r>
      <w:r w:rsidR="001F4657">
        <w:rPr>
          <w:lang w:val="de-CH"/>
        </w:rPr>
        <w:t xml:space="preserve">jährlich </w:t>
      </w:r>
      <w:r>
        <w:rPr>
          <w:lang w:val="de-CH"/>
        </w:rPr>
        <w:t xml:space="preserve">Ziele für die stetige Verbesserung der Inklusion auf der sportlichen sowie auf der sozialen Ebene. </w:t>
      </w:r>
      <w:r w:rsidR="002065A1">
        <w:rPr>
          <w:lang w:val="de-CH"/>
        </w:rPr>
        <w:t>Diese Zielvereinbarung basi</w:t>
      </w:r>
      <w:r w:rsidR="008528F3">
        <w:rPr>
          <w:lang w:val="de-CH"/>
        </w:rPr>
        <w:t>ert auf den Kriterien</w:t>
      </w:r>
      <w:r w:rsidR="00DF197F">
        <w:rPr>
          <w:lang w:val="de-CH"/>
        </w:rPr>
        <w:t xml:space="preserve"> für Unified Clubs (separates Dokument).</w:t>
      </w:r>
    </w:p>
    <w:p w14:paraId="7B195BD4" w14:textId="77777777" w:rsidR="001D4E32" w:rsidRDefault="00B85E41" w:rsidP="005D76A4">
      <w:pPr>
        <w:rPr>
          <w:lang w:val="de-CH"/>
        </w:rPr>
      </w:pPr>
      <w:commentRangeStart w:id="15"/>
      <w:r w:rsidRPr="00C40A70">
        <w:rPr>
          <w:lang w:val="de-CH"/>
        </w:rPr>
        <w:t>Jeder</w:t>
      </w:r>
      <w:r w:rsidR="004636B4" w:rsidRPr="00C40A70">
        <w:rPr>
          <w:lang w:val="de-CH"/>
        </w:rPr>
        <w:t xml:space="preserve"> Unifie</w:t>
      </w:r>
      <w:r w:rsidRPr="00C40A70">
        <w:rPr>
          <w:lang w:val="de-CH"/>
        </w:rPr>
        <w:t xml:space="preserve">d Club soll zu einem regionalen Netzwerk von </w:t>
      </w:r>
      <w:proofErr w:type="gramStart"/>
      <w:r w:rsidR="004636B4" w:rsidRPr="00C40A70">
        <w:rPr>
          <w:lang w:val="de-CH"/>
        </w:rPr>
        <w:t>Heilpäd</w:t>
      </w:r>
      <w:r w:rsidRPr="00C40A70">
        <w:rPr>
          <w:lang w:val="de-CH"/>
        </w:rPr>
        <w:t>agogischen</w:t>
      </w:r>
      <w:proofErr w:type="gramEnd"/>
      <w:r w:rsidRPr="00C40A70">
        <w:rPr>
          <w:lang w:val="de-CH"/>
        </w:rPr>
        <w:t xml:space="preserve"> Schulen,</w:t>
      </w:r>
      <w:r w:rsidR="004636B4" w:rsidRPr="00C40A70">
        <w:rPr>
          <w:lang w:val="de-CH"/>
        </w:rPr>
        <w:t xml:space="preserve"> Elternvereinigungen</w:t>
      </w:r>
      <w:r w:rsidRPr="00C40A70">
        <w:rPr>
          <w:lang w:val="de-CH"/>
        </w:rPr>
        <w:t xml:space="preserve"> und weiteren Unified Clubs gehören, über welches die Sportangebote kommuniziert werden können und welches einen Austausch bei gemeinsamen Aktivitäten fördert.</w:t>
      </w:r>
      <w:commentRangeEnd w:id="15"/>
      <w:r w:rsidR="00EF15F2">
        <w:rPr>
          <w:rStyle w:val="Kommentarzeichen"/>
        </w:rPr>
        <w:commentReference w:id="15"/>
      </w:r>
    </w:p>
    <w:p w14:paraId="16E4CB01" w14:textId="77777777" w:rsidR="00B0490F" w:rsidRPr="00CA3BA1" w:rsidRDefault="001D4E32" w:rsidP="005D76A4">
      <w:pPr>
        <w:rPr>
          <w:lang w:val="de-CH"/>
        </w:rPr>
      </w:pPr>
      <w:r>
        <w:rPr>
          <w:lang w:val="de-CH"/>
        </w:rPr>
        <w:br w:type="page"/>
      </w:r>
    </w:p>
    <w:p w14:paraId="624CA9EC" w14:textId="77777777" w:rsidR="000E7469" w:rsidRDefault="00245984" w:rsidP="00C72781">
      <w:pPr>
        <w:pStyle w:val="berschrift1"/>
        <w:numPr>
          <w:ilvl w:val="0"/>
          <w:numId w:val="0"/>
        </w:numPr>
        <w:rPr>
          <w:sz w:val="52"/>
          <w:szCs w:val="52"/>
        </w:rPr>
      </w:pPr>
      <w:r w:rsidRPr="00C72781">
        <w:rPr>
          <w:sz w:val="52"/>
          <w:szCs w:val="52"/>
        </w:rPr>
        <w:lastRenderedPageBreak/>
        <w:t>Reglement Unified Club</w:t>
      </w:r>
    </w:p>
    <w:p w14:paraId="321FA44B" w14:textId="77777777" w:rsidR="00C72781" w:rsidRPr="00C72781" w:rsidRDefault="00C72781" w:rsidP="00C72781">
      <w:pPr>
        <w:rPr>
          <w:lang w:val="de-CH" w:eastAsia="fr-CH"/>
        </w:rPr>
      </w:pPr>
    </w:p>
    <w:p w14:paraId="02EE97C2" w14:textId="77777777" w:rsidR="000E7469" w:rsidRDefault="000E7469" w:rsidP="00C72781">
      <w:pPr>
        <w:pStyle w:val="berschrift1"/>
      </w:pPr>
      <w:r>
        <w:rPr>
          <w:noProof/>
        </w:rPr>
        <w:drawing>
          <wp:anchor distT="0" distB="0" distL="114300" distR="114300" simplePos="0" relativeHeight="251663360" behindDoc="0" locked="0" layoutInCell="1" allowOverlap="1" wp14:anchorId="36842075" wp14:editId="05DDFB01">
            <wp:simplePos x="0" y="0"/>
            <wp:positionH relativeFrom="column">
              <wp:posOffset>635</wp:posOffset>
            </wp:positionH>
            <wp:positionV relativeFrom="paragraph">
              <wp:posOffset>603250</wp:posOffset>
            </wp:positionV>
            <wp:extent cx="2661285" cy="956945"/>
            <wp:effectExtent l="0" t="0" r="0" b="0"/>
            <wp:wrapTopAndBottom/>
            <wp:docPr id="10" name="Grafik 10" descr="C:\Users\holl\AppData\Local\Microsoft\Windows\INetCache\Content.Word\Unified_Label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C:\Users\holl\AppData\Local\Microsoft\Windows\INetCache\Content.Word\Unified_Label_colo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1285" cy="956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7469">
        <w:t>Label</w:t>
      </w:r>
    </w:p>
    <w:p w14:paraId="16409E08" w14:textId="77777777" w:rsidR="000E7469" w:rsidRPr="000E7469" w:rsidRDefault="000E7469" w:rsidP="000E7469">
      <w:pPr>
        <w:rPr>
          <w:lang w:val="de-CH" w:eastAsia="fr-CH"/>
        </w:rPr>
      </w:pPr>
    </w:p>
    <w:p w14:paraId="47FB675C" w14:textId="77777777" w:rsidR="00DD6120" w:rsidRPr="008758D7" w:rsidRDefault="004D10DE" w:rsidP="00DD6120">
      <w:pPr>
        <w:pStyle w:val="berschrift2"/>
        <w:rPr>
          <w:lang w:val="de-CH"/>
        </w:rPr>
      </w:pPr>
      <w:r>
        <w:rPr>
          <w:lang w:val="de-CH"/>
        </w:rPr>
        <w:t>Nutzen</w:t>
      </w:r>
      <w:r w:rsidR="00DD6120" w:rsidRPr="008758D7">
        <w:rPr>
          <w:lang w:val="de-CH"/>
        </w:rPr>
        <w:t xml:space="preserve"> des Labels </w:t>
      </w:r>
    </w:p>
    <w:p w14:paraId="12B905B9" w14:textId="6FC24F37" w:rsidR="00DD6120" w:rsidRPr="008758D7" w:rsidRDefault="00DD6120" w:rsidP="00DD6120">
      <w:pPr>
        <w:pStyle w:val="IntensivesZitat"/>
        <w:tabs>
          <w:tab w:val="clear" w:pos="640"/>
        </w:tabs>
        <w:ind w:left="0" w:right="21"/>
        <w:rPr>
          <w:lang w:val="de-CH"/>
        </w:rPr>
      </w:pPr>
      <w:r>
        <w:rPr>
          <w:lang w:val="de-CH"/>
        </w:rPr>
        <w:t xml:space="preserve">Das </w:t>
      </w:r>
      <w:r w:rsidRPr="008758D7">
        <w:rPr>
          <w:lang w:val="de-CH"/>
        </w:rPr>
        <w:t xml:space="preserve">Label kennzeichnet </w:t>
      </w:r>
      <w:r w:rsidR="00B0490F">
        <w:rPr>
          <w:lang w:val="de-CH"/>
        </w:rPr>
        <w:t>Sportclubs</w:t>
      </w:r>
      <w:r>
        <w:rPr>
          <w:lang w:val="de-CH"/>
        </w:rPr>
        <w:t xml:space="preserve">, die </w:t>
      </w:r>
      <w:r w:rsidR="00B0490F">
        <w:rPr>
          <w:lang w:val="de-CH"/>
        </w:rPr>
        <w:t>sich für Menschen (insbesondere</w:t>
      </w:r>
      <w:r w:rsidRPr="00455B42">
        <w:rPr>
          <w:lang w:val="de-CH"/>
        </w:rPr>
        <w:t xml:space="preserve"> Kinder und Jugendliche</w:t>
      </w:r>
      <w:r w:rsidR="00B0490F">
        <w:rPr>
          <w:lang w:val="de-CH"/>
        </w:rPr>
        <w:t>)</w:t>
      </w:r>
      <w:r w:rsidR="003503AE">
        <w:rPr>
          <w:lang w:val="de-CH"/>
        </w:rPr>
        <w:t xml:space="preserve"> mit einer </w:t>
      </w:r>
      <w:r w:rsidRPr="00455B42">
        <w:rPr>
          <w:lang w:val="de-CH"/>
        </w:rPr>
        <w:t xml:space="preserve">Beeinträchtigung </w:t>
      </w:r>
      <w:r w:rsidR="00B0490F">
        <w:rPr>
          <w:lang w:val="de-CH"/>
        </w:rPr>
        <w:t>öffnen und ihre Strukturen auf deren Bedürfnisse anpassen.</w:t>
      </w:r>
    </w:p>
    <w:p w14:paraId="5F1D40C1" w14:textId="77777777" w:rsidR="00DD6120" w:rsidRPr="00921FCF" w:rsidRDefault="00DD6120" w:rsidP="00DD6120">
      <w:pPr>
        <w:tabs>
          <w:tab w:val="clear" w:pos="640"/>
          <w:tab w:val="left" w:pos="567"/>
        </w:tabs>
        <w:rPr>
          <w:lang w:val="de-CH"/>
        </w:rPr>
      </w:pPr>
      <w:r w:rsidRPr="004E3109">
        <w:rPr>
          <w:lang w:val="de-CH"/>
        </w:rPr>
        <w:t>Dieses La</w:t>
      </w:r>
      <w:r>
        <w:rPr>
          <w:lang w:val="de-CH"/>
        </w:rPr>
        <w:t>b</w:t>
      </w:r>
      <w:r w:rsidRPr="004E3109">
        <w:rPr>
          <w:lang w:val="de-CH"/>
        </w:rPr>
        <w:t xml:space="preserve">el garantiert aktuellen und </w:t>
      </w:r>
      <w:r>
        <w:rPr>
          <w:lang w:val="de-CH"/>
        </w:rPr>
        <w:t>zukünftigen</w:t>
      </w:r>
      <w:r w:rsidRPr="004E3109">
        <w:rPr>
          <w:lang w:val="de-CH"/>
        </w:rPr>
        <w:t xml:space="preserve"> Athleten, Eltern, Elternvereinigungen, </w:t>
      </w:r>
      <w:proofErr w:type="gramStart"/>
      <w:r w:rsidRPr="004E3109">
        <w:rPr>
          <w:lang w:val="de-CH"/>
        </w:rPr>
        <w:t>Heilpädagogis</w:t>
      </w:r>
      <w:r w:rsidR="004E49D2">
        <w:rPr>
          <w:lang w:val="de-CH"/>
        </w:rPr>
        <w:t>chen</w:t>
      </w:r>
      <w:proofErr w:type="gramEnd"/>
      <w:r w:rsidR="004E49D2">
        <w:rPr>
          <w:lang w:val="de-CH"/>
        </w:rPr>
        <w:t xml:space="preserve"> Schulen und Institutionen</w:t>
      </w:r>
      <w:r w:rsidRPr="00921FCF">
        <w:rPr>
          <w:lang w:val="de-CH"/>
        </w:rPr>
        <w:t xml:space="preserve"> eine </w:t>
      </w:r>
      <w:r w:rsidR="004E49D2">
        <w:rPr>
          <w:lang w:val="de-CH"/>
        </w:rPr>
        <w:t>hohe Qualität der Sportangebote sowie die</w:t>
      </w:r>
      <w:r w:rsidRPr="00921FCF">
        <w:rPr>
          <w:lang w:val="de-CH"/>
        </w:rPr>
        <w:t xml:space="preserve"> Ausrichtung </w:t>
      </w:r>
      <w:r w:rsidR="004E49D2">
        <w:rPr>
          <w:lang w:val="de-CH"/>
        </w:rPr>
        <w:t>der</w:t>
      </w:r>
      <w:r w:rsidR="003970F4">
        <w:rPr>
          <w:lang w:val="de-CH"/>
        </w:rPr>
        <w:t xml:space="preserve"> Trainings </w:t>
      </w:r>
      <w:r w:rsidR="004E49D2">
        <w:rPr>
          <w:lang w:val="de-CH"/>
        </w:rPr>
        <w:t>und</w:t>
      </w:r>
      <w:r w:rsidR="008945C1">
        <w:rPr>
          <w:lang w:val="de-CH"/>
        </w:rPr>
        <w:t xml:space="preserve"> des Soziallebens </w:t>
      </w:r>
      <w:r w:rsidR="003970F4">
        <w:rPr>
          <w:lang w:val="de-CH"/>
        </w:rPr>
        <w:t>auf die</w:t>
      </w:r>
      <w:r w:rsidR="008945C1">
        <w:rPr>
          <w:lang w:val="de-CH"/>
        </w:rPr>
        <w:t xml:space="preserve"> Bedürfnisse der Teilnehmenden.</w:t>
      </w:r>
    </w:p>
    <w:p w14:paraId="004A0EF3" w14:textId="77777777" w:rsidR="00DD6120" w:rsidRPr="009E0D94" w:rsidRDefault="00DD6120" w:rsidP="00DD6120">
      <w:pPr>
        <w:pStyle w:val="DelateTitle"/>
        <w:ind w:left="0"/>
        <w:rPr>
          <w:lang w:val="de-CH"/>
        </w:rPr>
      </w:pPr>
      <w:r w:rsidRPr="00921FCF">
        <w:rPr>
          <w:lang w:val="de-CH"/>
        </w:rPr>
        <w:t>Sportverein</w:t>
      </w:r>
      <w:r w:rsidR="00D57BD5">
        <w:rPr>
          <w:lang w:val="de-CH"/>
        </w:rPr>
        <w:t>e bzw.</w:t>
      </w:r>
      <w:r>
        <w:rPr>
          <w:lang w:val="de-CH"/>
        </w:rPr>
        <w:t xml:space="preserve"> Sportorganisation</w:t>
      </w:r>
      <w:r w:rsidR="00D57BD5">
        <w:rPr>
          <w:lang w:val="de-CH"/>
        </w:rPr>
        <w:t>en</w:t>
      </w:r>
      <w:r>
        <w:rPr>
          <w:rStyle w:val="Funotenzeichen"/>
          <w:lang w:val="de-CH"/>
        </w:rPr>
        <w:footnoteReference w:id="2"/>
      </w:r>
      <w:r w:rsidR="00D57BD5">
        <w:rPr>
          <w:lang w:val="de-CH"/>
        </w:rPr>
        <w:t>, die</w:t>
      </w:r>
      <w:r w:rsidR="00531471">
        <w:rPr>
          <w:lang w:val="de-CH"/>
        </w:rPr>
        <w:t xml:space="preserve"> mit dem Label Unified</w:t>
      </w:r>
      <w:r w:rsidR="00D57BD5">
        <w:rPr>
          <w:lang w:val="de-CH"/>
        </w:rPr>
        <w:t xml:space="preserve"> ausgezeichnet sind, setzen sich als kompetente</w:t>
      </w:r>
      <w:r w:rsidRPr="00921FCF">
        <w:rPr>
          <w:lang w:val="de-CH"/>
        </w:rPr>
        <w:t xml:space="preserve"> Partner für den Sport, für die Philosophie von Special Olympics </w:t>
      </w:r>
      <w:proofErr w:type="spellStart"/>
      <w:r w:rsidR="003970F4">
        <w:rPr>
          <w:lang w:val="de-CH"/>
        </w:rPr>
        <w:t>Switzerland</w:t>
      </w:r>
      <w:proofErr w:type="spellEnd"/>
      <w:r w:rsidR="003970F4">
        <w:rPr>
          <w:lang w:val="de-CH"/>
        </w:rPr>
        <w:t xml:space="preserve"> </w:t>
      </w:r>
      <w:r w:rsidR="0041432A">
        <w:rPr>
          <w:lang w:val="de-CH"/>
        </w:rPr>
        <w:t xml:space="preserve">(SOSWI) </w:t>
      </w:r>
      <w:r w:rsidRPr="00921FCF">
        <w:rPr>
          <w:lang w:val="de-CH"/>
        </w:rPr>
        <w:t>und für eine angepasste Betreuung von Menschen – insbesondere</w:t>
      </w:r>
      <w:r>
        <w:rPr>
          <w:lang w:val="de-CH"/>
        </w:rPr>
        <w:t xml:space="preserve"> von</w:t>
      </w:r>
      <w:r w:rsidRPr="00921FCF">
        <w:rPr>
          <w:lang w:val="de-CH"/>
        </w:rPr>
        <w:t xml:space="preserve"> Kinder</w:t>
      </w:r>
      <w:r>
        <w:rPr>
          <w:lang w:val="de-CH"/>
        </w:rPr>
        <w:t>n</w:t>
      </w:r>
      <w:r w:rsidRPr="00921FCF">
        <w:rPr>
          <w:lang w:val="de-CH"/>
        </w:rPr>
        <w:t xml:space="preserve"> und Jugendlichen – mit</w:t>
      </w:r>
      <w:r w:rsidR="004E49D2">
        <w:rPr>
          <w:lang w:val="de-CH"/>
        </w:rPr>
        <w:t xml:space="preserve"> besonderem </w:t>
      </w:r>
      <w:r w:rsidR="002D30A0">
        <w:rPr>
          <w:lang w:val="de-CH"/>
        </w:rPr>
        <w:t>Unterstützungsbedarf</w:t>
      </w:r>
      <w:r>
        <w:rPr>
          <w:lang w:val="de-CH"/>
        </w:rPr>
        <w:t>, sowie fü</w:t>
      </w:r>
      <w:r w:rsidR="009F30B4">
        <w:rPr>
          <w:lang w:val="de-CH"/>
        </w:rPr>
        <w:t>r deren Inklusion</w:t>
      </w:r>
      <w:r>
        <w:rPr>
          <w:lang w:val="de-CH"/>
        </w:rPr>
        <w:t xml:space="preserve"> in die Strukturen des Sportvereins ein.</w:t>
      </w:r>
    </w:p>
    <w:p w14:paraId="342C23CB" w14:textId="77777777" w:rsidR="00DD6120" w:rsidRPr="004E3109" w:rsidRDefault="00DD6120" w:rsidP="00DD6120">
      <w:pPr>
        <w:pStyle w:val="berschrift2"/>
        <w:rPr>
          <w:lang w:val="de-CH"/>
        </w:rPr>
      </w:pPr>
      <w:r w:rsidRPr="004E3109">
        <w:rPr>
          <w:lang w:val="de-CH"/>
        </w:rPr>
        <w:t xml:space="preserve">Bedingungen für den Erhalt des Labels  </w:t>
      </w:r>
    </w:p>
    <w:p w14:paraId="1C660056" w14:textId="77777777" w:rsidR="00DD6120" w:rsidRPr="009E0D94" w:rsidRDefault="00DD6120" w:rsidP="00DD6120">
      <w:pPr>
        <w:tabs>
          <w:tab w:val="clear" w:pos="640"/>
          <w:tab w:val="left" w:pos="567"/>
        </w:tabs>
        <w:rPr>
          <w:lang w:val="de-CH"/>
        </w:rPr>
      </w:pPr>
      <w:commentRangeStart w:id="16"/>
      <w:r w:rsidRPr="000111ED">
        <w:rPr>
          <w:lang w:val="de-CH"/>
        </w:rPr>
        <w:t>Der Sportverein muss mindestens ein</w:t>
      </w:r>
      <w:r>
        <w:rPr>
          <w:lang w:val="de-CH"/>
        </w:rPr>
        <w:t>en durch SOSWI zertifizierten «Sport Coach</w:t>
      </w:r>
      <w:r w:rsidRPr="000111ED">
        <w:rPr>
          <w:lang w:val="de-CH"/>
        </w:rPr>
        <w:t>» beschäftigen, der für den Aufbau des inklusive</w:t>
      </w:r>
      <w:r>
        <w:rPr>
          <w:lang w:val="de-CH"/>
        </w:rPr>
        <w:t>n</w:t>
      </w:r>
      <w:r w:rsidRPr="000111ED">
        <w:rPr>
          <w:lang w:val="de-CH"/>
        </w:rPr>
        <w:t xml:space="preserve"> Sportangebot</w:t>
      </w:r>
      <w:r>
        <w:rPr>
          <w:lang w:val="de-CH"/>
        </w:rPr>
        <w:t xml:space="preserve">s verantwortlich ist. </w:t>
      </w:r>
      <w:r w:rsidRPr="000111ED">
        <w:rPr>
          <w:lang w:val="de-CH"/>
        </w:rPr>
        <w:t xml:space="preserve"> </w:t>
      </w:r>
    </w:p>
    <w:p w14:paraId="1027A016" w14:textId="2647A2C4" w:rsidR="00DD6120" w:rsidRPr="008F3D19" w:rsidRDefault="00DD6120" w:rsidP="00DD6120">
      <w:pPr>
        <w:rPr>
          <w:lang w:val="de-CH"/>
        </w:rPr>
      </w:pPr>
      <w:r w:rsidRPr="00410D31">
        <w:rPr>
          <w:lang w:val="de-CH"/>
        </w:rPr>
        <w:t>Ein</w:t>
      </w:r>
      <w:r>
        <w:rPr>
          <w:lang w:val="de-CH"/>
        </w:rPr>
        <w:t xml:space="preserve"> «Sport Coach</w:t>
      </w:r>
      <w:r w:rsidRPr="00410D31">
        <w:rPr>
          <w:lang w:val="de-CH"/>
        </w:rPr>
        <w:t xml:space="preserve">» ist eine durch SOSWI zertifizierte Person. Er vertritt die Philosophie von SOSWI und verfügt über </w:t>
      </w:r>
      <w:r>
        <w:rPr>
          <w:lang w:val="de-CH"/>
        </w:rPr>
        <w:t>anerkannte technische</w:t>
      </w:r>
      <w:r w:rsidRPr="00410D31">
        <w:rPr>
          <w:lang w:val="de-CH"/>
        </w:rPr>
        <w:t xml:space="preserve"> </w:t>
      </w:r>
      <w:r w:rsidRPr="00921FCF">
        <w:rPr>
          <w:lang w:val="de-CH"/>
        </w:rPr>
        <w:t>Kompetenzen in seiner Sportart, über die Kompetenz</w:t>
      </w:r>
      <w:r w:rsidR="009F30B4">
        <w:rPr>
          <w:lang w:val="de-CH"/>
        </w:rPr>
        <w:t>,</w:t>
      </w:r>
      <w:r w:rsidRPr="00921FCF">
        <w:rPr>
          <w:lang w:val="de-CH"/>
        </w:rPr>
        <w:t xml:space="preserve"> sportliche Inhalte zu adaptieren sowie über Erfahrung im Umgang</w:t>
      </w:r>
      <w:r w:rsidR="003503AE">
        <w:rPr>
          <w:lang w:val="de-CH"/>
        </w:rPr>
        <w:t xml:space="preserve"> mit Personen mit Beeinträchtigung. </w:t>
      </w:r>
      <w:r w:rsidRPr="008F3D19">
        <w:rPr>
          <w:lang w:val="de-CH"/>
        </w:rPr>
        <w:t>Der Sport Coach garantiert den reibungslosen Ablauf der</w:t>
      </w:r>
      <w:r>
        <w:rPr>
          <w:lang w:val="de-CH"/>
        </w:rPr>
        <w:t xml:space="preserve"> Trainings und ist Bindeglied zwischen Special Olympics und dem</w:t>
      </w:r>
      <w:r w:rsidRPr="008F3D19">
        <w:rPr>
          <w:lang w:val="de-CH"/>
        </w:rPr>
        <w:t xml:space="preserve"> Sportverein</w:t>
      </w:r>
      <w:r>
        <w:rPr>
          <w:lang w:val="de-CH"/>
        </w:rPr>
        <w:t>.</w:t>
      </w:r>
    </w:p>
    <w:p w14:paraId="5B353259" w14:textId="77777777" w:rsidR="00DD6120" w:rsidRPr="00E634AD" w:rsidRDefault="00DD6120" w:rsidP="00DD6120">
      <w:pPr>
        <w:rPr>
          <w:lang w:val="de-CH"/>
        </w:rPr>
      </w:pPr>
      <w:r>
        <w:rPr>
          <w:lang w:val="de-CH"/>
        </w:rPr>
        <w:t>Mit diesem Label verpflichtet sich der Sportverein, rege</w:t>
      </w:r>
      <w:r w:rsidR="00A4720C">
        <w:rPr>
          <w:lang w:val="de-CH"/>
        </w:rPr>
        <w:t>lmässige Trainings</w:t>
      </w:r>
      <w:r>
        <w:rPr>
          <w:lang w:val="de-CH"/>
        </w:rPr>
        <w:t xml:space="preserve"> für Kind</w:t>
      </w:r>
      <w:r w:rsidR="00FA4495">
        <w:rPr>
          <w:lang w:val="de-CH"/>
        </w:rPr>
        <w:t xml:space="preserve">er und Jugendliche mit besonderem </w:t>
      </w:r>
      <w:r w:rsidR="002D30A0">
        <w:rPr>
          <w:lang w:val="de-CH"/>
        </w:rPr>
        <w:t>Unterstützungsbedarf</w:t>
      </w:r>
      <w:r w:rsidR="00A4720C">
        <w:rPr>
          <w:lang w:val="de-CH"/>
        </w:rPr>
        <w:t xml:space="preserve"> anzubieten, welche </w:t>
      </w:r>
      <w:r w:rsidRPr="00E634AD">
        <w:rPr>
          <w:lang w:val="de-CH"/>
        </w:rPr>
        <w:t>integrierter Bestandteil des Sportvereins</w:t>
      </w:r>
      <w:r w:rsidR="00A4720C">
        <w:rPr>
          <w:lang w:val="de-CH"/>
        </w:rPr>
        <w:t xml:space="preserve"> sind. Dies gilt auch für die Sichtbarkeit in</w:t>
      </w:r>
      <w:r w:rsidRPr="00E634AD">
        <w:rPr>
          <w:lang w:val="de-CH"/>
        </w:rPr>
        <w:t xml:space="preserve"> bereits bestehende</w:t>
      </w:r>
      <w:r w:rsidR="00A4720C">
        <w:rPr>
          <w:lang w:val="de-CH"/>
        </w:rPr>
        <w:t>n</w:t>
      </w:r>
      <w:r w:rsidRPr="00E634AD">
        <w:rPr>
          <w:lang w:val="de-CH"/>
        </w:rPr>
        <w:t xml:space="preserve"> Ko</w:t>
      </w:r>
      <w:r>
        <w:rPr>
          <w:lang w:val="de-CH"/>
        </w:rPr>
        <w:t>mmunikationsmittel</w:t>
      </w:r>
      <w:r w:rsidR="00A4720C">
        <w:rPr>
          <w:lang w:val="de-CH"/>
        </w:rPr>
        <w:t>n</w:t>
      </w:r>
      <w:r w:rsidRPr="00E634AD">
        <w:rPr>
          <w:lang w:val="de-CH"/>
        </w:rPr>
        <w:t xml:space="preserve"> (Internet, Publikation</w:t>
      </w:r>
      <w:r w:rsidR="00A4720C">
        <w:rPr>
          <w:lang w:val="de-CH"/>
        </w:rPr>
        <w:t>en, etc.)</w:t>
      </w:r>
      <w:r>
        <w:rPr>
          <w:lang w:val="de-CH"/>
        </w:rPr>
        <w:t>.</w:t>
      </w:r>
      <w:r w:rsidRPr="00E634AD">
        <w:rPr>
          <w:lang w:val="de-CH"/>
        </w:rPr>
        <w:t xml:space="preserve"> </w:t>
      </w:r>
      <w:commentRangeEnd w:id="16"/>
      <w:r w:rsidR="00EF15F2">
        <w:rPr>
          <w:rStyle w:val="Kommentarzeichen"/>
        </w:rPr>
        <w:commentReference w:id="16"/>
      </w:r>
    </w:p>
    <w:p w14:paraId="22D96FAD" w14:textId="77777777" w:rsidR="00DD6120" w:rsidRPr="00866D1C" w:rsidRDefault="00DD6120" w:rsidP="00DD6120">
      <w:pPr>
        <w:pStyle w:val="berschrift2"/>
        <w:rPr>
          <w:lang w:val="de-CH"/>
        </w:rPr>
      </w:pPr>
      <w:r w:rsidRPr="00866D1C">
        <w:rPr>
          <w:lang w:val="de-CH"/>
        </w:rPr>
        <w:lastRenderedPageBreak/>
        <w:t>Nutzungsrechte</w:t>
      </w:r>
    </w:p>
    <w:p w14:paraId="0A9E168B" w14:textId="77777777" w:rsidR="00DD6120" w:rsidRDefault="00DD6120" w:rsidP="00DD6120">
      <w:pPr>
        <w:rPr>
          <w:lang w:val="de-CH"/>
        </w:rPr>
      </w:pPr>
      <w:r w:rsidRPr="00E634AD">
        <w:rPr>
          <w:lang w:val="de-CH"/>
        </w:rPr>
        <w:t xml:space="preserve">Der Sportverein kann das Label für seine eigenen Kommunikationszwecke einsetzen. </w:t>
      </w:r>
    </w:p>
    <w:p w14:paraId="6DD38C0A" w14:textId="77777777" w:rsidR="00DD6120" w:rsidRPr="00E634AD" w:rsidRDefault="00DD6120" w:rsidP="00DD6120">
      <w:pPr>
        <w:rPr>
          <w:lang w:val="de-CH"/>
        </w:rPr>
      </w:pPr>
      <w:r w:rsidRPr="00E634AD">
        <w:rPr>
          <w:lang w:val="de-CH"/>
        </w:rPr>
        <w:t xml:space="preserve">Der zertifizierte Sportverein darf dieses Label unter keinen Umständen </w:t>
      </w:r>
      <w:r>
        <w:rPr>
          <w:lang w:val="de-CH"/>
        </w:rPr>
        <w:t xml:space="preserve">einem anderen Verein oder </w:t>
      </w:r>
      <w:r w:rsidRPr="00E634AD">
        <w:rPr>
          <w:lang w:val="de-CH"/>
        </w:rPr>
        <w:t xml:space="preserve">einer </w:t>
      </w:r>
      <w:r>
        <w:rPr>
          <w:lang w:val="de-CH"/>
        </w:rPr>
        <w:t xml:space="preserve">Partnerorganisation weitergeben, noch darf er </w:t>
      </w:r>
      <w:r w:rsidRPr="00E634AD">
        <w:rPr>
          <w:lang w:val="de-CH"/>
        </w:rPr>
        <w:t xml:space="preserve">seine Nutzungsrechte einem kommerziellen Partner anbieten. </w:t>
      </w:r>
    </w:p>
    <w:p w14:paraId="67B048A7" w14:textId="77777777" w:rsidR="00DD6120" w:rsidRPr="00866D1C" w:rsidRDefault="00DD6120" w:rsidP="00DD6120">
      <w:pPr>
        <w:pStyle w:val="berschrift2"/>
        <w:rPr>
          <w:lang w:val="de-CH"/>
        </w:rPr>
      </w:pPr>
      <w:r w:rsidRPr="00866D1C">
        <w:rPr>
          <w:lang w:val="de-CH"/>
        </w:rPr>
        <w:t xml:space="preserve">Erlangen und Kontrolle der Nutzungsrechte </w:t>
      </w:r>
    </w:p>
    <w:p w14:paraId="70E01398" w14:textId="77777777" w:rsidR="00DD6120" w:rsidRPr="00866D1C" w:rsidRDefault="00DD6120" w:rsidP="00DD6120">
      <w:pPr>
        <w:rPr>
          <w:lang w:val="de-CH"/>
        </w:rPr>
      </w:pPr>
      <w:r w:rsidRPr="00866D1C">
        <w:rPr>
          <w:lang w:val="de-CH"/>
        </w:rPr>
        <w:t xml:space="preserve">Interessierte </w:t>
      </w:r>
      <w:r>
        <w:rPr>
          <w:lang w:val="de-CH"/>
        </w:rPr>
        <w:t>Sportvereine</w:t>
      </w:r>
      <w:r w:rsidRPr="00866D1C">
        <w:rPr>
          <w:lang w:val="de-CH"/>
        </w:rPr>
        <w:t xml:space="preserve"> </w:t>
      </w:r>
      <w:r w:rsidR="009F30B4">
        <w:rPr>
          <w:lang w:val="de-CH"/>
        </w:rPr>
        <w:t>reichen</w:t>
      </w:r>
      <w:r w:rsidRPr="00866D1C">
        <w:rPr>
          <w:lang w:val="de-CH"/>
        </w:rPr>
        <w:t xml:space="preserve"> </w:t>
      </w:r>
      <w:r>
        <w:rPr>
          <w:lang w:val="de-CH"/>
        </w:rPr>
        <w:t>bei</w:t>
      </w:r>
      <w:r w:rsidRPr="00866D1C">
        <w:rPr>
          <w:lang w:val="de-CH"/>
        </w:rPr>
        <w:t xml:space="preserve"> </w:t>
      </w:r>
      <w:r w:rsidR="0041432A">
        <w:rPr>
          <w:lang w:val="de-CH"/>
        </w:rPr>
        <w:t>SOSWI</w:t>
      </w:r>
      <w:r w:rsidRPr="00866D1C">
        <w:rPr>
          <w:lang w:val="de-CH"/>
        </w:rPr>
        <w:t xml:space="preserve"> (</w:t>
      </w:r>
      <w:hyperlink r:id="rId15" w:history="1">
        <w:r w:rsidR="00EF053A" w:rsidRPr="00A23A89">
          <w:rPr>
            <w:rStyle w:val="Hyperlink"/>
            <w:lang w:val="de-CH"/>
          </w:rPr>
          <w:t>unified@specialolympics.ch</w:t>
        </w:r>
      </w:hyperlink>
      <w:r w:rsidRPr="00866D1C">
        <w:rPr>
          <w:lang w:val="de-CH"/>
        </w:rPr>
        <w:t xml:space="preserve">) </w:t>
      </w:r>
      <w:r>
        <w:rPr>
          <w:lang w:val="de-CH"/>
        </w:rPr>
        <w:t>ein Bewerbungsschreiben ein</w:t>
      </w:r>
      <w:r w:rsidR="0041432A">
        <w:rPr>
          <w:lang w:val="de-CH"/>
        </w:rPr>
        <w:t>, welches vom Präsidium</w:t>
      </w:r>
      <w:r w:rsidRPr="00866D1C">
        <w:rPr>
          <w:lang w:val="de-CH"/>
        </w:rPr>
        <w:t xml:space="preserve"> des Clubs und vom entsp</w:t>
      </w:r>
      <w:r>
        <w:rPr>
          <w:lang w:val="de-CH"/>
        </w:rPr>
        <w:t>r</w:t>
      </w:r>
      <w:r w:rsidRPr="00866D1C">
        <w:rPr>
          <w:lang w:val="de-CH"/>
        </w:rPr>
        <w:t xml:space="preserve">echenden </w:t>
      </w:r>
      <w:commentRangeStart w:id="17"/>
      <w:r w:rsidRPr="00866D1C">
        <w:rPr>
          <w:lang w:val="de-CH"/>
        </w:rPr>
        <w:t xml:space="preserve">Sport Coach </w:t>
      </w:r>
      <w:commentRangeEnd w:id="17"/>
      <w:r w:rsidR="00EF15F2">
        <w:rPr>
          <w:rStyle w:val="Kommentarzeichen"/>
        </w:rPr>
        <w:commentReference w:id="17"/>
      </w:r>
      <w:r w:rsidRPr="00866D1C">
        <w:rPr>
          <w:lang w:val="de-CH"/>
        </w:rPr>
        <w:t xml:space="preserve">unterzeichnet ist. </w:t>
      </w:r>
    </w:p>
    <w:p w14:paraId="5F5CA1C2" w14:textId="6DDFEF3B" w:rsidR="00DD6120" w:rsidRPr="00101F93" w:rsidRDefault="00DD6120" w:rsidP="00DD6120">
      <w:pPr>
        <w:rPr>
          <w:lang w:val="de-CH"/>
        </w:rPr>
      </w:pPr>
      <w:r w:rsidRPr="00866D1C">
        <w:rPr>
          <w:lang w:val="de-CH"/>
        </w:rPr>
        <w:t>Die Verleihung des Labels hängt vo</w:t>
      </w:r>
      <w:r>
        <w:rPr>
          <w:lang w:val="de-CH"/>
        </w:rPr>
        <w:t>n den Kriterien ab, die unter «</w:t>
      </w:r>
      <w:r w:rsidRPr="00866D1C">
        <w:rPr>
          <w:lang w:val="de-CH"/>
        </w:rPr>
        <w:t>Beding</w:t>
      </w:r>
      <w:r>
        <w:rPr>
          <w:lang w:val="de-CH"/>
        </w:rPr>
        <w:t>ungen für den Erhalt des Labels</w:t>
      </w:r>
      <w:r w:rsidRPr="00866D1C">
        <w:rPr>
          <w:lang w:val="de-CH"/>
        </w:rPr>
        <w:t>»</w:t>
      </w:r>
      <w:r>
        <w:rPr>
          <w:lang w:val="de-CH"/>
        </w:rPr>
        <w:t xml:space="preserve"> aufgeführt sind. </w:t>
      </w:r>
      <w:r w:rsidRPr="00866D1C">
        <w:rPr>
          <w:lang w:val="de-CH"/>
        </w:rPr>
        <w:t xml:space="preserve">Ausserdem müssen der </w:t>
      </w:r>
      <w:commentRangeStart w:id="18"/>
      <w:r w:rsidR="00907995">
        <w:rPr>
          <w:lang w:val="de-CH"/>
        </w:rPr>
        <w:t>Bereichsleiter</w:t>
      </w:r>
      <w:r w:rsidRPr="00866D1C">
        <w:rPr>
          <w:lang w:val="de-CH"/>
        </w:rPr>
        <w:t xml:space="preserve"> </w:t>
      </w:r>
      <w:r w:rsidR="00907995">
        <w:rPr>
          <w:lang w:val="de-CH"/>
        </w:rPr>
        <w:t xml:space="preserve">Unified &amp; </w:t>
      </w:r>
      <w:proofErr w:type="spellStart"/>
      <w:r w:rsidR="00907995">
        <w:rPr>
          <w:lang w:val="de-CH"/>
        </w:rPr>
        <w:t>Regions</w:t>
      </w:r>
      <w:proofErr w:type="spellEnd"/>
      <w:r w:rsidR="00907995">
        <w:rPr>
          <w:lang w:val="de-CH"/>
        </w:rPr>
        <w:t xml:space="preserve"> </w:t>
      </w:r>
      <w:commentRangeEnd w:id="18"/>
      <w:r w:rsidR="00EF15F2">
        <w:rPr>
          <w:rStyle w:val="Kommentarzeichen"/>
        </w:rPr>
        <w:commentReference w:id="18"/>
      </w:r>
      <w:r w:rsidRPr="00866D1C">
        <w:rPr>
          <w:lang w:val="de-CH"/>
        </w:rPr>
        <w:t>und der</w:t>
      </w:r>
      <w:r>
        <w:rPr>
          <w:lang w:val="de-CH"/>
        </w:rPr>
        <w:t xml:space="preserve"> </w:t>
      </w:r>
      <w:r w:rsidRPr="00866D1C">
        <w:rPr>
          <w:lang w:val="de-CH"/>
        </w:rPr>
        <w:t>jeweilige regio</w:t>
      </w:r>
      <w:r>
        <w:rPr>
          <w:lang w:val="de-CH"/>
        </w:rPr>
        <w:t xml:space="preserve">nale Koordinator </w:t>
      </w:r>
      <w:r w:rsidRPr="00866D1C">
        <w:rPr>
          <w:lang w:val="de-CH"/>
        </w:rPr>
        <w:t>in den Ents</w:t>
      </w:r>
      <w:r>
        <w:rPr>
          <w:lang w:val="de-CH"/>
        </w:rPr>
        <w:t xml:space="preserve">cheid </w:t>
      </w:r>
      <w:r w:rsidR="00907995">
        <w:rPr>
          <w:lang w:val="de-CH"/>
        </w:rPr>
        <w:t>mit</w:t>
      </w:r>
      <w:r>
        <w:rPr>
          <w:lang w:val="de-CH"/>
        </w:rPr>
        <w:t>einbezogen werden</w:t>
      </w:r>
      <w:r w:rsidR="00907995">
        <w:rPr>
          <w:lang w:val="de-CH"/>
        </w:rPr>
        <w:t>. Im Zweifelsfall</w:t>
      </w:r>
      <w:r w:rsidRPr="00866D1C">
        <w:rPr>
          <w:lang w:val="de-CH"/>
        </w:rPr>
        <w:t xml:space="preserve"> – z.B. in Bezug auf die </w:t>
      </w:r>
      <w:r w:rsidRPr="00101F93">
        <w:rPr>
          <w:lang w:val="de-CH"/>
        </w:rPr>
        <w:t>Regelmässigkeit und die Qu</w:t>
      </w:r>
      <w:r w:rsidR="00D77220">
        <w:rPr>
          <w:lang w:val="de-CH"/>
        </w:rPr>
        <w:t xml:space="preserve">alität des Trainings </w:t>
      </w:r>
      <w:r w:rsidR="00EF053A">
        <w:rPr>
          <w:lang w:val="de-CH"/>
        </w:rPr>
        <w:t xml:space="preserve">sowie der Inklusion </w:t>
      </w:r>
      <w:r w:rsidR="00D77220">
        <w:rPr>
          <w:lang w:val="de-CH"/>
        </w:rPr>
        <w:t>– wird die Projektgruppe Unified</w:t>
      </w:r>
      <w:r w:rsidRPr="00101F93">
        <w:rPr>
          <w:lang w:val="de-CH"/>
        </w:rPr>
        <w:t xml:space="preserve"> die Entscheidung treffen</w:t>
      </w:r>
      <w:r w:rsidR="006508EE">
        <w:rPr>
          <w:lang w:val="de-CH"/>
        </w:rPr>
        <w:t>.</w:t>
      </w:r>
    </w:p>
    <w:p w14:paraId="7FB66CE9" w14:textId="77777777" w:rsidR="00DD6120" w:rsidRPr="00101F93" w:rsidRDefault="0041432A" w:rsidP="00DD6120">
      <w:pPr>
        <w:rPr>
          <w:lang w:val="de-CH"/>
        </w:rPr>
      </w:pPr>
      <w:r>
        <w:rPr>
          <w:lang w:val="de-CH"/>
        </w:rPr>
        <w:t>Ein Sportverein</w:t>
      </w:r>
      <w:r w:rsidR="00D77220">
        <w:rPr>
          <w:lang w:val="de-CH"/>
        </w:rPr>
        <w:t xml:space="preserve"> hat</w:t>
      </w:r>
      <w:r w:rsidR="00DD6120" w:rsidRPr="00101F93">
        <w:rPr>
          <w:lang w:val="de-CH"/>
        </w:rPr>
        <w:t xml:space="preserve"> das Recht</w:t>
      </w:r>
      <w:r w:rsidR="00DD6120">
        <w:rPr>
          <w:lang w:val="de-CH"/>
        </w:rPr>
        <w:t>,</w:t>
      </w:r>
      <w:r w:rsidR="00DD6120" w:rsidRPr="00101F93">
        <w:rPr>
          <w:lang w:val="de-CH"/>
        </w:rPr>
        <w:t xml:space="preserve"> das Label </w:t>
      </w:r>
      <w:r w:rsidR="00D77220">
        <w:rPr>
          <w:lang w:val="de-CH"/>
        </w:rPr>
        <w:t>Uni</w:t>
      </w:r>
      <w:r>
        <w:rPr>
          <w:lang w:val="de-CH"/>
        </w:rPr>
        <w:t>fied für zwei Kalenderjahre</w:t>
      </w:r>
      <w:r w:rsidR="00D77220">
        <w:rPr>
          <w:lang w:val="de-CH"/>
        </w:rPr>
        <w:t xml:space="preserve"> zu nutzen.</w:t>
      </w:r>
      <w:r w:rsidR="00DD6120" w:rsidRPr="00101F93">
        <w:rPr>
          <w:lang w:val="de-CH"/>
        </w:rPr>
        <w:t xml:space="preserve">, </w:t>
      </w:r>
      <w:r w:rsidR="00DD6120">
        <w:rPr>
          <w:lang w:val="de-CH"/>
        </w:rPr>
        <w:t xml:space="preserve">d.h. jeweils </w:t>
      </w:r>
      <w:r w:rsidR="00DD6120" w:rsidRPr="00101F93">
        <w:rPr>
          <w:lang w:val="de-CH"/>
        </w:rPr>
        <w:t>ab dem 1. Januar des Jahres, in</w:t>
      </w:r>
      <w:r w:rsidR="00DD6120">
        <w:rPr>
          <w:lang w:val="de-CH"/>
        </w:rPr>
        <w:t xml:space="preserve"> </w:t>
      </w:r>
      <w:r w:rsidR="00DD6120" w:rsidRPr="00101F93">
        <w:rPr>
          <w:lang w:val="de-CH"/>
        </w:rPr>
        <w:t xml:space="preserve">dem das Label überreicht wurde. </w:t>
      </w:r>
      <w:r>
        <w:rPr>
          <w:lang w:val="de-CH"/>
        </w:rPr>
        <w:t>Wenn beispielsweise im März 2018</w:t>
      </w:r>
      <w:r w:rsidR="00DD6120" w:rsidRPr="00101F93">
        <w:rPr>
          <w:lang w:val="de-CH"/>
        </w:rPr>
        <w:t xml:space="preserve"> </w:t>
      </w:r>
      <w:r w:rsidR="00DD6120">
        <w:rPr>
          <w:lang w:val="de-CH"/>
        </w:rPr>
        <w:t>ein Club zertifiziert worden ist, so startet die Gültigkeit</w:t>
      </w:r>
      <w:r>
        <w:rPr>
          <w:lang w:val="de-CH"/>
        </w:rPr>
        <w:t>speriode am 1. Januar 2018</w:t>
      </w:r>
      <w:r w:rsidR="00DD6120" w:rsidRPr="00101F93">
        <w:rPr>
          <w:lang w:val="de-CH"/>
        </w:rPr>
        <w:t xml:space="preserve">.  </w:t>
      </w:r>
    </w:p>
    <w:p w14:paraId="147D13E5" w14:textId="77777777" w:rsidR="00DD6120" w:rsidRPr="004C7F97" w:rsidRDefault="00DD6120" w:rsidP="00DD6120">
      <w:pPr>
        <w:rPr>
          <w:lang w:val="de-CH"/>
        </w:rPr>
      </w:pPr>
      <w:r w:rsidRPr="00101F93">
        <w:rPr>
          <w:lang w:val="de-CH"/>
        </w:rPr>
        <w:t xml:space="preserve">Nach dieser Zeitspanne wird SOSWI die Zertifizierung mithilfe von Gesprächen mit dem Sport Coach </w:t>
      </w:r>
      <w:r w:rsidR="00CC0E0C">
        <w:rPr>
          <w:lang w:val="de-CH"/>
        </w:rPr>
        <w:t xml:space="preserve">und dem Clubvorstand </w:t>
      </w:r>
      <w:r w:rsidR="0041432A">
        <w:rPr>
          <w:lang w:val="de-CH"/>
        </w:rPr>
        <w:t xml:space="preserve">sowie eventuell mit einem Trainingsbesuch </w:t>
      </w:r>
      <w:r w:rsidRPr="00101F93">
        <w:rPr>
          <w:lang w:val="de-CH"/>
        </w:rPr>
        <w:t>überprüfen. Wenn weiterhin alle Vorgaben für die Zertifizierung erfüllt sind, wird die Periode stillschweigend um zwei weitere Kalenderjahre verlängert.</w:t>
      </w:r>
    </w:p>
    <w:p w14:paraId="1D70E560" w14:textId="77777777" w:rsidR="00DD6120" w:rsidRPr="00101F93" w:rsidRDefault="00DD6120" w:rsidP="00DD6120">
      <w:pPr>
        <w:pStyle w:val="berschrift2"/>
        <w:rPr>
          <w:lang w:val="de-CH"/>
        </w:rPr>
      </w:pPr>
      <w:r w:rsidRPr="00101F93">
        <w:rPr>
          <w:lang w:val="de-CH"/>
        </w:rPr>
        <w:t xml:space="preserve">Entzug der Nutzungsrechte </w:t>
      </w:r>
    </w:p>
    <w:p w14:paraId="0F1C5BA9" w14:textId="2ED96E8D" w:rsidR="00DD6120" w:rsidRPr="00101F93" w:rsidRDefault="00DD6120" w:rsidP="00DD6120">
      <w:pPr>
        <w:rPr>
          <w:color w:val="FF0000"/>
          <w:lang w:val="de-CH"/>
        </w:rPr>
      </w:pPr>
      <w:r w:rsidRPr="00101F93">
        <w:rPr>
          <w:lang w:val="de-CH"/>
        </w:rPr>
        <w:t>Wenn ein Sportve</w:t>
      </w:r>
      <w:r>
        <w:rPr>
          <w:lang w:val="de-CH"/>
        </w:rPr>
        <w:t xml:space="preserve">rein keinen </w:t>
      </w:r>
      <w:commentRangeStart w:id="19"/>
      <w:r>
        <w:rPr>
          <w:lang w:val="de-CH"/>
        </w:rPr>
        <w:t xml:space="preserve">Sport Coach </w:t>
      </w:r>
      <w:commentRangeEnd w:id="19"/>
      <w:r w:rsidR="00EF15F2">
        <w:rPr>
          <w:rStyle w:val="Kommentarzeichen"/>
        </w:rPr>
        <w:commentReference w:id="19"/>
      </w:r>
      <w:r>
        <w:rPr>
          <w:lang w:val="de-CH"/>
        </w:rPr>
        <w:t>mehr engagiert</w:t>
      </w:r>
      <w:r w:rsidRPr="00101F93">
        <w:rPr>
          <w:lang w:val="de-CH"/>
        </w:rPr>
        <w:t xml:space="preserve"> oder keine regelmässigen </w:t>
      </w:r>
      <w:r w:rsidR="0041432A">
        <w:rPr>
          <w:lang w:val="de-CH"/>
        </w:rPr>
        <w:t>Trainings für Kinde</w:t>
      </w:r>
      <w:r w:rsidR="003503AE">
        <w:rPr>
          <w:lang w:val="de-CH"/>
        </w:rPr>
        <w:t xml:space="preserve">r und Jugendliche mit </w:t>
      </w:r>
      <w:r w:rsidR="0041432A">
        <w:rPr>
          <w:lang w:val="de-CH"/>
        </w:rPr>
        <w:t>Beeinträchtigung</w:t>
      </w:r>
      <w:r w:rsidRPr="00101F93">
        <w:rPr>
          <w:lang w:val="de-CH"/>
        </w:rPr>
        <w:t xml:space="preserve"> mehr anbietet, verliert er die Nutzungsrechte. In diesem Fall versuchen der Sportverein und SOSWI eine Lösung zu finden um das </w:t>
      </w:r>
      <w:r w:rsidR="0041432A">
        <w:rPr>
          <w:lang w:val="de-CH"/>
        </w:rPr>
        <w:t>Sportangebot</w:t>
      </w:r>
      <w:r w:rsidRPr="00101F93">
        <w:rPr>
          <w:lang w:val="de-CH"/>
        </w:rPr>
        <w:t xml:space="preserve"> in </w:t>
      </w:r>
      <w:r>
        <w:rPr>
          <w:lang w:val="de-CH"/>
        </w:rPr>
        <w:t>einer</w:t>
      </w:r>
      <w:r w:rsidRPr="00101F93">
        <w:rPr>
          <w:lang w:val="de-CH"/>
        </w:rPr>
        <w:t xml:space="preserve"> für die Athleten bestmöglichen Form weiterzuführen. Wenn jedoch keine Lösung gefunden werden kann und der Sportverein die Vorgaben nicht mehr erfüllt, wird SOSWI die Zertifizierung nicht mehr erneuern. </w:t>
      </w:r>
    </w:p>
    <w:p w14:paraId="4DF51652" w14:textId="77777777" w:rsidR="0041432A" w:rsidRDefault="00DD6120" w:rsidP="00DD6120">
      <w:pPr>
        <w:rPr>
          <w:lang w:val="de-CH"/>
        </w:rPr>
      </w:pPr>
      <w:r w:rsidRPr="00101F93">
        <w:rPr>
          <w:lang w:val="de-CH"/>
        </w:rPr>
        <w:t>In aussergewöhnlichen Fällen, namentlich bei einer Verletzung der Ethik-</w:t>
      </w:r>
      <w:r w:rsidR="00CC0E0C">
        <w:rPr>
          <w:lang w:val="de-CH"/>
        </w:rPr>
        <w:t xml:space="preserve">Charta von Swiss Olympic (siehe </w:t>
      </w:r>
      <w:hyperlink r:id="rId16" w:history="1">
        <w:r w:rsidRPr="00101F93">
          <w:rPr>
            <w:rStyle w:val="Hyperlink"/>
            <w:lang w:val="de-CH"/>
          </w:rPr>
          <w:t>http://www.swissolympic.ch/Ethik/Ethik-Charta-3/Die-neun-Prinzipien-der-Ethik-Charta-im-Sport</w:t>
        </w:r>
      </w:hyperlink>
      <w:r w:rsidRPr="00101F93">
        <w:rPr>
          <w:lang w:val="de-CH"/>
        </w:rPr>
        <w:t xml:space="preserve"> </w:t>
      </w:r>
      <w:r w:rsidR="0041432A">
        <w:rPr>
          <w:lang w:val="de-CH"/>
        </w:rPr>
        <w:t xml:space="preserve">), behält sich SOSWI </w:t>
      </w:r>
      <w:r w:rsidRPr="00101F93">
        <w:rPr>
          <w:lang w:val="de-CH"/>
        </w:rPr>
        <w:t xml:space="preserve">das Recht vor, dem Club das Label zu entziehen.  </w:t>
      </w:r>
    </w:p>
    <w:p w14:paraId="4E661CE8" w14:textId="77777777" w:rsidR="005919D8" w:rsidRPr="00101F93" w:rsidRDefault="0041432A" w:rsidP="00DD6120">
      <w:pPr>
        <w:rPr>
          <w:lang w:val="de-CH"/>
        </w:rPr>
      </w:pPr>
      <w:r>
        <w:rPr>
          <w:lang w:val="de-CH"/>
        </w:rPr>
        <w:br w:type="page"/>
      </w:r>
    </w:p>
    <w:p w14:paraId="3E6FD74F" w14:textId="77777777" w:rsidR="00DD6120" w:rsidRPr="00101F93" w:rsidRDefault="00DD6120" w:rsidP="00C72781">
      <w:pPr>
        <w:pStyle w:val="berschrift1"/>
      </w:pPr>
      <w:r w:rsidRPr="00101F93">
        <w:lastRenderedPageBreak/>
        <w:t xml:space="preserve">Leistungen/Verpflichtungen </w:t>
      </w:r>
    </w:p>
    <w:p w14:paraId="63A3C22C" w14:textId="77777777" w:rsidR="00DD6120" w:rsidRPr="00101F93" w:rsidRDefault="00DD6120" w:rsidP="00DD6120">
      <w:pPr>
        <w:pStyle w:val="berschrift2"/>
        <w:rPr>
          <w:lang w:val="de-CH"/>
        </w:rPr>
      </w:pPr>
      <w:r w:rsidRPr="00101F93">
        <w:rPr>
          <w:lang w:val="de-CH"/>
        </w:rPr>
        <w:t>Qualitätslabel</w:t>
      </w:r>
    </w:p>
    <w:p w14:paraId="1C5CEEF9" w14:textId="259EA393" w:rsidR="00DD6120" w:rsidRPr="009B737F" w:rsidRDefault="00DD6120" w:rsidP="00DD6120">
      <w:pPr>
        <w:rPr>
          <w:lang w:val="de-CH"/>
        </w:rPr>
      </w:pPr>
      <w:r w:rsidRPr="00101F93">
        <w:rPr>
          <w:lang w:val="de-CH"/>
        </w:rPr>
        <w:t>Das Label</w:t>
      </w:r>
      <w:r w:rsidR="000E7469">
        <w:rPr>
          <w:lang w:val="de-CH"/>
        </w:rPr>
        <w:t xml:space="preserve"> «Unified» steht in erster Linie für inklusive Sportstrukturen </w:t>
      </w:r>
      <w:r>
        <w:rPr>
          <w:lang w:val="de-CH"/>
        </w:rPr>
        <w:t xml:space="preserve">für Menschen – insbesondere Kinder und Jugendliche </w:t>
      </w:r>
      <w:r w:rsidR="00CC0E0C">
        <w:rPr>
          <w:lang w:val="de-CH"/>
        </w:rPr>
        <w:t xml:space="preserve">– mit besonderem </w:t>
      </w:r>
      <w:r w:rsidR="002D30A0">
        <w:rPr>
          <w:lang w:val="de-CH"/>
        </w:rPr>
        <w:t>Unterstützungsbedarf</w:t>
      </w:r>
      <w:r>
        <w:rPr>
          <w:lang w:val="de-CH"/>
        </w:rPr>
        <w:t xml:space="preserve">. Es handelt sich um ein Qualitätslabel, mit dem Sportvereine ausgezeichnet werden, welche die erforderlichen Kriterien erfüllen. </w:t>
      </w:r>
    </w:p>
    <w:p w14:paraId="344889E5" w14:textId="77777777" w:rsidR="00DD6120" w:rsidRPr="00690E93" w:rsidRDefault="00DD6120" w:rsidP="00DD6120">
      <w:pPr>
        <w:pStyle w:val="berschrift2"/>
        <w:rPr>
          <w:lang w:val="de-CH"/>
        </w:rPr>
      </w:pPr>
      <w:r w:rsidRPr="00690E93">
        <w:rPr>
          <w:lang w:val="de-CH"/>
        </w:rPr>
        <w:t>Kommunikation</w:t>
      </w:r>
    </w:p>
    <w:p w14:paraId="5DDEDBF3" w14:textId="77777777" w:rsidR="00DD6120" w:rsidRPr="00690E93" w:rsidRDefault="00DD6120" w:rsidP="00DD6120">
      <w:pPr>
        <w:rPr>
          <w:lang w:val="de-CH"/>
        </w:rPr>
      </w:pPr>
      <w:r w:rsidRPr="00690E93">
        <w:rPr>
          <w:lang w:val="de-CH"/>
        </w:rPr>
        <w:t>SOSWI kommunizier</w:t>
      </w:r>
      <w:r w:rsidR="00593B80">
        <w:rPr>
          <w:lang w:val="de-CH"/>
        </w:rPr>
        <w:t>t das Angebot von</w:t>
      </w:r>
      <w:r w:rsidRPr="00690E93">
        <w:rPr>
          <w:lang w:val="de-CH"/>
        </w:rPr>
        <w:t xml:space="preserve"> </w:t>
      </w:r>
      <w:r w:rsidR="00593B80">
        <w:rPr>
          <w:lang w:val="de-CH"/>
        </w:rPr>
        <w:t>Unified Clubs</w:t>
      </w:r>
      <w:r w:rsidRPr="00690E93">
        <w:rPr>
          <w:lang w:val="de-CH"/>
        </w:rPr>
        <w:t xml:space="preserve"> über ihr Netzwerk von Elternvereinigungen und heilpädagogischen Schulen. </w:t>
      </w:r>
      <w:r w:rsidR="003C0778">
        <w:rPr>
          <w:lang w:val="de-CH"/>
        </w:rPr>
        <w:t xml:space="preserve">SOSWI bildet das Bindeglied zwischen der Sportwelt und den medizinisch-sozialen Berufsgruppen, damit die Angebote bekannt gemacht werden. </w:t>
      </w:r>
      <w:r w:rsidRPr="00690E93">
        <w:rPr>
          <w:lang w:val="de-CH"/>
        </w:rPr>
        <w:t xml:space="preserve">Ausserdem kommuniziert SOSWI regelmässig über die Entwicklung der </w:t>
      </w:r>
      <w:r w:rsidR="00593B80">
        <w:rPr>
          <w:lang w:val="de-CH"/>
        </w:rPr>
        <w:t>Unified Clubs</w:t>
      </w:r>
      <w:r w:rsidR="0034041B">
        <w:rPr>
          <w:lang w:val="de-CH"/>
        </w:rPr>
        <w:t xml:space="preserve"> auf der eigenen</w:t>
      </w:r>
      <w:r w:rsidRPr="00690E93">
        <w:rPr>
          <w:lang w:val="de-CH"/>
        </w:rPr>
        <w:t xml:space="preserve"> </w:t>
      </w:r>
      <w:r w:rsidR="00593B80">
        <w:rPr>
          <w:lang w:val="de-CH"/>
        </w:rPr>
        <w:t>Website sowie</w:t>
      </w:r>
      <w:r w:rsidRPr="00690E93">
        <w:rPr>
          <w:lang w:val="de-CH"/>
        </w:rPr>
        <w:t xml:space="preserve"> über </w:t>
      </w:r>
      <w:proofErr w:type="spellStart"/>
      <w:r w:rsidRPr="00690E93">
        <w:rPr>
          <w:lang w:val="de-CH"/>
        </w:rPr>
        <w:t>Social</w:t>
      </w:r>
      <w:proofErr w:type="spellEnd"/>
      <w:r w:rsidRPr="00690E93">
        <w:rPr>
          <w:lang w:val="de-CH"/>
        </w:rPr>
        <w:t xml:space="preserve"> Media. </w:t>
      </w:r>
    </w:p>
    <w:p w14:paraId="49A8D73D" w14:textId="77777777" w:rsidR="00DD6120" w:rsidRPr="00101F93" w:rsidRDefault="00DD6120" w:rsidP="00DD6120">
      <w:pPr>
        <w:rPr>
          <w:lang w:val="de-CH"/>
        </w:rPr>
      </w:pPr>
      <w:r>
        <w:rPr>
          <w:lang w:val="de-CH"/>
        </w:rPr>
        <w:t xml:space="preserve">Der </w:t>
      </w:r>
      <w:r w:rsidR="00593B80">
        <w:rPr>
          <w:lang w:val="de-CH"/>
        </w:rPr>
        <w:t>Sportv</w:t>
      </w:r>
      <w:r>
        <w:rPr>
          <w:lang w:val="de-CH"/>
        </w:rPr>
        <w:t xml:space="preserve">erein kann das Label für seine eigenen Kommunikationszwecke </w:t>
      </w:r>
      <w:r w:rsidR="00593B80">
        <w:rPr>
          <w:lang w:val="de-CH"/>
        </w:rPr>
        <w:t xml:space="preserve">(Website, </w:t>
      </w:r>
      <w:proofErr w:type="spellStart"/>
      <w:r w:rsidR="00593B80">
        <w:rPr>
          <w:lang w:val="de-CH"/>
        </w:rPr>
        <w:t>Social</w:t>
      </w:r>
      <w:proofErr w:type="spellEnd"/>
      <w:r w:rsidR="00593B80">
        <w:rPr>
          <w:lang w:val="de-CH"/>
        </w:rPr>
        <w:t xml:space="preserve"> Media, </w:t>
      </w:r>
      <w:r w:rsidR="0034041B">
        <w:rPr>
          <w:lang w:val="de-CH"/>
        </w:rPr>
        <w:t xml:space="preserve">Clubmagazin, etc.) </w:t>
      </w:r>
      <w:r>
        <w:rPr>
          <w:lang w:val="de-CH"/>
        </w:rPr>
        <w:t>nutzen.</w:t>
      </w:r>
    </w:p>
    <w:p w14:paraId="6D561074" w14:textId="77777777" w:rsidR="00DD6120" w:rsidRPr="00101F93" w:rsidRDefault="00DD6120" w:rsidP="00DD6120">
      <w:pPr>
        <w:pStyle w:val="berschrift2"/>
        <w:rPr>
          <w:lang w:val="de-CH"/>
        </w:rPr>
      </w:pPr>
      <w:r>
        <w:rPr>
          <w:lang w:val="de-CH"/>
        </w:rPr>
        <w:t>Pädagogische Unterstützung</w:t>
      </w:r>
    </w:p>
    <w:p w14:paraId="19C2356B" w14:textId="24D97200" w:rsidR="00DD6120" w:rsidRPr="00101F93" w:rsidRDefault="00DD6120" w:rsidP="00DD6120">
      <w:pPr>
        <w:rPr>
          <w:lang w:val="de-CH"/>
        </w:rPr>
      </w:pPr>
      <w:r w:rsidRPr="00101F93">
        <w:rPr>
          <w:lang w:val="de-CH"/>
        </w:rPr>
        <w:t xml:space="preserve">SOSWI </w:t>
      </w:r>
      <w:r>
        <w:rPr>
          <w:lang w:val="de-CH"/>
        </w:rPr>
        <w:t xml:space="preserve">begleitet die Sport Coaches und bietet je nach Bedarf pädagogische Unterstützung an. Die Sportvereine können ihrerseits bei pädagogischen oder technischen Problemen jederzeit bei SOSWI Unterstützung anfordern. </w:t>
      </w:r>
      <w:r w:rsidR="003C0778">
        <w:rPr>
          <w:lang w:val="de-CH"/>
        </w:rPr>
        <w:t>Ausserdem unt</w:t>
      </w:r>
      <w:r w:rsidR="00536FE6">
        <w:rPr>
          <w:lang w:val="de-CH"/>
        </w:rPr>
        <w:t xml:space="preserve">erstützt SOSWI </w:t>
      </w:r>
      <w:r w:rsidR="00822AE6">
        <w:rPr>
          <w:lang w:val="de-CH"/>
        </w:rPr>
        <w:t>die Sportvereine</w:t>
      </w:r>
      <w:r w:rsidR="003C0778">
        <w:rPr>
          <w:lang w:val="de-CH"/>
        </w:rPr>
        <w:t xml:space="preserve"> beim Inklusionsprozess von Kindern und Jugendlichen mit besonderem </w:t>
      </w:r>
      <w:r w:rsidR="002D30A0">
        <w:rPr>
          <w:lang w:val="de-CH"/>
        </w:rPr>
        <w:t>Unterstützungsbedarf</w:t>
      </w:r>
      <w:r w:rsidR="003C0778">
        <w:rPr>
          <w:lang w:val="de-CH"/>
        </w:rPr>
        <w:t>.</w:t>
      </w:r>
    </w:p>
    <w:p w14:paraId="4A880657" w14:textId="77777777" w:rsidR="00DD6120" w:rsidRPr="009B737F" w:rsidRDefault="00DD6120" w:rsidP="00DD6120">
      <w:pPr>
        <w:pStyle w:val="berschrift2"/>
        <w:rPr>
          <w:lang w:val="de-CH"/>
        </w:rPr>
      </w:pPr>
      <w:r w:rsidRPr="00690E93">
        <w:rPr>
          <w:lang w:val="de-CH"/>
        </w:rPr>
        <w:t>Nachhaltigkeit</w:t>
      </w:r>
    </w:p>
    <w:p w14:paraId="5F68017C" w14:textId="77777777" w:rsidR="00DD6120" w:rsidRDefault="00DD6120" w:rsidP="00DD6120">
      <w:pPr>
        <w:rPr>
          <w:lang w:val="de-CH"/>
        </w:rPr>
      </w:pPr>
      <w:r w:rsidRPr="00257993">
        <w:rPr>
          <w:lang w:val="de-CH"/>
        </w:rPr>
        <w:t xml:space="preserve">Bei Bedarf unterstützt SOSWI </w:t>
      </w:r>
      <w:r w:rsidR="00D856B9">
        <w:rPr>
          <w:lang w:val="de-CH"/>
        </w:rPr>
        <w:t xml:space="preserve">den </w:t>
      </w:r>
      <w:r w:rsidR="00536FE6">
        <w:rPr>
          <w:lang w:val="de-CH"/>
        </w:rPr>
        <w:t>Sportverein,</w:t>
      </w:r>
      <w:r w:rsidR="00D856B9">
        <w:rPr>
          <w:lang w:val="de-CH"/>
        </w:rPr>
        <w:t xml:space="preserve"> wenn möglich</w:t>
      </w:r>
      <w:r w:rsidR="0034041B">
        <w:rPr>
          <w:lang w:val="de-CH"/>
        </w:rPr>
        <w:t xml:space="preserve"> auf</w:t>
      </w:r>
      <w:r w:rsidRPr="00257993">
        <w:rPr>
          <w:lang w:val="de-CH"/>
        </w:rPr>
        <w:t xml:space="preserve"> der Suche nach einem Sport Coach. </w:t>
      </w:r>
      <w:r>
        <w:rPr>
          <w:lang w:val="de-CH"/>
        </w:rPr>
        <w:t>Auch bei den Bemühungen</w:t>
      </w:r>
      <w:r w:rsidR="00D856B9">
        <w:rPr>
          <w:lang w:val="de-CH"/>
        </w:rPr>
        <w:t>,</w:t>
      </w:r>
      <w:r>
        <w:rPr>
          <w:lang w:val="de-CH"/>
        </w:rPr>
        <w:t xml:space="preserve"> ei</w:t>
      </w:r>
      <w:r w:rsidR="00D856B9">
        <w:rPr>
          <w:lang w:val="de-CH"/>
        </w:rPr>
        <w:t xml:space="preserve">ne nachhaltige Finanzierung der Sportangebote </w:t>
      </w:r>
      <w:r>
        <w:rPr>
          <w:lang w:val="de-CH"/>
        </w:rPr>
        <w:t xml:space="preserve">zu sichern, kann SOSWI den Verein unterstützen und/oder beraten. </w:t>
      </w:r>
    </w:p>
    <w:p w14:paraId="340DCFA2" w14:textId="77777777" w:rsidR="00D856B9" w:rsidRPr="00D856B9" w:rsidRDefault="00C72781" w:rsidP="00A44F0B">
      <w:pPr>
        <w:pStyle w:val="berschrift2"/>
        <w:rPr>
          <w:lang w:val="de-CH"/>
        </w:rPr>
      </w:pPr>
      <w:r>
        <w:rPr>
          <w:lang w:val="de-CH"/>
        </w:rPr>
        <w:t xml:space="preserve">Vernetzung von </w:t>
      </w:r>
      <w:r w:rsidR="00D856B9" w:rsidRPr="00D856B9">
        <w:rPr>
          <w:lang w:val="de-CH"/>
        </w:rPr>
        <w:t>Unified Clubs</w:t>
      </w:r>
    </w:p>
    <w:p w14:paraId="10E34EAC" w14:textId="77777777" w:rsidR="00DD6120" w:rsidRPr="00101F93" w:rsidRDefault="00DD6120" w:rsidP="00DD6120">
      <w:pPr>
        <w:rPr>
          <w:lang w:val="de-CH"/>
        </w:rPr>
      </w:pPr>
      <w:r w:rsidRPr="00257993">
        <w:rPr>
          <w:lang w:val="de-CH"/>
        </w:rPr>
        <w:t>Dieses Label fördert auch die Entwick</w:t>
      </w:r>
      <w:r w:rsidR="00C72781">
        <w:rPr>
          <w:lang w:val="de-CH"/>
        </w:rPr>
        <w:t xml:space="preserve">lung einer Community </w:t>
      </w:r>
      <w:r w:rsidR="006477F5">
        <w:rPr>
          <w:lang w:val="de-CH"/>
        </w:rPr>
        <w:t>von inklusiven Sportstrukturen.</w:t>
      </w:r>
      <w:r w:rsidRPr="00257993">
        <w:rPr>
          <w:lang w:val="de-CH"/>
        </w:rPr>
        <w:t xml:space="preserve"> SOSWI fördert den Austausch zwischen </w:t>
      </w:r>
      <w:r w:rsidR="00C72781">
        <w:rPr>
          <w:lang w:val="de-CH"/>
        </w:rPr>
        <w:t xml:space="preserve">Unified Clubs, damit </w:t>
      </w:r>
      <w:r w:rsidR="00D443FF">
        <w:rPr>
          <w:lang w:val="de-CH"/>
        </w:rPr>
        <w:t>sie sich</w:t>
      </w:r>
      <w:r>
        <w:rPr>
          <w:lang w:val="de-CH"/>
        </w:rPr>
        <w:t xml:space="preserve"> zu sportlichen Wettkämpfen und Freundschaftsspielen treffen können</w:t>
      </w:r>
      <w:r w:rsidR="002D30A0">
        <w:rPr>
          <w:lang w:val="de-CH"/>
        </w:rPr>
        <w:t>, sowie zusammen mit SOSWI Sportförderungstage organisieren können</w:t>
      </w:r>
      <w:r>
        <w:rPr>
          <w:lang w:val="de-CH"/>
        </w:rPr>
        <w:t xml:space="preserve">. </w:t>
      </w:r>
    </w:p>
    <w:p w14:paraId="7B4DE7A2" w14:textId="77777777" w:rsidR="00DD6120" w:rsidRPr="00257993" w:rsidRDefault="00DD6120" w:rsidP="00DD6120">
      <w:pPr>
        <w:rPr>
          <w:lang w:val="de-CH"/>
        </w:rPr>
      </w:pPr>
      <w:r w:rsidRPr="001477E2">
        <w:rPr>
          <w:lang w:val="de-CH"/>
        </w:rPr>
        <w:t xml:space="preserve">Durch die Community </w:t>
      </w:r>
      <w:r w:rsidR="00D443FF">
        <w:rPr>
          <w:lang w:val="de-CH"/>
        </w:rPr>
        <w:t>entsteht</w:t>
      </w:r>
      <w:r w:rsidRPr="001477E2">
        <w:rPr>
          <w:lang w:val="de-CH"/>
        </w:rPr>
        <w:t xml:space="preserve"> e</w:t>
      </w:r>
      <w:r w:rsidR="00D443FF">
        <w:rPr>
          <w:lang w:val="de-CH"/>
        </w:rPr>
        <w:t>in Erfahrungsaustausch, der den beteiligten Sportv</w:t>
      </w:r>
      <w:r w:rsidRPr="001477E2">
        <w:rPr>
          <w:lang w:val="de-CH"/>
        </w:rPr>
        <w:t xml:space="preserve">ereinen neue Ideen und Inputs </w:t>
      </w:r>
      <w:r>
        <w:rPr>
          <w:lang w:val="de-CH"/>
        </w:rPr>
        <w:t>gibt</w:t>
      </w:r>
      <w:r w:rsidRPr="001477E2">
        <w:rPr>
          <w:lang w:val="de-CH"/>
        </w:rPr>
        <w:t xml:space="preserve">, wie Menschen mit </w:t>
      </w:r>
      <w:r w:rsidR="002D30A0">
        <w:rPr>
          <w:lang w:val="de-CH"/>
        </w:rPr>
        <w:t>besonderem Unterstützungsbedarf</w:t>
      </w:r>
      <w:r w:rsidR="003761F3">
        <w:rPr>
          <w:lang w:val="de-CH"/>
        </w:rPr>
        <w:t xml:space="preserve"> am sportlichen wie auch am sozialen Leben des Vereins teilhaben</w:t>
      </w:r>
      <w:r w:rsidRPr="001477E2">
        <w:rPr>
          <w:lang w:val="de-CH"/>
        </w:rPr>
        <w:t xml:space="preserve"> können. </w:t>
      </w:r>
      <w:r w:rsidR="00D443FF">
        <w:rPr>
          <w:lang w:val="de-CH"/>
        </w:rPr>
        <w:t>Damit werden</w:t>
      </w:r>
      <w:r w:rsidRPr="001477E2">
        <w:rPr>
          <w:lang w:val="de-CH"/>
        </w:rPr>
        <w:t xml:space="preserve"> Bestrebungen zur Inklusion von Mensche</w:t>
      </w:r>
      <w:r w:rsidR="002D30A0">
        <w:rPr>
          <w:lang w:val="de-CH"/>
        </w:rPr>
        <w:t xml:space="preserve">n mit besonderem Unterstützungsbedarf </w:t>
      </w:r>
      <w:r w:rsidRPr="001477E2">
        <w:rPr>
          <w:lang w:val="de-CH"/>
        </w:rPr>
        <w:t>innerhalb der Schweizer Sportwelt</w:t>
      </w:r>
      <w:r w:rsidR="00D443FF">
        <w:rPr>
          <w:lang w:val="de-CH"/>
        </w:rPr>
        <w:t xml:space="preserve"> getätigt</w:t>
      </w:r>
      <w:r w:rsidRPr="001477E2">
        <w:rPr>
          <w:lang w:val="de-CH"/>
        </w:rPr>
        <w:t xml:space="preserve"> – so wie es die UNO Behindertenrechtskonvention im Bereich Sport vorsieht</w:t>
      </w:r>
      <w:r>
        <w:rPr>
          <w:lang w:val="de-CH"/>
        </w:rPr>
        <w:t>.</w:t>
      </w:r>
    </w:p>
    <w:p w14:paraId="76BC392B" w14:textId="77777777" w:rsidR="00DD6120" w:rsidRPr="009B737F" w:rsidRDefault="00DD6120" w:rsidP="00DD6120">
      <w:pPr>
        <w:pStyle w:val="berschrift2"/>
        <w:rPr>
          <w:lang w:val="de-CH"/>
        </w:rPr>
      </w:pPr>
      <w:r w:rsidRPr="009B737F">
        <w:rPr>
          <w:lang w:val="de-CH"/>
        </w:rPr>
        <w:t>Fonds</w:t>
      </w:r>
      <w:r w:rsidR="006B74D0">
        <w:rPr>
          <w:lang w:val="de-CH"/>
        </w:rPr>
        <w:t xml:space="preserve"> Unified Club</w:t>
      </w:r>
    </w:p>
    <w:p w14:paraId="2DEA28A0" w14:textId="77777777" w:rsidR="00D443FF" w:rsidRDefault="00DD6120" w:rsidP="00DD6120">
      <w:pPr>
        <w:rPr>
          <w:lang w:val="de-CH"/>
        </w:rPr>
      </w:pPr>
      <w:r w:rsidRPr="0014184B">
        <w:rPr>
          <w:lang w:val="de-CH"/>
        </w:rPr>
        <w:t xml:space="preserve">Den zertifizierten </w:t>
      </w:r>
      <w:r w:rsidR="00D443FF">
        <w:rPr>
          <w:lang w:val="de-CH"/>
        </w:rPr>
        <w:t>Sportv</w:t>
      </w:r>
      <w:r>
        <w:rPr>
          <w:lang w:val="de-CH"/>
        </w:rPr>
        <w:t>e</w:t>
      </w:r>
      <w:r w:rsidRPr="0014184B">
        <w:rPr>
          <w:lang w:val="de-CH"/>
        </w:rPr>
        <w:t xml:space="preserve">reinen steht ein Fonds zur Verfügung. Sein primäres Ziel ist </w:t>
      </w:r>
      <w:r>
        <w:rPr>
          <w:lang w:val="de-CH"/>
        </w:rPr>
        <w:t xml:space="preserve">es, den </w:t>
      </w:r>
      <w:r w:rsidRPr="0014184B">
        <w:rPr>
          <w:lang w:val="de-CH"/>
        </w:rPr>
        <w:t>A</w:t>
      </w:r>
      <w:r>
        <w:rPr>
          <w:lang w:val="de-CH"/>
        </w:rPr>
        <w:t>u</w:t>
      </w:r>
      <w:r w:rsidRPr="0014184B">
        <w:rPr>
          <w:lang w:val="de-CH"/>
        </w:rPr>
        <w:t xml:space="preserve">stausch unter den </w:t>
      </w:r>
      <w:r w:rsidR="006B74D0">
        <w:rPr>
          <w:lang w:val="de-CH"/>
        </w:rPr>
        <w:t>Unified Clubs</w:t>
      </w:r>
      <w:r w:rsidRPr="0014184B">
        <w:rPr>
          <w:lang w:val="de-CH"/>
        </w:rPr>
        <w:t xml:space="preserve"> und </w:t>
      </w:r>
      <w:r w:rsidR="00D443FF">
        <w:rPr>
          <w:lang w:val="de-CH"/>
        </w:rPr>
        <w:t>die</w:t>
      </w:r>
      <w:r w:rsidRPr="0014184B">
        <w:rPr>
          <w:lang w:val="de-CH"/>
        </w:rPr>
        <w:t xml:space="preserve"> </w:t>
      </w:r>
      <w:r>
        <w:rPr>
          <w:lang w:val="de-CH"/>
        </w:rPr>
        <w:t>Qualitätssteigerung</w:t>
      </w:r>
      <w:r w:rsidR="00D443FF">
        <w:rPr>
          <w:lang w:val="de-CH"/>
        </w:rPr>
        <w:t xml:space="preserve"> der Sportangebote</w:t>
      </w:r>
      <w:r>
        <w:rPr>
          <w:lang w:val="de-CH"/>
        </w:rPr>
        <w:t xml:space="preserve"> zu ermöglichen </w:t>
      </w:r>
      <w:r w:rsidRPr="007868CD">
        <w:rPr>
          <w:lang w:val="de-CH"/>
        </w:rPr>
        <w:t>(</w:t>
      </w:r>
      <w:r>
        <w:rPr>
          <w:lang w:val="de-CH"/>
        </w:rPr>
        <w:t>siehe</w:t>
      </w:r>
      <w:r w:rsidRPr="007868CD">
        <w:rPr>
          <w:lang w:val="de-CH"/>
        </w:rPr>
        <w:t xml:space="preserve"> </w:t>
      </w:r>
      <w:r>
        <w:rPr>
          <w:lang w:val="de-CH"/>
        </w:rPr>
        <w:t>«</w:t>
      </w:r>
      <w:r w:rsidRPr="007868CD">
        <w:rPr>
          <w:lang w:val="de-CH"/>
        </w:rPr>
        <w:t>R</w:t>
      </w:r>
      <w:r>
        <w:rPr>
          <w:lang w:val="de-CH"/>
        </w:rPr>
        <w:t>e</w:t>
      </w:r>
      <w:r w:rsidRPr="007868CD">
        <w:rPr>
          <w:lang w:val="de-CH"/>
        </w:rPr>
        <w:t xml:space="preserve">glement </w:t>
      </w:r>
      <w:r>
        <w:rPr>
          <w:lang w:val="de-CH"/>
        </w:rPr>
        <w:t>Fonds</w:t>
      </w:r>
      <w:r w:rsidR="00D443FF">
        <w:rPr>
          <w:lang w:val="de-CH"/>
        </w:rPr>
        <w:t xml:space="preserve"> Unified</w:t>
      </w:r>
      <w:r w:rsidRPr="007868CD">
        <w:rPr>
          <w:lang w:val="de-CH"/>
        </w:rPr>
        <w:t>»).</w:t>
      </w:r>
    </w:p>
    <w:p w14:paraId="0B253B4D" w14:textId="77777777" w:rsidR="00A44F0B" w:rsidRDefault="00A44F0B" w:rsidP="00A44F0B">
      <w:pPr>
        <w:pStyle w:val="berschrift2"/>
      </w:pPr>
      <w:proofErr w:type="spellStart"/>
      <w:r>
        <w:lastRenderedPageBreak/>
        <w:t>Weitere</w:t>
      </w:r>
      <w:proofErr w:type="spellEnd"/>
      <w:r>
        <w:t xml:space="preserve"> </w:t>
      </w:r>
      <w:proofErr w:type="spellStart"/>
      <w:r>
        <w:t>Leistungen</w:t>
      </w:r>
      <w:proofErr w:type="spellEnd"/>
      <w:r>
        <w:t xml:space="preserve"> von SOSWI</w:t>
      </w:r>
    </w:p>
    <w:p w14:paraId="2E609CCA" w14:textId="77777777" w:rsidR="00DD6120" w:rsidRPr="00690E93" w:rsidRDefault="00DD6120" w:rsidP="00DD6120">
      <w:pPr>
        <w:rPr>
          <w:lang w:val="de-CH"/>
        </w:rPr>
      </w:pPr>
      <w:r w:rsidRPr="00690E93">
        <w:rPr>
          <w:lang w:val="de-CH"/>
        </w:rPr>
        <w:t xml:space="preserve">Die zertifizierten Vereine können auch von anderen laufenden SOSWI Aktionen profitieren: </w:t>
      </w:r>
    </w:p>
    <w:p w14:paraId="4B6BC47A" w14:textId="77777777" w:rsidR="00DD6120" w:rsidRPr="00690E93" w:rsidRDefault="00DD6120" w:rsidP="00D856B9">
      <w:pPr>
        <w:pStyle w:val="Listenabsatz"/>
        <w:numPr>
          <w:ilvl w:val="0"/>
          <w:numId w:val="31"/>
        </w:numPr>
      </w:pPr>
      <w:r w:rsidRPr="00690E93">
        <w:t>Fonds SEVEN</w:t>
      </w:r>
    </w:p>
    <w:p w14:paraId="005D6706" w14:textId="77777777" w:rsidR="00DD6120" w:rsidRPr="00690E93" w:rsidRDefault="00DD6120" w:rsidP="00D856B9">
      <w:pPr>
        <w:pStyle w:val="Listenabsatz"/>
        <w:numPr>
          <w:ilvl w:val="0"/>
          <w:numId w:val="31"/>
        </w:numPr>
      </w:pPr>
      <w:r w:rsidRPr="00690E93">
        <w:t>Fan4you</w:t>
      </w:r>
    </w:p>
    <w:p w14:paraId="1A45F778" w14:textId="77777777" w:rsidR="00DD6120" w:rsidRPr="00690E93" w:rsidRDefault="00DD6120" w:rsidP="00D856B9">
      <w:pPr>
        <w:pStyle w:val="Listenabsatz"/>
        <w:numPr>
          <w:ilvl w:val="0"/>
          <w:numId w:val="31"/>
        </w:numPr>
      </w:pPr>
      <w:r w:rsidRPr="00690E93">
        <w:t>ERIMA Aktion</w:t>
      </w:r>
    </w:p>
    <w:p w14:paraId="09338978" w14:textId="77777777" w:rsidR="00DD6120" w:rsidRPr="00690E93" w:rsidRDefault="00DD6120" w:rsidP="00D856B9">
      <w:pPr>
        <w:pStyle w:val="Listenabsatz"/>
        <w:numPr>
          <w:ilvl w:val="0"/>
          <w:numId w:val="31"/>
        </w:numPr>
      </w:pPr>
      <w:proofErr w:type="spellStart"/>
      <w:r w:rsidRPr="00690E93">
        <w:t>Kurse</w:t>
      </w:r>
      <w:proofErr w:type="spellEnd"/>
    </w:p>
    <w:p w14:paraId="192D7E65" w14:textId="735ED24B" w:rsidR="00DD6120" w:rsidRDefault="00DD6120" w:rsidP="00536FE6">
      <w:pPr>
        <w:pStyle w:val="Listenabsatz"/>
        <w:numPr>
          <w:ilvl w:val="0"/>
          <w:numId w:val="31"/>
        </w:numPr>
      </w:pPr>
      <w:proofErr w:type="spellStart"/>
      <w:r w:rsidRPr="00690E93">
        <w:t>Turniere</w:t>
      </w:r>
      <w:proofErr w:type="spellEnd"/>
    </w:p>
    <w:p w14:paraId="17B6832E" w14:textId="0E79776A" w:rsidR="00042694" w:rsidRDefault="00042694" w:rsidP="00536FE6">
      <w:pPr>
        <w:pStyle w:val="Listenabsatz"/>
        <w:numPr>
          <w:ilvl w:val="0"/>
          <w:numId w:val="31"/>
        </w:numPr>
      </w:pPr>
      <w:r>
        <w:t>…</w:t>
      </w:r>
    </w:p>
    <w:p w14:paraId="01569E67" w14:textId="77777777" w:rsidR="00536FE6" w:rsidRPr="00BA6FF8" w:rsidRDefault="00536FE6" w:rsidP="00536FE6"/>
    <w:p w14:paraId="73077371" w14:textId="77777777" w:rsidR="00DD6120" w:rsidRPr="007868CD" w:rsidRDefault="00DD6120" w:rsidP="00DD6120">
      <w:pPr>
        <w:rPr>
          <w:lang w:val="de-CH"/>
        </w:rPr>
      </w:pPr>
      <w:r w:rsidRPr="007868CD">
        <w:rPr>
          <w:lang w:val="de-CH"/>
        </w:rPr>
        <w:t xml:space="preserve">Weitere Informationen unter:  </w:t>
      </w:r>
      <w:hyperlink r:id="rId17" w:history="1">
        <w:r w:rsidRPr="007868CD">
          <w:rPr>
            <w:rStyle w:val="Hyperlink"/>
            <w:lang w:val="de-CH"/>
          </w:rPr>
          <w:t>www.specialolympics.ch</w:t>
        </w:r>
      </w:hyperlink>
      <w:r w:rsidRPr="007868CD">
        <w:rPr>
          <w:lang w:val="de-CH"/>
        </w:rPr>
        <w:t xml:space="preserve">. </w:t>
      </w:r>
    </w:p>
    <w:p w14:paraId="7FE4B7E1" w14:textId="77777777" w:rsidR="00DD6120" w:rsidRPr="007868CD" w:rsidRDefault="00DD6120" w:rsidP="00DD6120">
      <w:pPr>
        <w:pStyle w:val="berschrift2"/>
        <w:rPr>
          <w:lang w:val="de-CH"/>
        </w:rPr>
      </w:pPr>
      <w:r w:rsidRPr="007868CD">
        <w:rPr>
          <w:lang w:val="de-CH"/>
        </w:rPr>
        <w:t>Verpflichtungen seitens der zertifizierten Vereine</w:t>
      </w:r>
    </w:p>
    <w:p w14:paraId="046F3E09" w14:textId="77777777" w:rsidR="00DD6120" w:rsidRPr="009B737F" w:rsidRDefault="00DD6120" w:rsidP="00DD6120">
      <w:pPr>
        <w:rPr>
          <w:lang w:val="de-CH"/>
        </w:rPr>
      </w:pPr>
      <w:r w:rsidRPr="007868CD">
        <w:rPr>
          <w:lang w:val="de-CH"/>
        </w:rPr>
        <w:t>Die zertifizierten Sportvereine müssen gemäss Vorgaben qualitativ hochstehende Trainings für Menschen – insbesondere für Kinder und Jugendliche –</w:t>
      </w:r>
      <w:r>
        <w:rPr>
          <w:lang w:val="de-CH"/>
        </w:rPr>
        <w:t xml:space="preserve"> mit </w:t>
      </w:r>
      <w:r w:rsidR="00B95B38">
        <w:rPr>
          <w:lang w:val="de-CH"/>
        </w:rPr>
        <w:t>besonderem Unterstützungsbedarf</w:t>
      </w:r>
      <w:r w:rsidRPr="007868CD">
        <w:rPr>
          <w:lang w:val="de-CH"/>
        </w:rPr>
        <w:t xml:space="preserve"> anbieten. </w:t>
      </w:r>
      <w:r w:rsidR="00400E4E">
        <w:rPr>
          <w:lang w:val="de-CH"/>
        </w:rPr>
        <w:t>Dazu arbeiten die Vereine eng mit SOSWI zusammen, um die Entwicklung der Inklusionsbemühungen laufend zu beurteilen.</w:t>
      </w:r>
    </w:p>
    <w:p w14:paraId="3AAB8628" w14:textId="77777777" w:rsidR="00DD6120" w:rsidRPr="007868CD" w:rsidRDefault="00DD6120" w:rsidP="00DD6120">
      <w:pPr>
        <w:rPr>
          <w:lang w:val="de-CH"/>
        </w:rPr>
      </w:pPr>
      <w:r w:rsidRPr="007868CD">
        <w:rPr>
          <w:lang w:val="de-CH"/>
        </w:rPr>
        <w:t xml:space="preserve">Die Sport Coaches, welche die </w:t>
      </w:r>
      <w:r w:rsidR="002F1861">
        <w:rPr>
          <w:lang w:val="de-CH"/>
        </w:rPr>
        <w:t>Sportangebote</w:t>
      </w:r>
      <w:r w:rsidRPr="007868CD">
        <w:rPr>
          <w:lang w:val="de-CH"/>
        </w:rPr>
        <w:t xml:space="preserve"> leiten, bilden sich laufend </w:t>
      </w:r>
      <w:r w:rsidR="00C7046C">
        <w:rPr>
          <w:lang w:val="de-CH"/>
        </w:rPr>
        <w:t xml:space="preserve">in ihrer Sportart </w:t>
      </w:r>
      <w:r w:rsidR="00B03A32">
        <w:rPr>
          <w:lang w:val="de-CH"/>
        </w:rPr>
        <w:t>sowie</w:t>
      </w:r>
      <w:r w:rsidRPr="00921FCF">
        <w:rPr>
          <w:lang w:val="de-CH"/>
        </w:rPr>
        <w:t xml:space="preserve"> </w:t>
      </w:r>
      <w:r w:rsidR="00B03A32">
        <w:rPr>
          <w:lang w:val="de-CH"/>
        </w:rPr>
        <w:t>im adaptierten</w:t>
      </w:r>
      <w:r w:rsidRPr="00921FCF">
        <w:rPr>
          <w:lang w:val="de-CH"/>
        </w:rPr>
        <w:t xml:space="preserve"> Sport </w:t>
      </w:r>
      <w:r w:rsidR="00B03A32">
        <w:rPr>
          <w:lang w:val="de-CH"/>
        </w:rPr>
        <w:t xml:space="preserve">für Menschen mit </w:t>
      </w:r>
      <w:r w:rsidR="00B95B38">
        <w:rPr>
          <w:lang w:val="de-CH"/>
        </w:rPr>
        <w:t>besonderem Unterstützungsbedarf</w:t>
      </w:r>
      <w:r w:rsidR="00B03A32">
        <w:rPr>
          <w:lang w:val="de-CH"/>
        </w:rPr>
        <w:t xml:space="preserve"> </w:t>
      </w:r>
      <w:r w:rsidRPr="00921FCF">
        <w:rPr>
          <w:lang w:val="de-CH"/>
        </w:rPr>
        <w:t>weiter.</w:t>
      </w:r>
      <w:r w:rsidRPr="007868CD">
        <w:rPr>
          <w:lang w:val="de-CH"/>
        </w:rPr>
        <w:t xml:space="preserve"> </w:t>
      </w:r>
    </w:p>
    <w:p w14:paraId="614690C9" w14:textId="77777777" w:rsidR="00DD6120" w:rsidRPr="009B737F" w:rsidRDefault="00DD6120" w:rsidP="00DD6120">
      <w:pPr>
        <w:rPr>
          <w:lang w:val="de-CH"/>
        </w:rPr>
      </w:pPr>
      <w:r w:rsidRPr="007868CD">
        <w:rPr>
          <w:lang w:val="de-CH"/>
        </w:rPr>
        <w:t>Der Verein und der Sport Coach tauschen sich regelmässig mit SOSWI aus und informier</w:t>
      </w:r>
      <w:r>
        <w:rPr>
          <w:lang w:val="de-CH"/>
        </w:rPr>
        <w:t>e</w:t>
      </w:r>
      <w:r w:rsidR="00B03A32">
        <w:rPr>
          <w:lang w:val="de-CH"/>
        </w:rPr>
        <w:t>n über allfällige Änderungen in</w:t>
      </w:r>
      <w:r>
        <w:rPr>
          <w:lang w:val="de-CH"/>
        </w:rPr>
        <w:t xml:space="preserve"> der Organisation </w:t>
      </w:r>
      <w:r w:rsidR="00B03A32">
        <w:rPr>
          <w:lang w:val="de-CH"/>
        </w:rPr>
        <w:t>der Sportangebote</w:t>
      </w:r>
      <w:r>
        <w:rPr>
          <w:lang w:val="de-CH"/>
        </w:rPr>
        <w:t xml:space="preserve">. </w:t>
      </w:r>
    </w:p>
    <w:p w14:paraId="6B2D4A34" w14:textId="77777777" w:rsidR="00DD6120" w:rsidRPr="009B737F" w:rsidRDefault="00DD6120" w:rsidP="00DD6120">
      <w:pPr>
        <w:rPr>
          <w:lang w:val="de-CH"/>
        </w:rPr>
      </w:pPr>
      <w:r w:rsidRPr="007868CD">
        <w:rPr>
          <w:lang w:val="de-CH"/>
        </w:rPr>
        <w:t xml:space="preserve">Der Verein sendet SOSWI </w:t>
      </w:r>
      <w:r w:rsidR="00400E4E">
        <w:rPr>
          <w:lang w:val="de-CH"/>
        </w:rPr>
        <w:t>bei Bedarf, jedoch jeweils spätestens zum Ende des Kalenderjahrs</w:t>
      </w:r>
      <w:r w:rsidRPr="007868CD">
        <w:rPr>
          <w:lang w:val="de-CH"/>
        </w:rPr>
        <w:t xml:space="preserve"> eine Liste der Teilnehmenden </w:t>
      </w:r>
      <w:r w:rsidR="00E86F47">
        <w:rPr>
          <w:lang w:val="de-CH"/>
        </w:rPr>
        <w:t xml:space="preserve">mit </w:t>
      </w:r>
      <w:r w:rsidR="00B95B38">
        <w:rPr>
          <w:lang w:val="de-CH"/>
        </w:rPr>
        <w:t>besonderem Unterstützungsbedarf</w:t>
      </w:r>
      <w:r w:rsidR="00E86F47">
        <w:rPr>
          <w:lang w:val="de-CH"/>
        </w:rPr>
        <w:t xml:space="preserve"> </w:t>
      </w:r>
      <w:r w:rsidRPr="007868CD">
        <w:rPr>
          <w:lang w:val="de-CH"/>
        </w:rPr>
        <w:t xml:space="preserve">(Name, Vorname, Geschlecht, Geburtsdatum). </w:t>
      </w:r>
    </w:p>
    <w:p w14:paraId="4384AF44" w14:textId="77777777" w:rsidR="00DD6120" w:rsidRPr="007868CD" w:rsidRDefault="00DD6120" w:rsidP="00DD6120">
      <w:pPr>
        <w:rPr>
          <w:lang w:val="de-CH"/>
        </w:rPr>
      </w:pPr>
      <w:r w:rsidRPr="007868CD">
        <w:rPr>
          <w:lang w:val="de-CH"/>
        </w:rPr>
        <w:t>Die zertifizierten Vereine respektieren die Ethik-Charta von Swiss Olymp</w:t>
      </w:r>
      <w:r>
        <w:rPr>
          <w:lang w:val="de-CH"/>
        </w:rPr>
        <w:t>i</w:t>
      </w:r>
      <w:r w:rsidRPr="007868CD">
        <w:rPr>
          <w:lang w:val="de-CH"/>
        </w:rPr>
        <w:t>c (</w:t>
      </w:r>
      <w:hyperlink r:id="rId18" w:history="1">
        <w:r w:rsidR="00B95B38" w:rsidRPr="00A23A89">
          <w:rPr>
            <w:rStyle w:val="Hyperlink"/>
            <w:lang w:val="de-CH"/>
          </w:rPr>
          <w:t>https://www.swissolympic.ch/verbaende/werte-ethik/ethik-charta.html</w:t>
        </w:r>
      </w:hyperlink>
      <w:r w:rsidR="003C1914">
        <w:rPr>
          <w:sz w:val="23"/>
          <w:lang w:val="de-CH"/>
        </w:rPr>
        <w:t>)</w:t>
      </w:r>
      <w:r>
        <w:rPr>
          <w:lang w:val="de-CH"/>
        </w:rPr>
        <w:t xml:space="preserve"> </w:t>
      </w:r>
    </w:p>
    <w:p w14:paraId="67AD2B8B" w14:textId="072E16BD" w:rsidR="00DD6120" w:rsidRPr="00042694" w:rsidRDefault="00DD6120" w:rsidP="00042694">
      <w:pPr>
        <w:tabs>
          <w:tab w:val="clear" w:pos="640"/>
        </w:tabs>
        <w:spacing w:after="0" w:line="240" w:lineRule="auto"/>
        <w:rPr>
          <w:b/>
          <w:sz w:val="52"/>
          <w:szCs w:val="24"/>
          <w:lang w:val="de-CH"/>
        </w:rPr>
      </w:pPr>
      <w:r w:rsidRPr="007868CD">
        <w:rPr>
          <w:lang w:val="de-CH"/>
        </w:rPr>
        <w:br w:type="page"/>
      </w:r>
    </w:p>
    <w:p w14:paraId="796C72F2" w14:textId="77777777" w:rsidR="001852CD" w:rsidRPr="00EF15F2" w:rsidRDefault="00E86F47" w:rsidP="002763CD">
      <w:pPr>
        <w:pStyle w:val="Pre-HeadingLine"/>
        <w:numPr>
          <w:ilvl w:val="0"/>
          <w:numId w:val="0"/>
        </w:numPr>
        <w:spacing w:before="240"/>
        <w:ind w:left="576" w:hanging="576"/>
        <w:rPr>
          <w:lang w:val="en-US" w:eastAsia="en-US"/>
        </w:rPr>
      </w:pPr>
      <w:commentRangeStart w:id="20"/>
      <w:proofErr w:type="spellStart"/>
      <w:r w:rsidRPr="00EF15F2">
        <w:rPr>
          <w:lang w:val="en-US" w:eastAsia="en-US"/>
        </w:rPr>
        <w:lastRenderedPageBreak/>
        <w:t>Kontak</w:t>
      </w:r>
      <w:r w:rsidR="001852CD" w:rsidRPr="00EF15F2">
        <w:rPr>
          <w:lang w:val="en-US" w:eastAsia="en-US"/>
        </w:rPr>
        <w:t>t</w:t>
      </w:r>
      <w:proofErr w:type="spellEnd"/>
      <w:r w:rsidR="002763CD" w:rsidRPr="00EF15F2">
        <w:rPr>
          <w:lang w:val="en-US" w:eastAsia="en-US"/>
        </w:rPr>
        <w:t> </w:t>
      </w:r>
    </w:p>
    <w:p w14:paraId="5082ACFE" w14:textId="77777777" w:rsidR="001852CD" w:rsidRPr="00EF15F2" w:rsidRDefault="001852CD" w:rsidP="001852CD">
      <w:pPr>
        <w:spacing w:after="0"/>
        <w:rPr>
          <w:noProof/>
          <w:lang w:val="en-US" w:eastAsia="fr-CH"/>
        </w:rPr>
      </w:pPr>
      <w:r w:rsidRPr="00EF15F2">
        <w:rPr>
          <w:noProof/>
          <w:lang w:val="en-US" w:eastAsia="fr-CH"/>
        </w:rPr>
        <w:t>Gabriel Currat</w:t>
      </w:r>
    </w:p>
    <w:p w14:paraId="40336883" w14:textId="77777777" w:rsidR="001852CD" w:rsidRPr="00EF15F2" w:rsidRDefault="00FF43B5" w:rsidP="001852CD">
      <w:pPr>
        <w:spacing w:after="0"/>
        <w:rPr>
          <w:i/>
          <w:noProof/>
          <w:lang w:val="en-US" w:eastAsia="fr-CH"/>
        </w:rPr>
      </w:pPr>
      <w:r w:rsidRPr="00EF15F2">
        <w:rPr>
          <w:i/>
          <w:noProof/>
          <w:lang w:val="en-US" w:eastAsia="fr-CH"/>
        </w:rPr>
        <w:t>Head of Unified &amp; Regions</w:t>
      </w:r>
    </w:p>
    <w:p w14:paraId="0F3D3412" w14:textId="77777777" w:rsidR="001852CD" w:rsidRPr="00B0490F" w:rsidRDefault="001852CD" w:rsidP="001852CD">
      <w:pPr>
        <w:spacing w:after="0"/>
        <w:rPr>
          <w:noProof/>
          <w:lang w:val="de-CH" w:eastAsia="fr-CH"/>
        </w:rPr>
      </w:pPr>
      <w:r w:rsidRPr="00B0490F">
        <w:rPr>
          <w:bCs/>
          <w:i/>
          <w:noProof/>
          <w:lang w:val="de-CH" w:eastAsia="de-CH"/>
        </w:rPr>
        <w:t>Special Olympics Switzerland</w:t>
      </w:r>
    </w:p>
    <w:p w14:paraId="3A035F25" w14:textId="77777777" w:rsidR="001852CD" w:rsidRPr="009A57EA" w:rsidRDefault="001852CD" w:rsidP="001852CD">
      <w:pPr>
        <w:spacing w:after="0"/>
        <w:rPr>
          <w:noProof/>
          <w:color w:val="262626"/>
          <w:lang w:val="de-CH" w:eastAsia="de-CH"/>
        </w:rPr>
      </w:pPr>
      <w:r w:rsidRPr="009A57EA">
        <w:rPr>
          <w:noProof/>
          <w:color w:val="262626"/>
          <w:lang w:val="de-CH" w:eastAsia="de-CH"/>
        </w:rPr>
        <w:t>Haus des Sports, Talgutzentrum 17, CH-3063 Ittigen</w:t>
      </w:r>
    </w:p>
    <w:p w14:paraId="2E65E8A8" w14:textId="77777777" w:rsidR="002763CD" w:rsidRPr="00EE62C2" w:rsidRDefault="001852CD" w:rsidP="001852CD">
      <w:pPr>
        <w:spacing w:after="0"/>
        <w:rPr>
          <w:noProof/>
          <w:color w:val="262626"/>
          <w:lang w:eastAsia="fr-CH"/>
        </w:rPr>
      </w:pPr>
      <w:r w:rsidRPr="00EE62C2">
        <w:rPr>
          <w:b/>
          <w:noProof/>
          <w:color w:val="262626"/>
          <w:lang w:eastAsia="fr-CH"/>
        </w:rPr>
        <w:t>Mobile</w:t>
      </w:r>
      <w:r w:rsidRPr="00EE62C2">
        <w:rPr>
          <w:noProof/>
          <w:color w:val="262626"/>
          <w:lang w:eastAsia="fr-CH"/>
        </w:rPr>
        <w:t xml:space="preserve"> +41 79 657 66 37 </w:t>
      </w:r>
    </w:p>
    <w:p w14:paraId="169B432F" w14:textId="77777777" w:rsidR="001852CD" w:rsidRPr="00EE62C2" w:rsidRDefault="001852CD" w:rsidP="001852CD">
      <w:pPr>
        <w:spacing w:after="0"/>
      </w:pPr>
      <w:r w:rsidRPr="00EE62C2">
        <w:rPr>
          <w:b/>
          <w:noProof/>
          <w:color w:val="262626"/>
          <w:lang w:eastAsia="fr-CH"/>
        </w:rPr>
        <w:t>Email</w:t>
      </w:r>
      <w:r w:rsidRPr="00EE62C2">
        <w:t xml:space="preserve"> </w:t>
      </w:r>
      <w:hyperlink r:id="rId19" w:history="1">
        <w:r w:rsidRPr="00EE62C2">
          <w:t>currat@specialolympics.ch</w:t>
        </w:r>
      </w:hyperlink>
    </w:p>
    <w:p w14:paraId="5D6D26DB" w14:textId="77777777" w:rsidR="001852CD" w:rsidRPr="00EE62C2" w:rsidRDefault="00F84AD1" w:rsidP="001852CD">
      <w:pPr>
        <w:rPr>
          <w:noProof/>
          <w:color w:val="262626"/>
          <w:lang w:eastAsia="fr-CH"/>
        </w:rPr>
      </w:pPr>
      <w:hyperlink r:id="rId20" w:history="1">
        <w:r w:rsidR="001852CD" w:rsidRPr="00EE62C2">
          <w:rPr>
            <w:rStyle w:val="Hyperlink"/>
            <w:rFonts w:ascii="Arial" w:eastAsia="Times New Roman" w:hAnsi="Arial" w:cs="Arial"/>
            <w:noProof/>
            <w:sz w:val="18"/>
            <w:szCs w:val="18"/>
            <w:lang w:eastAsia="de-CH"/>
          </w:rPr>
          <w:t>www.specialolympics.ch</w:t>
        </w:r>
      </w:hyperlink>
      <w:commentRangeEnd w:id="20"/>
      <w:r w:rsidR="00C07DAA">
        <w:rPr>
          <w:rStyle w:val="Kommentarzeichen"/>
        </w:rPr>
        <w:commentReference w:id="20"/>
      </w:r>
    </w:p>
    <w:p w14:paraId="3F789605" w14:textId="77777777" w:rsidR="00F26EF9" w:rsidRPr="00EE62C2" w:rsidRDefault="00F26EF9" w:rsidP="00F26EF9"/>
    <w:p w14:paraId="10201E54" w14:textId="77777777" w:rsidR="002763CD" w:rsidRPr="00EE62C2" w:rsidRDefault="002763CD" w:rsidP="00490435">
      <w:pPr>
        <w:rPr>
          <w:noProof/>
          <w:lang w:eastAsia="fr-CH"/>
        </w:rPr>
      </w:pPr>
    </w:p>
    <w:p w14:paraId="3B382E32" w14:textId="77777777" w:rsidR="00611832" w:rsidRPr="009A57EA" w:rsidRDefault="003E3ED9" w:rsidP="00490435">
      <w:pPr>
        <w:rPr>
          <w:lang w:val="de-CH"/>
        </w:rPr>
      </w:pPr>
      <w:r w:rsidRPr="009A57EA">
        <w:rPr>
          <w:noProof/>
          <w:lang w:val="de-CH" w:eastAsia="fr-CH"/>
        </w:rPr>
        <w:drawing>
          <wp:anchor distT="0" distB="0" distL="114300" distR="114300" simplePos="0" relativeHeight="251659776" behindDoc="1" locked="0" layoutInCell="1" allowOverlap="1" wp14:anchorId="2FF30851" wp14:editId="1992D2AF">
            <wp:simplePos x="0" y="0"/>
            <wp:positionH relativeFrom="column">
              <wp:posOffset>-137160</wp:posOffset>
            </wp:positionH>
            <wp:positionV relativeFrom="paragraph">
              <wp:posOffset>315273</wp:posOffset>
            </wp:positionV>
            <wp:extent cx="6019800" cy="2974975"/>
            <wp:effectExtent l="0" t="0" r="0" b="0"/>
            <wp:wrapNone/>
            <wp:docPr id="14" name="Image 14" descr="C:\Users\Gabriel Currat\Downloads\20150912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briel Currat\Downloads\20150912_114955.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3875" t="18310" r="3469" b="20657"/>
                    <a:stretch/>
                  </pic:blipFill>
                  <pic:spPr bwMode="auto">
                    <a:xfrm>
                      <a:off x="0" y="0"/>
                      <a:ext cx="6019800" cy="297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11832" w:rsidRPr="009A57EA" w:rsidSect="007826C9">
      <w:headerReference w:type="default" r:id="rId22"/>
      <w:footerReference w:type="default" r:id="rId23"/>
      <w:footerReference w:type="first" r:id="rId24"/>
      <w:pgSz w:w="11899" w:h="16838" w:code="9"/>
      <w:pgMar w:top="2410" w:right="851" w:bottom="851" w:left="1559" w:header="680" w:footer="709" w:gutter="0"/>
      <w:cols w:space="708"/>
      <w:titlePg/>
      <w:docGrid w:linePitch="28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Gabriel Currat" w:date="2018-11-06T15:54:00Z" w:initials="GC">
    <w:p w14:paraId="6E6FF3A5" w14:textId="19BE8269" w:rsidR="00EF15F2" w:rsidRDefault="00EF15F2">
      <w:pPr>
        <w:pStyle w:val="Kommentartext"/>
      </w:pPr>
      <w:r>
        <w:rPr>
          <w:rStyle w:val="Kommentarzeichen"/>
        </w:rPr>
        <w:annotationRef/>
      </w:r>
      <w:r>
        <w:t xml:space="preserve">Attention ! cela change chaque </w:t>
      </w:r>
      <w:proofErr w:type="gramStart"/>
      <w:r>
        <w:t>années</w:t>
      </w:r>
      <w:proofErr w:type="gramEnd"/>
      <w:r>
        <w:t>. Et on est passé à 19 sports. Il faut donc planifier une mise à jour annuelle.</w:t>
      </w:r>
    </w:p>
  </w:comment>
  <w:comment w:id="10" w:author="Gabriel Currat" w:date="2018-11-06T15:55:00Z" w:initials="GC">
    <w:p w14:paraId="3C9DC1E6" w14:textId="6FE77818" w:rsidR="00EF15F2" w:rsidRDefault="00EF15F2">
      <w:pPr>
        <w:pStyle w:val="Kommentartext"/>
      </w:pPr>
      <w:r>
        <w:rPr>
          <w:rStyle w:val="Kommentarzeichen"/>
        </w:rPr>
        <w:annotationRef/>
      </w:r>
      <w:r>
        <w:t>Idem que la remarque du dessus.</w:t>
      </w:r>
    </w:p>
  </w:comment>
  <w:comment w:id="11" w:author="Gabriel Currat" w:date="2018-11-06T15:57:00Z" w:initials="GC">
    <w:p w14:paraId="1DF720AA" w14:textId="670B5E77" w:rsidR="00EF15F2" w:rsidRDefault="00EF15F2">
      <w:pPr>
        <w:pStyle w:val="Kommentartext"/>
      </w:pPr>
      <w:r>
        <w:rPr>
          <w:rStyle w:val="Kommentarzeichen"/>
        </w:rPr>
        <w:annotationRef/>
      </w:r>
      <w:r>
        <w:t xml:space="preserve">Très bien si nous notons « mit </w:t>
      </w:r>
      <w:proofErr w:type="spellStart"/>
      <w:r>
        <w:t>dem</w:t>
      </w:r>
      <w:proofErr w:type="spellEnd"/>
      <w:r>
        <w:t xml:space="preserve"> </w:t>
      </w:r>
      <w:proofErr w:type="spellStart"/>
      <w:r>
        <w:t>Ziel</w:t>
      </w:r>
      <w:proofErr w:type="spellEnd"/>
      <w:r>
        <w:t> »</w:t>
      </w:r>
    </w:p>
  </w:comment>
  <w:comment w:id="13" w:author="Gabriel Currat" w:date="2018-11-06T15:58:00Z" w:initials="GC">
    <w:p w14:paraId="3A33F30B" w14:textId="596C515E" w:rsidR="00EF15F2" w:rsidRDefault="00EF15F2">
      <w:pPr>
        <w:pStyle w:val="Kommentartext"/>
      </w:pPr>
      <w:r>
        <w:rPr>
          <w:rStyle w:val="Kommentarzeichen"/>
        </w:rPr>
        <w:annotationRef/>
      </w:r>
      <w:r>
        <w:t>Faire une proposition : Formation dans le sport + formation handicap/sport inclusif + cours de base + expérience</w:t>
      </w:r>
    </w:p>
  </w:comment>
  <w:comment w:id="14" w:author="Gabriel Currat" w:date="2018-11-06T16:00:00Z" w:initials="GC">
    <w:p w14:paraId="2B7A7185" w14:textId="5ABFFCAA" w:rsidR="00EF15F2" w:rsidRPr="00EF15F2" w:rsidRDefault="00EF15F2">
      <w:pPr>
        <w:pStyle w:val="Kommentartext"/>
      </w:pPr>
      <w:r>
        <w:rPr>
          <w:rStyle w:val="Kommentarzeichen"/>
        </w:rPr>
        <w:annotationRef/>
      </w:r>
      <w:r w:rsidRPr="007245CB">
        <w:t xml:space="preserve">Kinder, Jugendliche und Erwachsene. </w:t>
      </w:r>
      <w:r w:rsidRPr="00EF15F2">
        <w:t>Attention, à contrôler dans tout le document.</w:t>
      </w:r>
    </w:p>
  </w:comment>
  <w:comment w:id="15" w:author="Gabriel Currat" w:date="2018-11-06T16:04:00Z" w:initials="GC">
    <w:p w14:paraId="2DB87816" w14:textId="1F3AF409" w:rsidR="00EF15F2" w:rsidRDefault="00EF15F2">
      <w:pPr>
        <w:pStyle w:val="Kommentartext"/>
      </w:pPr>
      <w:r>
        <w:rPr>
          <w:rStyle w:val="Kommentarzeichen"/>
        </w:rPr>
        <w:annotationRef/>
      </w:r>
      <w:r>
        <w:t>Il serait bien de mettre que SOSWI s’occupe de cela…</w:t>
      </w:r>
    </w:p>
  </w:comment>
  <w:comment w:id="16" w:author="Gabriel Currat" w:date="2018-11-06T16:05:00Z" w:initials="GC">
    <w:p w14:paraId="1BE90F56" w14:textId="1109A55C" w:rsidR="00EF15F2" w:rsidRDefault="00EF15F2">
      <w:pPr>
        <w:pStyle w:val="Kommentartext"/>
      </w:pPr>
      <w:r>
        <w:rPr>
          <w:rStyle w:val="Kommentarzeichen"/>
        </w:rPr>
        <w:annotationRef/>
      </w:r>
      <w:r>
        <w:t>Changement si pas Sport Coach</w:t>
      </w:r>
    </w:p>
  </w:comment>
  <w:comment w:id="17" w:author="Gabriel Currat" w:date="2018-11-06T16:06:00Z" w:initials="GC">
    <w:p w14:paraId="3A19673B" w14:textId="600DD430" w:rsidR="00EF15F2" w:rsidRDefault="00EF15F2">
      <w:pPr>
        <w:pStyle w:val="Kommentartext"/>
      </w:pPr>
      <w:r>
        <w:rPr>
          <w:rStyle w:val="Kommentarzeichen"/>
        </w:rPr>
        <w:annotationRef/>
      </w:r>
      <w:r>
        <w:t>?</w:t>
      </w:r>
    </w:p>
  </w:comment>
  <w:comment w:id="18" w:author="Gabriel Currat" w:date="2018-11-06T16:06:00Z" w:initials="GC">
    <w:p w14:paraId="0D922F0D" w14:textId="02F27A7E" w:rsidR="00EF15F2" w:rsidRDefault="00EF15F2">
      <w:pPr>
        <w:pStyle w:val="Kommentartext"/>
      </w:pPr>
      <w:r>
        <w:rPr>
          <w:rStyle w:val="Kommentarzeichen"/>
        </w:rPr>
        <w:annotationRef/>
      </w:r>
      <w:r>
        <w:t>On peut écrire seulement : le responsable du programme Unified</w:t>
      </w:r>
    </w:p>
  </w:comment>
  <w:comment w:id="19" w:author="Gabriel Currat" w:date="2018-11-06T16:08:00Z" w:initials="GC">
    <w:p w14:paraId="2B51E3A7" w14:textId="423E888A" w:rsidR="00EF15F2" w:rsidRDefault="00EF15F2">
      <w:pPr>
        <w:pStyle w:val="Kommentartext"/>
      </w:pPr>
      <w:r>
        <w:rPr>
          <w:rStyle w:val="Kommentarzeichen"/>
        </w:rPr>
        <w:annotationRef/>
      </w:r>
      <w:r w:rsidR="00C07DAA">
        <w:t>?</w:t>
      </w:r>
    </w:p>
  </w:comment>
  <w:comment w:id="20" w:author="Gabriel Currat" w:date="2018-11-06T16:11:00Z" w:initials="GC">
    <w:p w14:paraId="7408DAFD" w14:textId="12C9CF5A" w:rsidR="00C07DAA" w:rsidRDefault="00C07DAA">
      <w:pPr>
        <w:pStyle w:val="Kommentartext"/>
      </w:pPr>
      <w:r>
        <w:rPr>
          <w:rStyle w:val="Kommentarzeichen"/>
        </w:rPr>
        <w:annotationRef/>
      </w:r>
      <w:r>
        <w:t>Mettre le contact de Bern et Unified@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6FF3A5" w15:done="0"/>
  <w15:commentEx w15:paraId="3C9DC1E6" w15:done="0"/>
  <w15:commentEx w15:paraId="1DF720AA" w15:done="0"/>
  <w15:commentEx w15:paraId="3A33F30B" w15:done="0"/>
  <w15:commentEx w15:paraId="2B7A7185" w15:done="0"/>
  <w15:commentEx w15:paraId="2DB87816" w15:done="0"/>
  <w15:commentEx w15:paraId="1BE90F56" w15:done="0"/>
  <w15:commentEx w15:paraId="3A19673B" w15:done="0"/>
  <w15:commentEx w15:paraId="0D922F0D" w15:done="0"/>
  <w15:commentEx w15:paraId="2B51E3A7" w15:done="0"/>
  <w15:commentEx w15:paraId="7408DA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6FF3A5" w16cid:durableId="1F8C37AC"/>
  <w16cid:commentId w16cid:paraId="3C9DC1E6" w16cid:durableId="1F8C3803"/>
  <w16cid:commentId w16cid:paraId="1DF720AA" w16cid:durableId="1F8C3854"/>
  <w16cid:commentId w16cid:paraId="3A33F30B" w16cid:durableId="1F8C38AA"/>
  <w16cid:commentId w16cid:paraId="2B7A7185" w16cid:durableId="1F8C3920"/>
  <w16cid:commentId w16cid:paraId="2DB87816" w16cid:durableId="1F8C3A23"/>
  <w16cid:commentId w16cid:paraId="1BE90F56" w16cid:durableId="1F8C3A61"/>
  <w16cid:commentId w16cid:paraId="3A19673B" w16cid:durableId="1F8C3A7D"/>
  <w16cid:commentId w16cid:paraId="0D922F0D" w16cid:durableId="1F8C3A96"/>
  <w16cid:commentId w16cid:paraId="2B51E3A7" w16cid:durableId="1F8C3AEE"/>
  <w16cid:commentId w16cid:paraId="7408DAFD" w16cid:durableId="1F8C3B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3CB06" w14:textId="77777777" w:rsidR="00F84AD1" w:rsidRDefault="00F84AD1" w:rsidP="00E93292">
      <w:r>
        <w:separator/>
      </w:r>
    </w:p>
  </w:endnote>
  <w:endnote w:type="continuationSeparator" w:id="0">
    <w:p w14:paraId="5737A601" w14:textId="77777777" w:rsidR="00F84AD1" w:rsidRDefault="00F84AD1"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buntu Light">
    <w:panose1 w:val="020B0304030602030204"/>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pitch w:val="variable"/>
    <w:sig w:usb0="00000003" w:usb1="00000000" w:usb2="00000000" w:usb3="00000000" w:csb0="00000001" w:csb1="00000000"/>
  </w:font>
  <w:font w:name="Ubuntu">
    <w:panose1 w:val="020B0504030602030204"/>
    <w:charset w:val="00"/>
    <w:family w:val="swiss"/>
    <w:pitch w:val="variable"/>
    <w:sig w:usb0="E00002FF" w:usb1="5000205B" w:usb2="00000000" w:usb3="00000000" w:csb0="0000009F" w:csb1="00000000"/>
  </w:font>
  <w:font w:name="Lucida Grande">
    <w:altName w:val="Segoe U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E07F3" w14:textId="77777777" w:rsidR="00150FBC" w:rsidRPr="00E93292" w:rsidRDefault="00150FBC" w:rsidP="001752C6">
    <w:pPr>
      <w:pStyle w:val="Fuzeile"/>
      <w:rPr>
        <w:color w:val="808080" w:themeColor="background1" w:themeShade="80"/>
        <w:sz w:val="18"/>
        <w:szCs w:val="18"/>
      </w:rPr>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B10B8B">
      <w:rPr>
        <w:rStyle w:val="Seitenzahl"/>
        <w:noProof/>
        <w:color w:val="808080" w:themeColor="background1" w:themeShade="80"/>
        <w:sz w:val="18"/>
        <w:szCs w:val="18"/>
      </w:rPr>
      <w:t>2</w:t>
    </w:r>
    <w:r w:rsidRPr="00476BBE">
      <w:rPr>
        <w:rStyle w:val="Seitenzahl"/>
        <w:color w:val="808080" w:themeColor="background1" w:themeShade="80"/>
        <w:sz w:val="18"/>
        <w:szCs w:val="18"/>
      </w:rPr>
      <w:fldChar w:fldCharType="end"/>
    </w:r>
    <w:r>
      <w:rPr>
        <w:rStyle w:val="Seitenzahl"/>
        <w:color w:val="808080" w:themeColor="background1" w:themeShade="80"/>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p w14:paraId="42D3F661" w14:textId="77777777" w:rsidR="00150FBC" w:rsidRDefault="00150FB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0F003" w14:textId="77777777" w:rsidR="00150FBC" w:rsidRDefault="00150FBC">
    <w:pPr>
      <w:pStyle w:val="Fuzeile"/>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B10B8B">
      <w:rPr>
        <w:rStyle w:val="Seitenzahl"/>
        <w:noProof/>
        <w:color w:val="808080" w:themeColor="background1" w:themeShade="80"/>
        <w:sz w:val="18"/>
        <w:szCs w:val="18"/>
      </w:rPr>
      <w:t>1</w:t>
    </w:r>
    <w:r w:rsidRPr="00476BBE">
      <w:rPr>
        <w:rStyle w:val="Seitenzahl"/>
        <w:color w:val="808080" w:themeColor="background1" w:themeShade="80"/>
        <w:sz w:val="18"/>
        <w:szCs w:val="18"/>
      </w:rPr>
      <w:fldChar w:fldCharType="end"/>
    </w:r>
    <w:r w:rsidRPr="00483262">
      <w:rPr>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C7B7D" w14:textId="77777777" w:rsidR="00F84AD1" w:rsidRDefault="00F84AD1" w:rsidP="00E93292">
      <w:r>
        <w:separator/>
      </w:r>
    </w:p>
  </w:footnote>
  <w:footnote w:type="continuationSeparator" w:id="0">
    <w:p w14:paraId="59DFF247" w14:textId="77777777" w:rsidR="00F84AD1" w:rsidRDefault="00F84AD1" w:rsidP="00E93292">
      <w:r>
        <w:continuationSeparator/>
      </w:r>
    </w:p>
  </w:footnote>
  <w:footnote w:id="1">
    <w:p w14:paraId="2E6520BB" w14:textId="77777777" w:rsidR="00EB78F9" w:rsidRDefault="00C60241" w:rsidP="00C60241">
      <w:pPr>
        <w:pStyle w:val="Funotentext"/>
      </w:pPr>
      <w:r>
        <w:rPr>
          <w:rStyle w:val="Funotenzeichen"/>
        </w:rPr>
        <w:footnoteRef/>
      </w:r>
      <w:r>
        <w:t xml:space="preserve"> </w:t>
      </w:r>
      <w:hyperlink r:id="rId1" w:history="1">
        <w:r w:rsidR="00EB78F9" w:rsidRPr="00C84F68">
          <w:rPr>
            <w:rStyle w:val="Hyperlink"/>
          </w:rPr>
          <w:t>https://www.admin.ch/opc/de/classified-compilation/20122488/index.html</w:t>
        </w:r>
      </w:hyperlink>
    </w:p>
  </w:footnote>
  <w:footnote w:id="2">
    <w:p w14:paraId="78A56146" w14:textId="77777777" w:rsidR="00DD6120" w:rsidRPr="00F23A12" w:rsidRDefault="00DD6120" w:rsidP="00DD6120">
      <w:pPr>
        <w:tabs>
          <w:tab w:val="clear" w:pos="640"/>
        </w:tabs>
        <w:autoSpaceDE w:val="0"/>
        <w:autoSpaceDN w:val="0"/>
        <w:adjustRightInd w:val="0"/>
        <w:spacing w:after="0" w:line="240" w:lineRule="auto"/>
        <w:rPr>
          <w:rStyle w:val="Funotenzeichen"/>
          <w:lang w:val="de-CH"/>
        </w:rPr>
      </w:pPr>
      <w:r>
        <w:rPr>
          <w:rStyle w:val="Funotenzeichen"/>
        </w:rPr>
        <w:footnoteRef/>
      </w:r>
      <w:r w:rsidRPr="00F23A12">
        <w:rPr>
          <w:rStyle w:val="Funotenzeichen"/>
          <w:lang w:val="de-CH"/>
        </w:rPr>
        <w:t xml:space="preserve"> </w:t>
      </w:r>
      <w:r w:rsidRPr="009A3BBA">
        <w:rPr>
          <w:rFonts w:cs="Ubuntu"/>
          <w:color w:val="40401A"/>
          <w:spacing w:val="0"/>
          <w:kern w:val="0"/>
          <w:sz w:val="16"/>
          <w:szCs w:val="16"/>
          <w:lang w:val="de-CH" w:eastAsia="en-US"/>
        </w:rPr>
        <w:t>In der Folge wird nur noch von Sportverein gesprochen, jedoch schliesst dies immer auch Sportorganisationen mit ein.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662F" w14:textId="77777777" w:rsidR="00150FBC" w:rsidRDefault="00150FBC">
    <w:pPr>
      <w:pStyle w:val="Kopfzeile"/>
    </w:pPr>
    <w:r w:rsidRPr="00E93292">
      <w:rPr>
        <w:noProof/>
        <w:color w:val="4A442A" w:themeColor="background2" w:themeShade="40"/>
        <w:sz w:val="18"/>
        <w:szCs w:val="18"/>
        <w:lang w:eastAsia="fr-CH"/>
      </w:rPr>
      <w:drawing>
        <wp:anchor distT="0" distB="0" distL="114300" distR="114300" simplePos="0" relativeHeight="251659264" behindDoc="1" locked="0" layoutInCell="1" allowOverlap="1" wp14:anchorId="63E2861F" wp14:editId="04403605">
          <wp:simplePos x="0" y="0"/>
          <wp:positionH relativeFrom="page">
            <wp:posOffset>9277</wp:posOffset>
          </wp:positionH>
          <wp:positionV relativeFrom="page">
            <wp:posOffset>-6627</wp:posOffset>
          </wp:positionV>
          <wp:extent cx="7553865" cy="1719618"/>
          <wp:effectExtent l="0" t="0" r="9525" b="0"/>
          <wp:wrapNone/>
          <wp:docPr id="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1">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67CDA"/>
    <w:multiLevelType w:val="hybridMultilevel"/>
    <w:tmpl w:val="078607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14C3904"/>
    <w:multiLevelType w:val="multilevel"/>
    <w:tmpl w:val="1F1236BE"/>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192B31EF"/>
    <w:multiLevelType w:val="multilevel"/>
    <w:tmpl w:val="A25C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055426"/>
    <w:multiLevelType w:val="hybridMultilevel"/>
    <w:tmpl w:val="D80E27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6EB422E"/>
    <w:multiLevelType w:val="hybridMultilevel"/>
    <w:tmpl w:val="52F87054"/>
    <w:lvl w:ilvl="0" w:tplc="139EE254">
      <w:start w:val="1"/>
      <w:numFmt w:val="upperRoman"/>
      <w:pStyle w:val="SectionHeadingSubhead"/>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DBA62DB"/>
    <w:multiLevelType w:val="hybridMultilevel"/>
    <w:tmpl w:val="538EE0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0C8333E"/>
    <w:multiLevelType w:val="hybridMultilevel"/>
    <w:tmpl w:val="006C92C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89A37A9"/>
    <w:multiLevelType w:val="hybridMultilevel"/>
    <w:tmpl w:val="F8EE8CCE"/>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19E091F"/>
    <w:multiLevelType w:val="hybridMultilevel"/>
    <w:tmpl w:val="1F72B35A"/>
    <w:lvl w:ilvl="0" w:tplc="8AF8EDAC">
      <w:start w:val="1"/>
      <w:numFmt w:val="bullet"/>
      <w:lvlText w:val=""/>
      <w:lvlJc w:val="left"/>
      <w:pPr>
        <w:ind w:left="720" w:hanging="360"/>
      </w:pPr>
      <w:rPr>
        <w:rFonts w:ascii="Symbol" w:hAnsi="Symbol"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45650682"/>
    <w:multiLevelType w:val="multilevel"/>
    <w:tmpl w:val="CF54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552B6B"/>
    <w:multiLevelType w:val="hybridMultilevel"/>
    <w:tmpl w:val="C6FE70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543D6C20"/>
    <w:multiLevelType w:val="hybridMultilevel"/>
    <w:tmpl w:val="50809286"/>
    <w:lvl w:ilvl="0" w:tplc="4CB2DDE6">
      <w:start w:val="1"/>
      <w:numFmt w:val="bullet"/>
      <w:lvlText w:val=""/>
      <w:lvlJc w:val="left"/>
      <w:pPr>
        <w:ind w:left="720" w:hanging="360"/>
      </w:pPr>
      <w:rPr>
        <w:rFonts w:ascii="Symbol" w:hAnsi="Symbol" w:hint="default"/>
        <w:b w:val="0"/>
        <w:color w:val="auto"/>
        <w:sz w:val="21"/>
      </w:rPr>
    </w:lvl>
    <w:lvl w:ilvl="1" w:tplc="100C0001">
      <w:start w:val="1"/>
      <w:numFmt w:val="bullet"/>
      <w:lvlText w:val=""/>
      <w:lvlJc w:val="left"/>
      <w:pPr>
        <w:ind w:left="1440" w:hanging="360"/>
      </w:pPr>
      <w:rPr>
        <w:rFonts w:ascii="Symbol" w:hAnsi="Symbol"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F894706"/>
    <w:multiLevelType w:val="hybridMultilevel"/>
    <w:tmpl w:val="9776263A"/>
    <w:lvl w:ilvl="0" w:tplc="E542B2E6">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601E2BEA"/>
    <w:multiLevelType w:val="hybridMultilevel"/>
    <w:tmpl w:val="B7C8284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60B13342"/>
    <w:multiLevelType w:val="hybridMultilevel"/>
    <w:tmpl w:val="2D9E52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647A6DA7"/>
    <w:multiLevelType w:val="hybridMultilevel"/>
    <w:tmpl w:val="BAA00EF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735C64F3"/>
    <w:multiLevelType w:val="hybridMultilevel"/>
    <w:tmpl w:val="F6CEE8B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753D6F73"/>
    <w:multiLevelType w:val="hybridMultilevel"/>
    <w:tmpl w:val="C0BEC59E"/>
    <w:lvl w:ilvl="0" w:tplc="B5DE9D6C">
      <w:start w:val="1"/>
      <w:numFmt w:val="decimal"/>
      <w:pStyle w:val="Listenabsatz"/>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4"/>
  </w:num>
  <w:num w:numId="2">
    <w:abstractNumId w:val="1"/>
  </w:num>
  <w:num w:numId="3">
    <w:abstractNumId w:val="8"/>
  </w:num>
  <w:num w:numId="4">
    <w:abstractNumId w:val="0"/>
  </w:num>
  <w:num w:numId="5">
    <w:abstractNumId w:val="11"/>
  </w:num>
  <w:num w:numId="6">
    <w:abstractNumId w:val="10"/>
  </w:num>
  <w:num w:numId="7">
    <w:abstractNumId w:val="6"/>
  </w:num>
  <w:num w:numId="8">
    <w:abstractNumId w:val="12"/>
  </w:num>
  <w:num w:numId="9">
    <w:abstractNumId w:val="17"/>
  </w:num>
  <w:num w:numId="10">
    <w:abstractNumId w:val="14"/>
  </w:num>
  <w:num w:numId="11">
    <w:abstractNumId w:val="15"/>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3"/>
  </w:num>
  <w:num w:numId="22">
    <w:abstractNumId w:val="1"/>
  </w:num>
  <w:num w:numId="23">
    <w:abstractNumId w:val="1"/>
  </w:num>
  <w:num w:numId="24">
    <w:abstractNumId w:val="1"/>
  </w:num>
  <w:num w:numId="25">
    <w:abstractNumId w:val="2"/>
  </w:num>
  <w:num w:numId="26">
    <w:abstractNumId w:val="9"/>
  </w:num>
  <w:num w:numId="27">
    <w:abstractNumId w:val="12"/>
  </w:num>
  <w:num w:numId="28">
    <w:abstractNumId w:val="12"/>
  </w:num>
  <w:num w:numId="29">
    <w:abstractNumId w:val="16"/>
  </w:num>
  <w:num w:numId="30">
    <w:abstractNumId w:val="5"/>
  </w:num>
  <w:num w:numId="31">
    <w:abstractNumId w:val="13"/>
  </w:num>
  <w:num w:numId="32">
    <w:abstractNumId w:val="1"/>
  </w:num>
  <w:num w:numId="33">
    <w:abstractNumId w:val="1"/>
  </w:num>
  <w:num w:numId="34">
    <w:abstractNumId w:val="18"/>
  </w:num>
  <w:num w:numId="35">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abriel Currat">
    <w15:presenceInfo w15:providerId="AD" w15:userId="S-1-5-21-1543038049-159780872-4154295735-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B6A"/>
    <w:rsid w:val="00005664"/>
    <w:rsid w:val="00006E9C"/>
    <w:rsid w:val="00011628"/>
    <w:rsid w:val="00015CE5"/>
    <w:rsid w:val="000200AC"/>
    <w:rsid w:val="0002069A"/>
    <w:rsid w:val="00020E19"/>
    <w:rsid w:val="0002130E"/>
    <w:rsid w:val="00021417"/>
    <w:rsid w:val="000224CA"/>
    <w:rsid w:val="000344AA"/>
    <w:rsid w:val="000366D1"/>
    <w:rsid w:val="00036932"/>
    <w:rsid w:val="00036E44"/>
    <w:rsid w:val="00037693"/>
    <w:rsid w:val="00037939"/>
    <w:rsid w:val="000411BF"/>
    <w:rsid w:val="0004148F"/>
    <w:rsid w:val="000416C4"/>
    <w:rsid w:val="00042694"/>
    <w:rsid w:val="00042A30"/>
    <w:rsid w:val="0004366D"/>
    <w:rsid w:val="00043E5C"/>
    <w:rsid w:val="00045246"/>
    <w:rsid w:val="000476EB"/>
    <w:rsid w:val="0005084E"/>
    <w:rsid w:val="00050BB4"/>
    <w:rsid w:val="00051BA1"/>
    <w:rsid w:val="00052247"/>
    <w:rsid w:val="000562DA"/>
    <w:rsid w:val="00060079"/>
    <w:rsid w:val="000607D9"/>
    <w:rsid w:val="00064281"/>
    <w:rsid w:val="00065370"/>
    <w:rsid w:val="00067C6E"/>
    <w:rsid w:val="00071FB7"/>
    <w:rsid w:val="00072B13"/>
    <w:rsid w:val="00073598"/>
    <w:rsid w:val="00074FF7"/>
    <w:rsid w:val="00076C5E"/>
    <w:rsid w:val="00076E31"/>
    <w:rsid w:val="0007748C"/>
    <w:rsid w:val="00077D0E"/>
    <w:rsid w:val="000830BE"/>
    <w:rsid w:val="00083B32"/>
    <w:rsid w:val="00084BC7"/>
    <w:rsid w:val="00086843"/>
    <w:rsid w:val="00090384"/>
    <w:rsid w:val="00091B2F"/>
    <w:rsid w:val="00092E71"/>
    <w:rsid w:val="00095134"/>
    <w:rsid w:val="00095EF5"/>
    <w:rsid w:val="000979DE"/>
    <w:rsid w:val="00097CC4"/>
    <w:rsid w:val="000A3534"/>
    <w:rsid w:val="000A3968"/>
    <w:rsid w:val="000A3D28"/>
    <w:rsid w:val="000A469C"/>
    <w:rsid w:val="000A5BBA"/>
    <w:rsid w:val="000A6586"/>
    <w:rsid w:val="000A69BC"/>
    <w:rsid w:val="000B17D4"/>
    <w:rsid w:val="000B18B9"/>
    <w:rsid w:val="000B5E63"/>
    <w:rsid w:val="000B79BA"/>
    <w:rsid w:val="000C0B6A"/>
    <w:rsid w:val="000C191A"/>
    <w:rsid w:val="000C2379"/>
    <w:rsid w:val="000C29C1"/>
    <w:rsid w:val="000C463B"/>
    <w:rsid w:val="000C4648"/>
    <w:rsid w:val="000C47D9"/>
    <w:rsid w:val="000C54AB"/>
    <w:rsid w:val="000D139E"/>
    <w:rsid w:val="000D3127"/>
    <w:rsid w:val="000D6180"/>
    <w:rsid w:val="000D6400"/>
    <w:rsid w:val="000E2450"/>
    <w:rsid w:val="000E2E26"/>
    <w:rsid w:val="000E6DA9"/>
    <w:rsid w:val="000E6F87"/>
    <w:rsid w:val="000E7469"/>
    <w:rsid w:val="000E7E99"/>
    <w:rsid w:val="000F0347"/>
    <w:rsid w:val="000F1B07"/>
    <w:rsid w:val="000F2C5C"/>
    <w:rsid w:val="000F2CDE"/>
    <w:rsid w:val="000F31B7"/>
    <w:rsid w:val="000F33C1"/>
    <w:rsid w:val="000F3CEB"/>
    <w:rsid w:val="000F403C"/>
    <w:rsid w:val="000F7952"/>
    <w:rsid w:val="001023F2"/>
    <w:rsid w:val="00102C2B"/>
    <w:rsid w:val="0010507C"/>
    <w:rsid w:val="0010621D"/>
    <w:rsid w:val="00113D4C"/>
    <w:rsid w:val="00116746"/>
    <w:rsid w:val="001168F6"/>
    <w:rsid w:val="00116D12"/>
    <w:rsid w:val="00117A68"/>
    <w:rsid w:val="00120177"/>
    <w:rsid w:val="00120662"/>
    <w:rsid w:val="00120F6F"/>
    <w:rsid w:val="00124533"/>
    <w:rsid w:val="0012569A"/>
    <w:rsid w:val="00126D0B"/>
    <w:rsid w:val="001336F4"/>
    <w:rsid w:val="0013529E"/>
    <w:rsid w:val="00136ED3"/>
    <w:rsid w:val="0014009B"/>
    <w:rsid w:val="00142885"/>
    <w:rsid w:val="00142F6F"/>
    <w:rsid w:val="00147B9C"/>
    <w:rsid w:val="00147C72"/>
    <w:rsid w:val="00150FBC"/>
    <w:rsid w:val="00153087"/>
    <w:rsid w:val="00155FC5"/>
    <w:rsid w:val="0016003A"/>
    <w:rsid w:val="00161A86"/>
    <w:rsid w:val="00164892"/>
    <w:rsid w:val="001649E5"/>
    <w:rsid w:val="00165879"/>
    <w:rsid w:val="00170458"/>
    <w:rsid w:val="001705FE"/>
    <w:rsid w:val="00170C63"/>
    <w:rsid w:val="00171B89"/>
    <w:rsid w:val="00173186"/>
    <w:rsid w:val="001752C6"/>
    <w:rsid w:val="001757FD"/>
    <w:rsid w:val="00177314"/>
    <w:rsid w:val="00181209"/>
    <w:rsid w:val="001830FA"/>
    <w:rsid w:val="00183282"/>
    <w:rsid w:val="001835B0"/>
    <w:rsid w:val="00184B82"/>
    <w:rsid w:val="00184E76"/>
    <w:rsid w:val="001852CD"/>
    <w:rsid w:val="001863A6"/>
    <w:rsid w:val="001867EB"/>
    <w:rsid w:val="00187396"/>
    <w:rsid w:val="001878C2"/>
    <w:rsid w:val="00187D76"/>
    <w:rsid w:val="0019117E"/>
    <w:rsid w:val="00192E4A"/>
    <w:rsid w:val="0019647D"/>
    <w:rsid w:val="001A084E"/>
    <w:rsid w:val="001A1887"/>
    <w:rsid w:val="001A1BF6"/>
    <w:rsid w:val="001A1E28"/>
    <w:rsid w:val="001A2D53"/>
    <w:rsid w:val="001A410B"/>
    <w:rsid w:val="001A4A1E"/>
    <w:rsid w:val="001A54BF"/>
    <w:rsid w:val="001A6576"/>
    <w:rsid w:val="001B018B"/>
    <w:rsid w:val="001B0756"/>
    <w:rsid w:val="001B0D53"/>
    <w:rsid w:val="001B190C"/>
    <w:rsid w:val="001B3B83"/>
    <w:rsid w:val="001B5507"/>
    <w:rsid w:val="001C48A7"/>
    <w:rsid w:val="001C66EE"/>
    <w:rsid w:val="001C7204"/>
    <w:rsid w:val="001D111F"/>
    <w:rsid w:val="001D1F95"/>
    <w:rsid w:val="001D35FD"/>
    <w:rsid w:val="001D4546"/>
    <w:rsid w:val="001D4E32"/>
    <w:rsid w:val="001D79CC"/>
    <w:rsid w:val="001E013B"/>
    <w:rsid w:val="001E28DC"/>
    <w:rsid w:val="001E351B"/>
    <w:rsid w:val="001F15A8"/>
    <w:rsid w:val="001F1F4A"/>
    <w:rsid w:val="001F2575"/>
    <w:rsid w:val="001F4657"/>
    <w:rsid w:val="001F551A"/>
    <w:rsid w:val="001F6D99"/>
    <w:rsid w:val="002015CE"/>
    <w:rsid w:val="002060B0"/>
    <w:rsid w:val="002065A1"/>
    <w:rsid w:val="00206F16"/>
    <w:rsid w:val="00214655"/>
    <w:rsid w:val="002159A8"/>
    <w:rsid w:val="002167CD"/>
    <w:rsid w:val="00216D8C"/>
    <w:rsid w:val="002179D9"/>
    <w:rsid w:val="002206AD"/>
    <w:rsid w:val="00221B26"/>
    <w:rsid w:val="00224DE4"/>
    <w:rsid w:val="00231852"/>
    <w:rsid w:val="002338CB"/>
    <w:rsid w:val="002349AD"/>
    <w:rsid w:val="002352CD"/>
    <w:rsid w:val="00237D99"/>
    <w:rsid w:val="00240091"/>
    <w:rsid w:val="002420B5"/>
    <w:rsid w:val="0024349A"/>
    <w:rsid w:val="002450B3"/>
    <w:rsid w:val="002457AC"/>
    <w:rsid w:val="00245984"/>
    <w:rsid w:val="00246268"/>
    <w:rsid w:val="002463DC"/>
    <w:rsid w:val="00247322"/>
    <w:rsid w:val="00250512"/>
    <w:rsid w:val="00252573"/>
    <w:rsid w:val="00253BB7"/>
    <w:rsid w:val="00257FD3"/>
    <w:rsid w:val="00260B86"/>
    <w:rsid w:val="002618CA"/>
    <w:rsid w:val="0026333E"/>
    <w:rsid w:val="00264ECA"/>
    <w:rsid w:val="0026515C"/>
    <w:rsid w:val="00266D59"/>
    <w:rsid w:val="002720C8"/>
    <w:rsid w:val="00272DBD"/>
    <w:rsid w:val="00273AD1"/>
    <w:rsid w:val="0027596A"/>
    <w:rsid w:val="00275DF6"/>
    <w:rsid w:val="002763CD"/>
    <w:rsid w:val="00276D12"/>
    <w:rsid w:val="0028073F"/>
    <w:rsid w:val="0028164E"/>
    <w:rsid w:val="0028206A"/>
    <w:rsid w:val="00282B07"/>
    <w:rsid w:val="00285328"/>
    <w:rsid w:val="002902D3"/>
    <w:rsid w:val="00290C38"/>
    <w:rsid w:val="00292598"/>
    <w:rsid w:val="00292F74"/>
    <w:rsid w:val="00293B1F"/>
    <w:rsid w:val="002943E8"/>
    <w:rsid w:val="00295178"/>
    <w:rsid w:val="002976C6"/>
    <w:rsid w:val="002A0398"/>
    <w:rsid w:val="002A1165"/>
    <w:rsid w:val="002A1C13"/>
    <w:rsid w:val="002A44EB"/>
    <w:rsid w:val="002A67A8"/>
    <w:rsid w:val="002A790E"/>
    <w:rsid w:val="002B03B1"/>
    <w:rsid w:val="002B055A"/>
    <w:rsid w:val="002B21E2"/>
    <w:rsid w:val="002B41FF"/>
    <w:rsid w:val="002B5A3B"/>
    <w:rsid w:val="002B752E"/>
    <w:rsid w:val="002C2E9C"/>
    <w:rsid w:val="002C3D64"/>
    <w:rsid w:val="002C4F6B"/>
    <w:rsid w:val="002C5E36"/>
    <w:rsid w:val="002C6353"/>
    <w:rsid w:val="002D1372"/>
    <w:rsid w:val="002D212A"/>
    <w:rsid w:val="002D30A0"/>
    <w:rsid w:val="002D373C"/>
    <w:rsid w:val="002E0248"/>
    <w:rsid w:val="002E1998"/>
    <w:rsid w:val="002E1A77"/>
    <w:rsid w:val="002E2082"/>
    <w:rsid w:val="002E351C"/>
    <w:rsid w:val="002E3963"/>
    <w:rsid w:val="002E5F7A"/>
    <w:rsid w:val="002E6BB2"/>
    <w:rsid w:val="002F0C41"/>
    <w:rsid w:val="002F1861"/>
    <w:rsid w:val="002F3F30"/>
    <w:rsid w:val="002F3FEB"/>
    <w:rsid w:val="002F58C9"/>
    <w:rsid w:val="002F5A3B"/>
    <w:rsid w:val="002F6C57"/>
    <w:rsid w:val="002F7D63"/>
    <w:rsid w:val="003034DD"/>
    <w:rsid w:val="0030384D"/>
    <w:rsid w:val="003061A5"/>
    <w:rsid w:val="00307D3B"/>
    <w:rsid w:val="003135AC"/>
    <w:rsid w:val="003151CA"/>
    <w:rsid w:val="00320143"/>
    <w:rsid w:val="0032037B"/>
    <w:rsid w:val="00320A12"/>
    <w:rsid w:val="00321CA1"/>
    <w:rsid w:val="00321F87"/>
    <w:rsid w:val="0032443D"/>
    <w:rsid w:val="003261A9"/>
    <w:rsid w:val="00330E75"/>
    <w:rsid w:val="00332AA1"/>
    <w:rsid w:val="00337160"/>
    <w:rsid w:val="00337392"/>
    <w:rsid w:val="003376F4"/>
    <w:rsid w:val="00337DF9"/>
    <w:rsid w:val="0034041B"/>
    <w:rsid w:val="003424C7"/>
    <w:rsid w:val="003442BD"/>
    <w:rsid w:val="00345E05"/>
    <w:rsid w:val="00345E2A"/>
    <w:rsid w:val="0034694C"/>
    <w:rsid w:val="003503AE"/>
    <w:rsid w:val="003515BB"/>
    <w:rsid w:val="00352A5B"/>
    <w:rsid w:val="00353421"/>
    <w:rsid w:val="0035434E"/>
    <w:rsid w:val="00355169"/>
    <w:rsid w:val="0035538A"/>
    <w:rsid w:val="00355BDB"/>
    <w:rsid w:val="00357AA9"/>
    <w:rsid w:val="00357BFA"/>
    <w:rsid w:val="00360700"/>
    <w:rsid w:val="003621BA"/>
    <w:rsid w:val="003631FE"/>
    <w:rsid w:val="00363216"/>
    <w:rsid w:val="003632C1"/>
    <w:rsid w:val="00363ADC"/>
    <w:rsid w:val="003663C5"/>
    <w:rsid w:val="003676DC"/>
    <w:rsid w:val="00370E19"/>
    <w:rsid w:val="0037222B"/>
    <w:rsid w:val="00372400"/>
    <w:rsid w:val="00372A2E"/>
    <w:rsid w:val="00372C50"/>
    <w:rsid w:val="00372FDA"/>
    <w:rsid w:val="00373A44"/>
    <w:rsid w:val="0037460C"/>
    <w:rsid w:val="00374A70"/>
    <w:rsid w:val="003757B2"/>
    <w:rsid w:val="003761BB"/>
    <w:rsid w:val="003761F3"/>
    <w:rsid w:val="00376E6D"/>
    <w:rsid w:val="00377C30"/>
    <w:rsid w:val="0038032E"/>
    <w:rsid w:val="0038330A"/>
    <w:rsid w:val="00383F50"/>
    <w:rsid w:val="003858E8"/>
    <w:rsid w:val="0038756B"/>
    <w:rsid w:val="0039172B"/>
    <w:rsid w:val="00392109"/>
    <w:rsid w:val="003970F4"/>
    <w:rsid w:val="003A202A"/>
    <w:rsid w:val="003A4223"/>
    <w:rsid w:val="003A4AF4"/>
    <w:rsid w:val="003A6367"/>
    <w:rsid w:val="003A7FF2"/>
    <w:rsid w:val="003B012C"/>
    <w:rsid w:val="003B01D3"/>
    <w:rsid w:val="003B045F"/>
    <w:rsid w:val="003B1D54"/>
    <w:rsid w:val="003B39D5"/>
    <w:rsid w:val="003B5C56"/>
    <w:rsid w:val="003B643C"/>
    <w:rsid w:val="003B7AEB"/>
    <w:rsid w:val="003B7E80"/>
    <w:rsid w:val="003C0778"/>
    <w:rsid w:val="003C17D1"/>
    <w:rsid w:val="003C1914"/>
    <w:rsid w:val="003C1CAE"/>
    <w:rsid w:val="003C35E1"/>
    <w:rsid w:val="003C4013"/>
    <w:rsid w:val="003C43C9"/>
    <w:rsid w:val="003C49FE"/>
    <w:rsid w:val="003C6BD1"/>
    <w:rsid w:val="003D06A9"/>
    <w:rsid w:val="003D1808"/>
    <w:rsid w:val="003D1940"/>
    <w:rsid w:val="003D253B"/>
    <w:rsid w:val="003D470E"/>
    <w:rsid w:val="003D4932"/>
    <w:rsid w:val="003E20EA"/>
    <w:rsid w:val="003E3ED9"/>
    <w:rsid w:val="003E6D3B"/>
    <w:rsid w:val="003F003C"/>
    <w:rsid w:val="003F071B"/>
    <w:rsid w:val="003F2AAA"/>
    <w:rsid w:val="003F2D07"/>
    <w:rsid w:val="003F374D"/>
    <w:rsid w:val="003F5230"/>
    <w:rsid w:val="00400875"/>
    <w:rsid w:val="00400B29"/>
    <w:rsid w:val="00400E4E"/>
    <w:rsid w:val="00403F0C"/>
    <w:rsid w:val="00404939"/>
    <w:rsid w:val="00406F1C"/>
    <w:rsid w:val="00407827"/>
    <w:rsid w:val="00413680"/>
    <w:rsid w:val="0041432A"/>
    <w:rsid w:val="00415594"/>
    <w:rsid w:val="00415810"/>
    <w:rsid w:val="00416F29"/>
    <w:rsid w:val="004172BC"/>
    <w:rsid w:val="00423376"/>
    <w:rsid w:val="00431F77"/>
    <w:rsid w:val="00432264"/>
    <w:rsid w:val="0043356A"/>
    <w:rsid w:val="004336B8"/>
    <w:rsid w:val="00433BF3"/>
    <w:rsid w:val="0043420D"/>
    <w:rsid w:val="00434552"/>
    <w:rsid w:val="00434EEF"/>
    <w:rsid w:val="004354F3"/>
    <w:rsid w:val="00436749"/>
    <w:rsid w:val="00436D96"/>
    <w:rsid w:val="00440B19"/>
    <w:rsid w:val="00441701"/>
    <w:rsid w:val="00441EB0"/>
    <w:rsid w:val="00442A2A"/>
    <w:rsid w:val="0044565A"/>
    <w:rsid w:val="00445FCB"/>
    <w:rsid w:val="00446FE4"/>
    <w:rsid w:val="004472FA"/>
    <w:rsid w:val="00447D18"/>
    <w:rsid w:val="0045085F"/>
    <w:rsid w:val="0045500F"/>
    <w:rsid w:val="00455940"/>
    <w:rsid w:val="0045597E"/>
    <w:rsid w:val="00456C5B"/>
    <w:rsid w:val="004571B2"/>
    <w:rsid w:val="00457F0B"/>
    <w:rsid w:val="00461EDB"/>
    <w:rsid w:val="004636B4"/>
    <w:rsid w:val="004665F6"/>
    <w:rsid w:val="004670C8"/>
    <w:rsid w:val="004670FC"/>
    <w:rsid w:val="00470A0A"/>
    <w:rsid w:val="0047376C"/>
    <w:rsid w:val="00474385"/>
    <w:rsid w:val="00474CBA"/>
    <w:rsid w:val="00476BBE"/>
    <w:rsid w:val="0048043D"/>
    <w:rsid w:val="004808F6"/>
    <w:rsid w:val="00482BBC"/>
    <w:rsid w:val="00483262"/>
    <w:rsid w:val="00484255"/>
    <w:rsid w:val="00484704"/>
    <w:rsid w:val="00484A45"/>
    <w:rsid w:val="00484E4A"/>
    <w:rsid w:val="0048502F"/>
    <w:rsid w:val="004854F4"/>
    <w:rsid w:val="0048575A"/>
    <w:rsid w:val="004862E5"/>
    <w:rsid w:val="00490435"/>
    <w:rsid w:val="004926BA"/>
    <w:rsid w:val="00493482"/>
    <w:rsid w:val="004944E4"/>
    <w:rsid w:val="004A35B8"/>
    <w:rsid w:val="004A457F"/>
    <w:rsid w:val="004A5711"/>
    <w:rsid w:val="004A643B"/>
    <w:rsid w:val="004A6525"/>
    <w:rsid w:val="004A6EFF"/>
    <w:rsid w:val="004B1D8F"/>
    <w:rsid w:val="004B2CA6"/>
    <w:rsid w:val="004B6205"/>
    <w:rsid w:val="004B6770"/>
    <w:rsid w:val="004B7F77"/>
    <w:rsid w:val="004C327E"/>
    <w:rsid w:val="004C769D"/>
    <w:rsid w:val="004D0462"/>
    <w:rsid w:val="004D10DE"/>
    <w:rsid w:val="004D1541"/>
    <w:rsid w:val="004D1C6F"/>
    <w:rsid w:val="004D51BA"/>
    <w:rsid w:val="004E2F94"/>
    <w:rsid w:val="004E41C0"/>
    <w:rsid w:val="004E49D2"/>
    <w:rsid w:val="004E4C50"/>
    <w:rsid w:val="004E5B76"/>
    <w:rsid w:val="004E638E"/>
    <w:rsid w:val="004E6B67"/>
    <w:rsid w:val="004E6EC2"/>
    <w:rsid w:val="004E6EF2"/>
    <w:rsid w:val="004E7EAA"/>
    <w:rsid w:val="004F26A2"/>
    <w:rsid w:val="004F760F"/>
    <w:rsid w:val="004F79E1"/>
    <w:rsid w:val="0050109E"/>
    <w:rsid w:val="0050384C"/>
    <w:rsid w:val="00506F57"/>
    <w:rsid w:val="00515B1E"/>
    <w:rsid w:val="00516E4A"/>
    <w:rsid w:val="00520996"/>
    <w:rsid w:val="00521108"/>
    <w:rsid w:val="0052722B"/>
    <w:rsid w:val="00531471"/>
    <w:rsid w:val="00535481"/>
    <w:rsid w:val="00536FE6"/>
    <w:rsid w:val="00540899"/>
    <w:rsid w:val="00544908"/>
    <w:rsid w:val="00545352"/>
    <w:rsid w:val="00547E18"/>
    <w:rsid w:val="00551FCE"/>
    <w:rsid w:val="0055542C"/>
    <w:rsid w:val="00555F4C"/>
    <w:rsid w:val="0055741B"/>
    <w:rsid w:val="00557947"/>
    <w:rsid w:val="00557C0B"/>
    <w:rsid w:val="00560F2F"/>
    <w:rsid w:val="00561E73"/>
    <w:rsid w:val="00564296"/>
    <w:rsid w:val="0056485B"/>
    <w:rsid w:val="00564BED"/>
    <w:rsid w:val="00565AD4"/>
    <w:rsid w:val="00565B09"/>
    <w:rsid w:val="00566945"/>
    <w:rsid w:val="00571B05"/>
    <w:rsid w:val="005721C8"/>
    <w:rsid w:val="005727F7"/>
    <w:rsid w:val="00572942"/>
    <w:rsid w:val="00572B36"/>
    <w:rsid w:val="00574BA9"/>
    <w:rsid w:val="00574DB5"/>
    <w:rsid w:val="00576A76"/>
    <w:rsid w:val="00576FF3"/>
    <w:rsid w:val="00581665"/>
    <w:rsid w:val="00582F71"/>
    <w:rsid w:val="0058483A"/>
    <w:rsid w:val="005872D0"/>
    <w:rsid w:val="00591706"/>
    <w:rsid w:val="005919D8"/>
    <w:rsid w:val="005934D9"/>
    <w:rsid w:val="00593B80"/>
    <w:rsid w:val="00593DB1"/>
    <w:rsid w:val="00595126"/>
    <w:rsid w:val="0059540F"/>
    <w:rsid w:val="00596246"/>
    <w:rsid w:val="00596EDF"/>
    <w:rsid w:val="005975FF"/>
    <w:rsid w:val="00597FB8"/>
    <w:rsid w:val="005A2FC4"/>
    <w:rsid w:val="005A6BF2"/>
    <w:rsid w:val="005B0E3A"/>
    <w:rsid w:val="005B216D"/>
    <w:rsid w:val="005B3944"/>
    <w:rsid w:val="005B5172"/>
    <w:rsid w:val="005C37E4"/>
    <w:rsid w:val="005C5646"/>
    <w:rsid w:val="005C57DD"/>
    <w:rsid w:val="005C5E94"/>
    <w:rsid w:val="005C7E9D"/>
    <w:rsid w:val="005D6702"/>
    <w:rsid w:val="005D76A4"/>
    <w:rsid w:val="005E01B5"/>
    <w:rsid w:val="005E0A60"/>
    <w:rsid w:val="005E3590"/>
    <w:rsid w:val="005E3A3B"/>
    <w:rsid w:val="005E51AF"/>
    <w:rsid w:val="005E5A86"/>
    <w:rsid w:val="005E6510"/>
    <w:rsid w:val="005E6A1A"/>
    <w:rsid w:val="005E70F1"/>
    <w:rsid w:val="005E7285"/>
    <w:rsid w:val="005F1071"/>
    <w:rsid w:val="005F2803"/>
    <w:rsid w:val="005F43A9"/>
    <w:rsid w:val="00603BAC"/>
    <w:rsid w:val="00603C5C"/>
    <w:rsid w:val="006042C6"/>
    <w:rsid w:val="00611043"/>
    <w:rsid w:val="00611832"/>
    <w:rsid w:val="00613B28"/>
    <w:rsid w:val="0061469E"/>
    <w:rsid w:val="00616093"/>
    <w:rsid w:val="006204BC"/>
    <w:rsid w:val="006226F9"/>
    <w:rsid w:val="00623967"/>
    <w:rsid w:val="00624AF7"/>
    <w:rsid w:val="006310A9"/>
    <w:rsid w:val="00632957"/>
    <w:rsid w:val="00633557"/>
    <w:rsid w:val="0063591C"/>
    <w:rsid w:val="006371C3"/>
    <w:rsid w:val="00637F2A"/>
    <w:rsid w:val="006403B9"/>
    <w:rsid w:val="00641141"/>
    <w:rsid w:val="00641B9D"/>
    <w:rsid w:val="00642C43"/>
    <w:rsid w:val="00644DE5"/>
    <w:rsid w:val="006453C8"/>
    <w:rsid w:val="006477F5"/>
    <w:rsid w:val="006508EE"/>
    <w:rsid w:val="006526A7"/>
    <w:rsid w:val="00661B75"/>
    <w:rsid w:val="00663104"/>
    <w:rsid w:val="00663DB0"/>
    <w:rsid w:val="006652AD"/>
    <w:rsid w:val="00666D3E"/>
    <w:rsid w:val="00667009"/>
    <w:rsid w:val="00667155"/>
    <w:rsid w:val="006769A5"/>
    <w:rsid w:val="00680B30"/>
    <w:rsid w:val="006813C4"/>
    <w:rsid w:val="00683F08"/>
    <w:rsid w:val="006845BD"/>
    <w:rsid w:val="00687B19"/>
    <w:rsid w:val="00690F66"/>
    <w:rsid w:val="006928D6"/>
    <w:rsid w:val="00695AA1"/>
    <w:rsid w:val="00695EBA"/>
    <w:rsid w:val="00696324"/>
    <w:rsid w:val="006A0326"/>
    <w:rsid w:val="006A188B"/>
    <w:rsid w:val="006A2D1E"/>
    <w:rsid w:val="006A3963"/>
    <w:rsid w:val="006B10CB"/>
    <w:rsid w:val="006B18BC"/>
    <w:rsid w:val="006B2F6D"/>
    <w:rsid w:val="006B2FD5"/>
    <w:rsid w:val="006B3D54"/>
    <w:rsid w:val="006B5DFE"/>
    <w:rsid w:val="006B5EC1"/>
    <w:rsid w:val="006B74D0"/>
    <w:rsid w:val="006B7941"/>
    <w:rsid w:val="006B7F6E"/>
    <w:rsid w:val="006C1CA2"/>
    <w:rsid w:val="006C273B"/>
    <w:rsid w:val="006C2B29"/>
    <w:rsid w:val="006C3C0D"/>
    <w:rsid w:val="006C4A76"/>
    <w:rsid w:val="006C5C51"/>
    <w:rsid w:val="006D0EE1"/>
    <w:rsid w:val="006D15CE"/>
    <w:rsid w:val="006D20CB"/>
    <w:rsid w:val="006D21F6"/>
    <w:rsid w:val="006D48AD"/>
    <w:rsid w:val="006D5113"/>
    <w:rsid w:val="006D56B4"/>
    <w:rsid w:val="006D5BD5"/>
    <w:rsid w:val="006D5E78"/>
    <w:rsid w:val="006D756C"/>
    <w:rsid w:val="006D7F47"/>
    <w:rsid w:val="006E1D0B"/>
    <w:rsid w:val="006E1F08"/>
    <w:rsid w:val="006E3DF6"/>
    <w:rsid w:val="006E66A1"/>
    <w:rsid w:val="006F1DDA"/>
    <w:rsid w:val="006F3112"/>
    <w:rsid w:val="006F3981"/>
    <w:rsid w:val="006F6228"/>
    <w:rsid w:val="007004E1"/>
    <w:rsid w:val="00700C3D"/>
    <w:rsid w:val="00702C4C"/>
    <w:rsid w:val="00707933"/>
    <w:rsid w:val="007109F1"/>
    <w:rsid w:val="00710C9E"/>
    <w:rsid w:val="00711B64"/>
    <w:rsid w:val="00712453"/>
    <w:rsid w:val="0071324C"/>
    <w:rsid w:val="00716825"/>
    <w:rsid w:val="00716937"/>
    <w:rsid w:val="00717E5E"/>
    <w:rsid w:val="00720742"/>
    <w:rsid w:val="007219C2"/>
    <w:rsid w:val="0072306D"/>
    <w:rsid w:val="007245CB"/>
    <w:rsid w:val="00725403"/>
    <w:rsid w:val="00725910"/>
    <w:rsid w:val="00730998"/>
    <w:rsid w:val="00730C52"/>
    <w:rsid w:val="007312A8"/>
    <w:rsid w:val="007316FC"/>
    <w:rsid w:val="007319A8"/>
    <w:rsid w:val="00731CC9"/>
    <w:rsid w:val="00731D69"/>
    <w:rsid w:val="00731E66"/>
    <w:rsid w:val="00733629"/>
    <w:rsid w:val="00733FB7"/>
    <w:rsid w:val="00736C97"/>
    <w:rsid w:val="00737B39"/>
    <w:rsid w:val="0074733C"/>
    <w:rsid w:val="00747918"/>
    <w:rsid w:val="00747A32"/>
    <w:rsid w:val="007516D0"/>
    <w:rsid w:val="00752305"/>
    <w:rsid w:val="00753033"/>
    <w:rsid w:val="00753D4F"/>
    <w:rsid w:val="00754372"/>
    <w:rsid w:val="007556AA"/>
    <w:rsid w:val="00756C49"/>
    <w:rsid w:val="007575F9"/>
    <w:rsid w:val="007605FB"/>
    <w:rsid w:val="0076175C"/>
    <w:rsid w:val="0076203E"/>
    <w:rsid w:val="007644EC"/>
    <w:rsid w:val="0076678B"/>
    <w:rsid w:val="00766E6F"/>
    <w:rsid w:val="007673DB"/>
    <w:rsid w:val="00767700"/>
    <w:rsid w:val="00771DB2"/>
    <w:rsid w:val="0077225A"/>
    <w:rsid w:val="0077498D"/>
    <w:rsid w:val="00780266"/>
    <w:rsid w:val="00781CDD"/>
    <w:rsid w:val="00782176"/>
    <w:rsid w:val="007826C9"/>
    <w:rsid w:val="007834A9"/>
    <w:rsid w:val="00783B2B"/>
    <w:rsid w:val="00784D69"/>
    <w:rsid w:val="00787CBD"/>
    <w:rsid w:val="007907CA"/>
    <w:rsid w:val="00790E60"/>
    <w:rsid w:val="00794724"/>
    <w:rsid w:val="007950A6"/>
    <w:rsid w:val="00795EBD"/>
    <w:rsid w:val="00796D54"/>
    <w:rsid w:val="007A05E1"/>
    <w:rsid w:val="007A2644"/>
    <w:rsid w:val="007A4D70"/>
    <w:rsid w:val="007A52CE"/>
    <w:rsid w:val="007A5F9D"/>
    <w:rsid w:val="007A68DC"/>
    <w:rsid w:val="007B031A"/>
    <w:rsid w:val="007B4AA4"/>
    <w:rsid w:val="007C1CA5"/>
    <w:rsid w:val="007C20CE"/>
    <w:rsid w:val="007C59DA"/>
    <w:rsid w:val="007D0155"/>
    <w:rsid w:val="007D2B6A"/>
    <w:rsid w:val="007D76C6"/>
    <w:rsid w:val="007E10EC"/>
    <w:rsid w:val="007E6EEB"/>
    <w:rsid w:val="007F1744"/>
    <w:rsid w:val="007F1A84"/>
    <w:rsid w:val="007F403E"/>
    <w:rsid w:val="007F5047"/>
    <w:rsid w:val="007F6DBA"/>
    <w:rsid w:val="0080203E"/>
    <w:rsid w:val="00804690"/>
    <w:rsid w:val="00805BF3"/>
    <w:rsid w:val="00805E3D"/>
    <w:rsid w:val="00807425"/>
    <w:rsid w:val="00807E47"/>
    <w:rsid w:val="00810C74"/>
    <w:rsid w:val="00811524"/>
    <w:rsid w:val="0081722C"/>
    <w:rsid w:val="00817CDE"/>
    <w:rsid w:val="00821262"/>
    <w:rsid w:val="00821740"/>
    <w:rsid w:val="00822AE6"/>
    <w:rsid w:val="00822FB1"/>
    <w:rsid w:val="00823C4F"/>
    <w:rsid w:val="00825B18"/>
    <w:rsid w:val="00827D1F"/>
    <w:rsid w:val="008308B3"/>
    <w:rsid w:val="00830F1D"/>
    <w:rsid w:val="008341F1"/>
    <w:rsid w:val="00834BDE"/>
    <w:rsid w:val="00835260"/>
    <w:rsid w:val="00835B2D"/>
    <w:rsid w:val="00835B8A"/>
    <w:rsid w:val="008367B3"/>
    <w:rsid w:val="00836F04"/>
    <w:rsid w:val="00843AED"/>
    <w:rsid w:val="00843BA6"/>
    <w:rsid w:val="00845C2E"/>
    <w:rsid w:val="0084633B"/>
    <w:rsid w:val="008475FE"/>
    <w:rsid w:val="0085191E"/>
    <w:rsid w:val="008528F3"/>
    <w:rsid w:val="008538AC"/>
    <w:rsid w:val="008547C0"/>
    <w:rsid w:val="0085674E"/>
    <w:rsid w:val="00856839"/>
    <w:rsid w:val="00856D79"/>
    <w:rsid w:val="008573BB"/>
    <w:rsid w:val="00857E5A"/>
    <w:rsid w:val="0086091F"/>
    <w:rsid w:val="0086676A"/>
    <w:rsid w:val="008669EF"/>
    <w:rsid w:val="0086777E"/>
    <w:rsid w:val="00870669"/>
    <w:rsid w:val="008730DD"/>
    <w:rsid w:val="00873484"/>
    <w:rsid w:val="0087394E"/>
    <w:rsid w:val="00880946"/>
    <w:rsid w:val="00880B3D"/>
    <w:rsid w:val="00882945"/>
    <w:rsid w:val="008829B3"/>
    <w:rsid w:val="00883B50"/>
    <w:rsid w:val="00884119"/>
    <w:rsid w:val="0088556E"/>
    <w:rsid w:val="0088589D"/>
    <w:rsid w:val="00890EF5"/>
    <w:rsid w:val="0089256D"/>
    <w:rsid w:val="008945C1"/>
    <w:rsid w:val="00895AE7"/>
    <w:rsid w:val="008A2580"/>
    <w:rsid w:val="008A396E"/>
    <w:rsid w:val="008A4AC8"/>
    <w:rsid w:val="008A5B7D"/>
    <w:rsid w:val="008A5BEA"/>
    <w:rsid w:val="008A626D"/>
    <w:rsid w:val="008A62D9"/>
    <w:rsid w:val="008A7198"/>
    <w:rsid w:val="008B0193"/>
    <w:rsid w:val="008B1ACA"/>
    <w:rsid w:val="008B2E3D"/>
    <w:rsid w:val="008B3DC8"/>
    <w:rsid w:val="008B7260"/>
    <w:rsid w:val="008B778E"/>
    <w:rsid w:val="008C02DB"/>
    <w:rsid w:val="008C18A0"/>
    <w:rsid w:val="008C18C5"/>
    <w:rsid w:val="008C2AA9"/>
    <w:rsid w:val="008C3DDD"/>
    <w:rsid w:val="008C533B"/>
    <w:rsid w:val="008C6E94"/>
    <w:rsid w:val="008C700E"/>
    <w:rsid w:val="008D088D"/>
    <w:rsid w:val="008D6422"/>
    <w:rsid w:val="008F0F48"/>
    <w:rsid w:val="008F51D8"/>
    <w:rsid w:val="008F52FC"/>
    <w:rsid w:val="008F753F"/>
    <w:rsid w:val="00900C7B"/>
    <w:rsid w:val="00901D6A"/>
    <w:rsid w:val="00902CBC"/>
    <w:rsid w:val="009050FE"/>
    <w:rsid w:val="00907995"/>
    <w:rsid w:val="0091254A"/>
    <w:rsid w:val="009131D5"/>
    <w:rsid w:val="00916E74"/>
    <w:rsid w:val="0092419C"/>
    <w:rsid w:val="0092628F"/>
    <w:rsid w:val="0092708C"/>
    <w:rsid w:val="009275C3"/>
    <w:rsid w:val="00927B17"/>
    <w:rsid w:val="00930F26"/>
    <w:rsid w:val="00935C93"/>
    <w:rsid w:val="00936696"/>
    <w:rsid w:val="009376D7"/>
    <w:rsid w:val="009405E0"/>
    <w:rsid w:val="0094092B"/>
    <w:rsid w:val="00942FD3"/>
    <w:rsid w:val="00944410"/>
    <w:rsid w:val="009454A8"/>
    <w:rsid w:val="00947045"/>
    <w:rsid w:val="00947D3F"/>
    <w:rsid w:val="00950BD9"/>
    <w:rsid w:val="00951626"/>
    <w:rsid w:val="00951BC0"/>
    <w:rsid w:val="009531EE"/>
    <w:rsid w:val="00954058"/>
    <w:rsid w:val="009579D5"/>
    <w:rsid w:val="0096110F"/>
    <w:rsid w:val="0096508C"/>
    <w:rsid w:val="00966519"/>
    <w:rsid w:val="009667B9"/>
    <w:rsid w:val="00967A2A"/>
    <w:rsid w:val="00970309"/>
    <w:rsid w:val="00970DD3"/>
    <w:rsid w:val="00971CBE"/>
    <w:rsid w:val="00975CE8"/>
    <w:rsid w:val="00976B4B"/>
    <w:rsid w:val="00981AF0"/>
    <w:rsid w:val="00981F27"/>
    <w:rsid w:val="0098207E"/>
    <w:rsid w:val="00984FD0"/>
    <w:rsid w:val="00985010"/>
    <w:rsid w:val="0098520F"/>
    <w:rsid w:val="0098540A"/>
    <w:rsid w:val="00985D1F"/>
    <w:rsid w:val="00986181"/>
    <w:rsid w:val="00990658"/>
    <w:rsid w:val="00991C22"/>
    <w:rsid w:val="00992141"/>
    <w:rsid w:val="00992928"/>
    <w:rsid w:val="00993872"/>
    <w:rsid w:val="00993BC1"/>
    <w:rsid w:val="00994DCB"/>
    <w:rsid w:val="009971F9"/>
    <w:rsid w:val="009A22CE"/>
    <w:rsid w:val="009A2E82"/>
    <w:rsid w:val="009A3532"/>
    <w:rsid w:val="009A43C5"/>
    <w:rsid w:val="009A4484"/>
    <w:rsid w:val="009A57EA"/>
    <w:rsid w:val="009A5973"/>
    <w:rsid w:val="009A6A74"/>
    <w:rsid w:val="009B054A"/>
    <w:rsid w:val="009B1309"/>
    <w:rsid w:val="009B78AD"/>
    <w:rsid w:val="009C2C9A"/>
    <w:rsid w:val="009C2E82"/>
    <w:rsid w:val="009C5173"/>
    <w:rsid w:val="009C666D"/>
    <w:rsid w:val="009C6F4F"/>
    <w:rsid w:val="009D0335"/>
    <w:rsid w:val="009D2618"/>
    <w:rsid w:val="009D5D4D"/>
    <w:rsid w:val="009D5F10"/>
    <w:rsid w:val="009D6299"/>
    <w:rsid w:val="009E04F1"/>
    <w:rsid w:val="009E46EB"/>
    <w:rsid w:val="009E4C29"/>
    <w:rsid w:val="009E767A"/>
    <w:rsid w:val="009E78A3"/>
    <w:rsid w:val="009F02AF"/>
    <w:rsid w:val="009F15E0"/>
    <w:rsid w:val="009F2DFD"/>
    <w:rsid w:val="009F30B4"/>
    <w:rsid w:val="009F40CF"/>
    <w:rsid w:val="009F4A88"/>
    <w:rsid w:val="009F70C8"/>
    <w:rsid w:val="00A03B22"/>
    <w:rsid w:val="00A04361"/>
    <w:rsid w:val="00A05E6A"/>
    <w:rsid w:val="00A065D7"/>
    <w:rsid w:val="00A06A3E"/>
    <w:rsid w:val="00A06F00"/>
    <w:rsid w:val="00A07B7C"/>
    <w:rsid w:val="00A10F40"/>
    <w:rsid w:val="00A12812"/>
    <w:rsid w:val="00A1352F"/>
    <w:rsid w:val="00A1381C"/>
    <w:rsid w:val="00A14278"/>
    <w:rsid w:val="00A20C31"/>
    <w:rsid w:val="00A24BB6"/>
    <w:rsid w:val="00A25424"/>
    <w:rsid w:val="00A26024"/>
    <w:rsid w:val="00A26238"/>
    <w:rsid w:val="00A30B50"/>
    <w:rsid w:val="00A3115E"/>
    <w:rsid w:val="00A311D5"/>
    <w:rsid w:val="00A369BA"/>
    <w:rsid w:val="00A3714D"/>
    <w:rsid w:val="00A37A14"/>
    <w:rsid w:val="00A423DB"/>
    <w:rsid w:val="00A4362E"/>
    <w:rsid w:val="00A43A7D"/>
    <w:rsid w:val="00A442FA"/>
    <w:rsid w:val="00A44F0B"/>
    <w:rsid w:val="00A4720C"/>
    <w:rsid w:val="00A478C8"/>
    <w:rsid w:val="00A557F6"/>
    <w:rsid w:val="00A55E10"/>
    <w:rsid w:val="00A5740E"/>
    <w:rsid w:val="00A60FEC"/>
    <w:rsid w:val="00A663B2"/>
    <w:rsid w:val="00A702AE"/>
    <w:rsid w:val="00A7162B"/>
    <w:rsid w:val="00A71B0D"/>
    <w:rsid w:val="00A7243B"/>
    <w:rsid w:val="00A72928"/>
    <w:rsid w:val="00A734B0"/>
    <w:rsid w:val="00A7391A"/>
    <w:rsid w:val="00A74E0E"/>
    <w:rsid w:val="00A75F6E"/>
    <w:rsid w:val="00A76065"/>
    <w:rsid w:val="00A7610F"/>
    <w:rsid w:val="00A761DD"/>
    <w:rsid w:val="00A81C53"/>
    <w:rsid w:val="00A82468"/>
    <w:rsid w:val="00A83DAF"/>
    <w:rsid w:val="00A85269"/>
    <w:rsid w:val="00A87AF2"/>
    <w:rsid w:val="00A910B1"/>
    <w:rsid w:val="00A92B11"/>
    <w:rsid w:val="00AA00AC"/>
    <w:rsid w:val="00AA1952"/>
    <w:rsid w:val="00AA1E9D"/>
    <w:rsid w:val="00AA3A72"/>
    <w:rsid w:val="00AA4CC4"/>
    <w:rsid w:val="00AA54BC"/>
    <w:rsid w:val="00AA6067"/>
    <w:rsid w:val="00AA60C8"/>
    <w:rsid w:val="00AB103A"/>
    <w:rsid w:val="00AB2B92"/>
    <w:rsid w:val="00AB2CF3"/>
    <w:rsid w:val="00AB2FEE"/>
    <w:rsid w:val="00AB3FEA"/>
    <w:rsid w:val="00AB45A3"/>
    <w:rsid w:val="00AC15CE"/>
    <w:rsid w:val="00AC1C95"/>
    <w:rsid w:val="00AC3275"/>
    <w:rsid w:val="00AC3678"/>
    <w:rsid w:val="00AC40AF"/>
    <w:rsid w:val="00AC4112"/>
    <w:rsid w:val="00AC4FA4"/>
    <w:rsid w:val="00AC5A3C"/>
    <w:rsid w:val="00AC5C6E"/>
    <w:rsid w:val="00AC63CE"/>
    <w:rsid w:val="00AC7897"/>
    <w:rsid w:val="00AD4C94"/>
    <w:rsid w:val="00AD4D61"/>
    <w:rsid w:val="00AD5844"/>
    <w:rsid w:val="00AD63CF"/>
    <w:rsid w:val="00AD6754"/>
    <w:rsid w:val="00AD72B1"/>
    <w:rsid w:val="00AE069B"/>
    <w:rsid w:val="00AE070E"/>
    <w:rsid w:val="00AE1BAE"/>
    <w:rsid w:val="00AE3D4B"/>
    <w:rsid w:val="00AE400A"/>
    <w:rsid w:val="00AE42C8"/>
    <w:rsid w:val="00AE4767"/>
    <w:rsid w:val="00AE5117"/>
    <w:rsid w:val="00AE682A"/>
    <w:rsid w:val="00AE699A"/>
    <w:rsid w:val="00AE7B63"/>
    <w:rsid w:val="00AF53CE"/>
    <w:rsid w:val="00AF631E"/>
    <w:rsid w:val="00AF64E3"/>
    <w:rsid w:val="00AF6590"/>
    <w:rsid w:val="00AF7600"/>
    <w:rsid w:val="00B02E48"/>
    <w:rsid w:val="00B0383D"/>
    <w:rsid w:val="00B03A32"/>
    <w:rsid w:val="00B04125"/>
    <w:rsid w:val="00B0490F"/>
    <w:rsid w:val="00B102FB"/>
    <w:rsid w:val="00B10B8B"/>
    <w:rsid w:val="00B11AF4"/>
    <w:rsid w:val="00B12401"/>
    <w:rsid w:val="00B127EC"/>
    <w:rsid w:val="00B12CBC"/>
    <w:rsid w:val="00B15843"/>
    <w:rsid w:val="00B1624E"/>
    <w:rsid w:val="00B166AA"/>
    <w:rsid w:val="00B21443"/>
    <w:rsid w:val="00B22160"/>
    <w:rsid w:val="00B22311"/>
    <w:rsid w:val="00B260E8"/>
    <w:rsid w:val="00B26B36"/>
    <w:rsid w:val="00B275B7"/>
    <w:rsid w:val="00B30262"/>
    <w:rsid w:val="00B31ABD"/>
    <w:rsid w:val="00B33B1A"/>
    <w:rsid w:val="00B36629"/>
    <w:rsid w:val="00B367E8"/>
    <w:rsid w:val="00B36FC9"/>
    <w:rsid w:val="00B42246"/>
    <w:rsid w:val="00B42356"/>
    <w:rsid w:val="00B43E99"/>
    <w:rsid w:val="00B445DA"/>
    <w:rsid w:val="00B51CEB"/>
    <w:rsid w:val="00B53546"/>
    <w:rsid w:val="00B53949"/>
    <w:rsid w:val="00B55B99"/>
    <w:rsid w:val="00B577D9"/>
    <w:rsid w:val="00B57876"/>
    <w:rsid w:val="00B62DF7"/>
    <w:rsid w:val="00B62DF9"/>
    <w:rsid w:val="00B67FC3"/>
    <w:rsid w:val="00B709E0"/>
    <w:rsid w:val="00B70F61"/>
    <w:rsid w:val="00B72792"/>
    <w:rsid w:val="00B73787"/>
    <w:rsid w:val="00B749A9"/>
    <w:rsid w:val="00B75A60"/>
    <w:rsid w:val="00B764C0"/>
    <w:rsid w:val="00B76F88"/>
    <w:rsid w:val="00B7795A"/>
    <w:rsid w:val="00B81E31"/>
    <w:rsid w:val="00B8446B"/>
    <w:rsid w:val="00B85E41"/>
    <w:rsid w:val="00B90168"/>
    <w:rsid w:val="00B90AB3"/>
    <w:rsid w:val="00B9264E"/>
    <w:rsid w:val="00B95B38"/>
    <w:rsid w:val="00B96BBE"/>
    <w:rsid w:val="00B9775E"/>
    <w:rsid w:val="00B9779A"/>
    <w:rsid w:val="00B97EFD"/>
    <w:rsid w:val="00BA091E"/>
    <w:rsid w:val="00BA106D"/>
    <w:rsid w:val="00BA35A5"/>
    <w:rsid w:val="00BA368D"/>
    <w:rsid w:val="00BA3DEC"/>
    <w:rsid w:val="00BA6709"/>
    <w:rsid w:val="00BA6E55"/>
    <w:rsid w:val="00BB16E4"/>
    <w:rsid w:val="00BB1F93"/>
    <w:rsid w:val="00BB3E50"/>
    <w:rsid w:val="00BB5E48"/>
    <w:rsid w:val="00BB72DE"/>
    <w:rsid w:val="00BC0627"/>
    <w:rsid w:val="00BC2265"/>
    <w:rsid w:val="00BC2FB7"/>
    <w:rsid w:val="00BC5C93"/>
    <w:rsid w:val="00BD3AC7"/>
    <w:rsid w:val="00BD5CF4"/>
    <w:rsid w:val="00BD608D"/>
    <w:rsid w:val="00BD6BEF"/>
    <w:rsid w:val="00BD6FC2"/>
    <w:rsid w:val="00BD75B2"/>
    <w:rsid w:val="00BE1ADB"/>
    <w:rsid w:val="00BE474E"/>
    <w:rsid w:val="00BF0E30"/>
    <w:rsid w:val="00BF4A9B"/>
    <w:rsid w:val="00BF7911"/>
    <w:rsid w:val="00C026C5"/>
    <w:rsid w:val="00C04221"/>
    <w:rsid w:val="00C05DA3"/>
    <w:rsid w:val="00C07DAA"/>
    <w:rsid w:val="00C12D7E"/>
    <w:rsid w:val="00C131F3"/>
    <w:rsid w:val="00C153B9"/>
    <w:rsid w:val="00C1547E"/>
    <w:rsid w:val="00C16EEA"/>
    <w:rsid w:val="00C20D75"/>
    <w:rsid w:val="00C255D6"/>
    <w:rsid w:val="00C25C0C"/>
    <w:rsid w:val="00C268BE"/>
    <w:rsid w:val="00C27455"/>
    <w:rsid w:val="00C27948"/>
    <w:rsid w:val="00C306A2"/>
    <w:rsid w:val="00C31702"/>
    <w:rsid w:val="00C33731"/>
    <w:rsid w:val="00C40A70"/>
    <w:rsid w:val="00C40FCF"/>
    <w:rsid w:val="00C42EFA"/>
    <w:rsid w:val="00C4307C"/>
    <w:rsid w:val="00C44AD7"/>
    <w:rsid w:val="00C4649C"/>
    <w:rsid w:val="00C47994"/>
    <w:rsid w:val="00C50561"/>
    <w:rsid w:val="00C50FD8"/>
    <w:rsid w:val="00C54EF3"/>
    <w:rsid w:val="00C5616A"/>
    <w:rsid w:val="00C56408"/>
    <w:rsid w:val="00C56BAE"/>
    <w:rsid w:val="00C56F6E"/>
    <w:rsid w:val="00C57F47"/>
    <w:rsid w:val="00C60241"/>
    <w:rsid w:val="00C63090"/>
    <w:rsid w:val="00C65223"/>
    <w:rsid w:val="00C66E65"/>
    <w:rsid w:val="00C66E8B"/>
    <w:rsid w:val="00C7046C"/>
    <w:rsid w:val="00C7225E"/>
    <w:rsid w:val="00C72781"/>
    <w:rsid w:val="00C73423"/>
    <w:rsid w:val="00C7481E"/>
    <w:rsid w:val="00C75A0A"/>
    <w:rsid w:val="00C75E7D"/>
    <w:rsid w:val="00C7721A"/>
    <w:rsid w:val="00C80960"/>
    <w:rsid w:val="00C849B9"/>
    <w:rsid w:val="00C86987"/>
    <w:rsid w:val="00C87566"/>
    <w:rsid w:val="00C9061B"/>
    <w:rsid w:val="00C90B80"/>
    <w:rsid w:val="00C91DEA"/>
    <w:rsid w:val="00C935B0"/>
    <w:rsid w:val="00C95BD9"/>
    <w:rsid w:val="00C97189"/>
    <w:rsid w:val="00CA202C"/>
    <w:rsid w:val="00CA36FC"/>
    <w:rsid w:val="00CA3BA1"/>
    <w:rsid w:val="00CA3CC6"/>
    <w:rsid w:val="00CA50E2"/>
    <w:rsid w:val="00CA552E"/>
    <w:rsid w:val="00CA635C"/>
    <w:rsid w:val="00CB0233"/>
    <w:rsid w:val="00CB112E"/>
    <w:rsid w:val="00CB193D"/>
    <w:rsid w:val="00CB22C6"/>
    <w:rsid w:val="00CB3CDD"/>
    <w:rsid w:val="00CB5D82"/>
    <w:rsid w:val="00CB70AC"/>
    <w:rsid w:val="00CC0E0C"/>
    <w:rsid w:val="00CC1C29"/>
    <w:rsid w:val="00CC2682"/>
    <w:rsid w:val="00CC2B43"/>
    <w:rsid w:val="00CC415F"/>
    <w:rsid w:val="00CC61C2"/>
    <w:rsid w:val="00CC6498"/>
    <w:rsid w:val="00CD4722"/>
    <w:rsid w:val="00CD521F"/>
    <w:rsid w:val="00CD72BB"/>
    <w:rsid w:val="00CD77E8"/>
    <w:rsid w:val="00CD7AE3"/>
    <w:rsid w:val="00CD7D25"/>
    <w:rsid w:val="00CE040B"/>
    <w:rsid w:val="00CE2CAC"/>
    <w:rsid w:val="00CE6C3A"/>
    <w:rsid w:val="00CE783B"/>
    <w:rsid w:val="00CF37A9"/>
    <w:rsid w:val="00CF3DC7"/>
    <w:rsid w:val="00D00537"/>
    <w:rsid w:val="00D00D34"/>
    <w:rsid w:val="00D0207A"/>
    <w:rsid w:val="00D05946"/>
    <w:rsid w:val="00D070DD"/>
    <w:rsid w:val="00D073C9"/>
    <w:rsid w:val="00D15C46"/>
    <w:rsid w:val="00D16DE9"/>
    <w:rsid w:val="00D170E8"/>
    <w:rsid w:val="00D2173F"/>
    <w:rsid w:val="00D22F85"/>
    <w:rsid w:val="00D252E8"/>
    <w:rsid w:val="00D256AD"/>
    <w:rsid w:val="00D26B80"/>
    <w:rsid w:val="00D27B6F"/>
    <w:rsid w:val="00D32645"/>
    <w:rsid w:val="00D343A0"/>
    <w:rsid w:val="00D41002"/>
    <w:rsid w:val="00D4165F"/>
    <w:rsid w:val="00D4170E"/>
    <w:rsid w:val="00D41863"/>
    <w:rsid w:val="00D4218C"/>
    <w:rsid w:val="00D43B3E"/>
    <w:rsid w:val="00D43D85"/>
    <w:rsid w:val="00D4407B"/>
    <w:rsid w:val="00D443FF"/>
    <w:rsid w:val="00D453B3"/>
    <w:rsid w:val="00D508D5"/>
    <w:rsid w:val="00D50E64"/>
    <w:rsid w:val="00D50FD0"/>
    <w:rsid w:val="00D514D7"/>
    <w:rsid w:val="00D52077"/>
    <w:rsid w:val="00D57BD5"/>
    <w:rsid w:val="00D628D4"/>
    <w:rsid w:val="00D632B9"/>
    <w:rsid w:val="00D632F5"/>
    <w:rsid w:val="00D65A82"/>
    <w:rsid w:val="00D66720"/>
    <w:rsid w:val="00D7027F"/>
    <w:rsid w:val="00D70868"/>
    <w:rsid w:val="00D7388B"/>
    <w:rsid w:val="00D76B17"/>
    <w:rsid w:val="00D77220"/>
    <w:rsid w:val="00D81182"/>
    <w:rsid w:val="00D82A55"/>
    <w:rsid w:val="00D83D5F"/>
    <w:rsid w:val="00D856B9"/>
    <w:rsid w:val="00D90F43"/>
    <w:rsid w:val="00D95A06"/>
    <w:rsid w:val="00D978D6"/>
    <w:rsid w:val="00D97CAE"/>
    <w:rsid w:val="00DA0265"/>
    <w:rsid w:val="00DA133D"/>
    <w:rsid w:val="00DA1407"/>
    <w:rsid w:val="00DA1724"/>
    <w:rsid w:val="00DA1E1C"/>
    <w:rsid w:val="00DA259E"/>
    <w:rsid w:val="00DA2852"/>
    <w:rsid w:val="00DA3776"/>
    <w:rsid w:val="00DA4FC5"/>
    <w:rsid w:val="00DA5621"/>
    <w:rsid w:val="00DA65EA"/>
    <w:rsid w:val="00DA6CCF"/>
    <w:rsid w:val="00DA78C9"/>
    <w:rsid w:val="00DA7CDD"/>
    <w:rsid w:val="00DB0327"/>
    <w:rsid w:val="00DB05FB"/>
    <w:rsid w:val="00DB0D56"/>
    <w:rsid w:val="00DB140F"/>
    <w:rsid w:val="00DB1A70"/>
    <w:rsid w:val="00DB5285"/>
    <w:rsid w:val="00DB69B3"/>
    <w:rsid w:val="00DB7E0C"/>
    <w:rsid w:val="00DC2D00"/>
    <w:rsid w:val="00DC2D83"/>
    <w:rsid w:val="00DC3E10"/>
    <w:rsid w:val="00DC4F32"/>
    <w:rsid w:val="00DC6521"/>
    <w:rsid w:val="00DC6877"/>
    <w:rsid w:val="00DC7DC9"/>
    <w:rsid w:val="00DD0B5E"/>
    <w:rsid w:val="00DD2059"/>
    <w:rsid w:val="00DD3D13"/>
    <w:rsid w:val="00DD3F0F"/>
    <w:rsid w:val="00DD488A"/>
    <w:rsid w:val="00DD6120"/>
    <w:rsid w:val="00DD6417"/>
    <w:rsid w:val="00DD759E"/>
    <w:rsid w:val="00DD7B7A"/>
    <w:rsid w:val="00DD7E2B"/>
    <w:rsid w:val="00DE20B7"/>
    <w:rsid w:val="00DE253E"/>
    <w:rsid w:val="00DE3A4C"/>
    <w:rsid w:val="00DE409D"/>
    <w:rsid w:val="00DE6069"/>
    <w:rsid w:val="00DE728B"/>
    <w:rsid w:val="00DF197F"/>
    <w:rsid w:val="00DF1B67"/>
    <w:rsid w:val="00DF582B"/>
    <w:rsid w:val="00DF59B7"/>
    <w:rsid w:val="00DF5F29"/>
    <w:rsid w:val="00DF64B6"/>
    <w:rsid w:val="00DF710E"/>
    <w:rsid w:val="00E0122B"/>
    <w:rsid w:val="00E0237F"/>
    <w:rsid w:val="00E03127"/>
    <w:rsid w:val="00E03EE3"/>
    <w:rsid w:val="00E04BBF"/>
    <w:rsid w:val="00E058CE"/>
    <w:rsid w:val="00E07362"/>
    <w:rsid w:val="00E07A73"/>
    <w:rsid w:val="00E105E8"/>
    <w:rsid w:val="00E11164"/>
    <w:rsid w:val="00E126F2"/>
    <w:rsid w:val="00E13214"/>
    <w:rsid w:val="00E132FC"/>
    <w:rsid w:val="00E13575"/>
    <w:rsid w:val="00E13E35"/>
    <w:rsid w:val="00E166D5"/>
    <w:rsid w:val="00E17033"/>
    <w:rsid w:val="00E17D32"/>
    <w:rsid w:val="00E20458"/>
    <w:rsid w:val="00E21AA7"/>
    <w:rsid w:val="00E23475"/>
    <w:rsid w:val="00E25A72"/>
    <w:rsid w:val="00E26772"/>
    <w:rsid w:val="00E31847"/>
    <w:rsid w:val="00E31A5E"/>
    <w:rsid w:val="00E32983"/>
    <w:rsid w:val="00E33207"/>
    <w:rsid w:val="00E3362F"/>
    <w:rsid w:val="00E33BC1"/>
    <w:rsid w:val="00E33DDE"/>
    <w:rsid w:val="00E40465"/>
    <w:rsid w:val="00E419AB"/>
    <w:rsid w:val="00E43E93"/>
    <w:rsid w:val="00E44A6A"/>
    <w:rsid w:val="00E44E78"/>
    <w:rsid w:val="00E45C01"/>
    <w:rsid w:val="00E4607B"/>
    <w:rsid w:val="00E479BD"/>
    <w:rsid w:val="00E47BB1"/>
    <w:rsid w:val="00E50675"/>
    <w:rsid w:val="00E509DF"/>
    <w:rsid w:val="00E54DB1"/>
    <w:rsid w:val="00E562D9"/>
    <w:rsid w:val="00E562F7"/>
    <w:rsid w:val="00E57701"/>
    <w:rsid w:val="00E613C8"/>
    <w:rsid w:val="00E62EF7"/>
    <w:rsid w:val="00E6436E"/>
    <w:rsid w:val="00E65336"/>
    <w:rsid w:val="00E66258"/>
    <w:rsid w:val="00E70224"/>
    <w:rsid w:val="00E71CFF"/>
    <w:rsid w:val="00E7375A"/>
    <w:rsid w:val="00E7476A"/>
    <w:rsid w:val="00E769A4"/>
    <w:rsid w:val="00E80D70"/>
    <w:rsid w:val="00E81169"/>
    <w:rsid w:val="00E81772"/>
    <w:rsid w:val="00E83B4D"/>
    <w:rsid w:val="00E848F7"/>
    <w:rsid w:val="00E85826"/>
    <w:rsid w:val="00E86BE7"/>
    <w:rsid w:val="00E86F47"/>
    <w:rsid w:val="00E8756B"/>
    <w:rsid w:val="00E91BB5"/>
    <w:rsid w:val="00E92677"/>
    <w:rsid w:val="00E92F4C"/>
    <w:rsid w:val="00E93292"/>
    <w:rsid w:val="00E97C1A"/>
    <w:rsid w:val="00EA36EF"/>
    <w:rsid w:val="00EA5D21"/>
    <w:rsid w:val="00EB04A3"/>
    <w:rsid w:val="00EB1550"/>
    <w:rsid w:val="00EB1C20"/>
    <w:rsid w:val="00EB1C8B"/>
    <w:rsid w:val="00EB2873"/>
    <w:rsid w:val="00EB40B1"/>
    <w:rsid w:val="00EB669E"/>
    <w:rsid w:val="00EB78F9"/>
    <w:rsid w:val="00EB7D67"/>
    <w:rsid w:val="00EC4DB8"/>
    <w:rsid w:val="00EC63B3"/>
    <w:rsid w:val="00EC66DF"/>
    <w:rsid w:val="00EC7662"/>
    <w:rsid w:val="00EC7A64"/>
    <w:rsid w:val="00ED0C29"/>
    <w:rsid w:val="00ED40D3"/>
    <w:rsid w:val="00ED515C"/>
    <w:rsid w:val="00ED529B"/>
    <w:rsid w:val="00EE0344"/>
    <w:rsid w:val="00EE11E6"/>
    <w:rsid w:val="00EE1EAF"/>
    <w:rsid w:val="00EE2748"/>
    <w:rsid w:val="00EE62C2"/>
    <w:rsid w:val="00EE63A0"/>
    <w:rsid w:val="00EF0230"/>
    <w:rsid w:val="00EF053A"/>
    <w:rsid w:val="00EF15F2"/>
    <w:rsid w:val="00EF20E9"/>
    <w:rsid w:val="00EF29A1"/>
    <w:rsid w:val="00EF322A"/>
    <w:rsid w:val="00EF3907"/>
    <w:rsid w:val="00EF42CC"/>
    <w:rsid w:val="00EF540D"/>
    <w:rsid w:val="00EF5D3D"/>
    <w:rsid w:val="00EF625B"/>
    <w:rsid w:val="00EF73BB"/>
    <w:rsid w:val="00F03989"/>
    <w:rsid w:val="00F03BF9"/>
    <w:rsid w:val="00F04F7C"/>
    <w:rsid w:val="00F13AC5"/>
    <w:rsid w:val="00F15FD8"/>
    <w:rsid w:val="00F172AD"/>
    <w:rsid w:val="00F221F4"/>
    <w:rsid w:val="00F23511"/>
    <w:rsid w:val="00F23624"/>
    <w:rsid w:val="00F251D4"/>
    <w:rsid w:val="00F2659C"/>
    <w:rsid w:val="00F26EF9"/>
    <w:rsid w:val="00F3193D"/>
    <w:rsid w:val="00F32F41"/>
    <w:rsid w:val="00F354B7"/>
    <w:rsid w:val="00F35FB9"/>
    <w:rsid w:val="00F43DF0"/>
    <w:rsid w:val="00F44870"/>
    <w:rsid w:val="00F45B8C"/>
    <w:rsid w:val="00F51B5C"/>
    <w:rsid w:val="00F53639"/>
    <w:rsid w:val="00F53C87"/>
    <w:rsid w:val="00F56297"/>
    <w:rsid w:val="00F633A8"/>
    <w:rsid w:val="00F63641"/>
    <w:rsid w:val="00F664C4"/>
    <w:rsid w:val="00F66BD9"/>
    <w:rsid w:val="00F67432"/>
    <w:rsid w:val="00F753DF"/>
    <w:rsid w:val="00F779F1"/>
    <w:rsid w:val="00F801FD"/>
    <w:rsid w:val="00F80766"/>
    <w:rsid w:val="00F80B19"/>
    <w:rsid w:val="00F839F0"/>
    <w:rsid w:val="00F84AD1"/>
    <w:rsid w:val="00F9243E"/>
    <w:rsid w:val="00F93F36"/>
    <w:rsid w:val="00F94194"/>
    <w:rsid w:val="00F97627"/>
    <w:rsid w:val="00FA0D2D"/>
    <w:rsid w:val="00FA2ADE"/>
    <w:rsid w:val="00FA2BFB"/>
    <w:rsid w:val="00FA340C"/>
    <w:rsid w:val="00FA411A"/>
    <w:rsid w:val="00FA4495"/>
    <w:rsid w:val="00FA6A9E"/>
    <w:rsid w:val="00FA7939"/>
    <w:rsid w:val="00FB14FD"/>
    <w:rsid w:val="00FB3E06"/>
    <w:rsid w:val="00FB3E17"/>
    <w:rsid w:val="00FB539A"/>
    <w:rsid w:val="00FB6C49"/>
    <w:rsid w:val="00FC28D8"/>
    <w:rsid w:val="00FC2F46"/>
    <w:rsid w:val="00FC3B02"/>
    <w:rsid w:val="00FD03C8"/>
    <w:rsid w:val="00FD080F"/>
    <w:rsid w:val="00FD15CE"/>
    <w:rsid w:val="00FD1E32"/>
    <w:rsid w:val="00FD2F13"/>
    <w:rsid w:val="00FD3D58"/>
    <w:rsid w:val="00FD50A4"/>
    <w:rsid w:val="00FD5B11"/>
    <w:rsid w:val="00FD5D65"/>
    <w:rsid w:val="00FD7B25"/>
    <w:rsid w:val="00FE0B90"/>
    <w:rsid w:val="00FE0E2F"/>
    <w:rsid w:val="00FE0F0F"/>
    <w:rsid w:val="00FE29E9"/>
    <w:rsid w:val="00FE41C3"/>
    <w:rsid w:val="00FE6407"/>
    <w:rsid w:val="00FE6BAA"/>
    <w:rsid w:val="00FE6C9C"/>
    <w:rsid w:val="00FF0AF1"/>
    <w:rsid w:val="00FF1D4D"/>
    <w:rsid w:val="00FF3000"/>
    <w:rsid w:val="00FF43B5"/>
    <w:rsid w:val="00FF43D6"/>
    <w:rsid w:val="00FF4D8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DD0C6"/>
  <w15:docId w15:val="{A8394188-754B-424D-82DF-5F4134F4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Text Body"/>
    <w:qFormat/>
    <w:rsid w:val="0092419C"/>
    <w:pPr>
      <w:tabs>
        <w:tab w:val="left" w:pos="640"/>
      </w:tabs>
      <w:spacing w:after="160" w:line="320" w:lineRule="exact"/>
      <w:jc w:val="both"/>
    </w:pPr>
    <w:rPr>
      <w:rFonts w:ascii="Ubuntu Light" w:hAnsi="Ubuntu Light"/>
      <w:spacing w:val="-2"/>
      <w:kern w:val="18"/>
      <w:sz w:val="21"/>
      <w:szCs w:val="21"/>
      <w:lang w:val="fr-CH"/>
    </w:rPr>
  </w:style>
  <w:style w:type="paragraph" w:styleId="berschrift1">
    <w:name w:val="heading 1"/>
    <w:basedOn w:val="Standard"/>
    <w:next w:val="Standard"/>
    <w:link w:val="berschrift1Zchn"/>
    <w:autoRedefine/>
    <w:uiPriority w:val="9"/>
    <w:qFormat/>
    <w:rsid w:val="00C72781"/>
    <w:pPr>
      <w:keepNext/>
      <w:numPr>
        <w:numId w:val="2"/>
      </w:numPr>
      <w:spacing w:before="320" w:line="520" w:lineRule="exact"/>
      <w:contextualSpacing/>
      <w:outlineLvl w:val="0"/>
    </w:pPr>
    <w:rPr>
      <w:b/>
      <w:sz w:val="40"/>
      <w:szCs w:val="40"/>
      <w:lang w:val="de-CH" w:eastAsia="fr-CH"/>
    </w:rPr>
  </w:style>
  <w:style w:type="paragraph" w:styleId="berschrift2">
    <w:name w:val="heading 2"/>
    <w:basedOn w:val="Standard"/>
    <w:next w:val="Standard"/>
    <w:link w:val="berschrift2Zchn"/>
    <w:uiPriority w:val="9"/>
    <w:unhideWhenUsed/>
    <w:qFormat/>
    <w:rsid w:val="00116D12"/>
    <w:pPr>
      <w:keepNext/>
      <w:keepLines/>
      <w:numPr>
        <w:ilvl w:val="1"/>
        <w:numId w:val="2"/>
      </w:numPr>
      <w:spacing w:before="200" w:after="0"/>
      <w:outlineLvl w:val="1"/>
    </w:pPr>
    <w:rPr>
      <w:rFonts w:eastAsiaTheme="majorEastAsia" w:cstheme="majorBidi"/>
      <w:b/>
      <w:bCs/>
      <w:color w:val="000000" w:themeColor="text1"/>
      <w:sz w:val="28"/>
      <w:szCs w:val="26"/>
    </w:rPr>
  </w:style>
  <w:style w:type="paragraph" w:styleId="berschrift3">
    <w:name w:val="heading 3"/>
    <w:basedOn w:val="Standard"/>
    <w:next w:val="Standard"/>
    <w:link w:val="berschrift3Zchn"/>
    <w:uiPriority w:val="9"/>
    <w:unhideWhenUsed/>
    <w:qFormat/>
    <w:rsid w:val="00950BD9"/>
    <w:pPr>
      <w:keepNext/>
      <w:keepLines/>
      <w:numPr>
        <w:ilvl w:val="2"/>
        <w:numId w:val="2"/>
      </w:numPr>
      <w:spacing w:before="200" w:after="0"/>
      <w:outlineLvl w:val="2"/>
    </w:pPr>
    <w:rPr>
      <w:rFonts w:eastAsiaTheme="majorEastAsia" w:cstheme="majorBidi"/>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numPr>
        <w:ilvl w:val="3"/>
        <w:numId w:val="2"/>
      </w:numPr>
      <w:spacing w:before="200" w:after="0"/>
      <w:outlineLvl w:val="3"/>
    </w:pPr>
    <w:rPr>
      <w:rFonts w:eastAsiaTheme="majorEastAsia" w:cstheme="majorBidi"/>
      <w:b/>
      <w:bCs/>
      <w:i/>
      <w:iCs/>
      <w:color w:val="141313"/>
      <w:szCs w:val="20"/>
    </w:rPr>
  </w:style>
  <w:style w:type="paragraph" w:styleId="berschrift5">
    <w:name w:val="heading 5"/>
    <w:basedOn w:val="Standard"/>
    <w:next w:val="Standard"/>
    <w:link w:val="berschrift5Zchn"/>
    <w:autoRedefine/>
    <w:uiPriority w:val="9"/>
    <w:unhideWhenUsed/>
    <w:qFormat/>
    <w:rsid w:val="00F23624"/>
    <w:pPr>
      <w:keepNext/>
      <w:keepLines/>
      <w:numPr>
        <w:ilvl w:val="4"/>
        <w:numId w:val="2"/>
      </w:numPr>
      <w:spacing w:before="200" w:after="0"/>
      <w:outlineLvl w:val="4"/>
    </w:pPr>
    <w:rPr>
      <w:rFonts w:eastAsiaTheme="majorEastAsia" w:cstheme="majorBidi"/>
      <w:i/>
      <w:color w:val="C0504D" w:themeColor="accent2"/>
    </w:rPr>
  </w:style>
  <w:style w:type="paragraph" w:styleId="berschrift6">
    <w:name w:val="heading 6"/>
    <w:basedOn w:val="Standard"/>
    <w:next w:val="Standard"/>
    <w:link w:val="berschrift6Zchn"/>
    <w:uiPriority w:val="9"/>
    <w:unhideWhenUsed/>
    <w:qFormat/>
    <w:rsid w:val="00950BD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116D1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116D1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116D1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2781"/>
    <w:rPr>
      <w:rFonts w:ascii="Ubuntu Light" w:hAnsi="Ubuntu Light"/>
      <w:b/>
      <w:spacing w:val="-2"/>
      <w:kern w:val="18"/>
      <w:sz w:val="40"/>
      <w:szCs w:val="40"/>
      <w:lang w:val="de-CH" w:eastAsia="fr-CH"/>
    </w:rPr>
  </w:style>
  <w:style w:type="paragraph" w:customStyle="1" w:styleId="SectionHeadingSubhead">
    <w:name w:val="SectionHeading_Subhead"/>
    <w:basedOn w:val="berschrift2"/>
    <w:qFormat/>
    <w:rsid w:val="00116D12"/>
    <w:pPr>
      <w:keepNext w:val="0"/>
      <w:keepLines w:val="0"/>
      <w:numPr>
        <w:ilvl w:val="0"/>
        <w:numId w:val="1"/>
      </w:numPr>
      <w:spacing w:before="320" w:after="160" w:line="520" w:lineRule="exact"/>
    </w:pPr>
    <w:rPr>
      <w:rFonts w:eastAsiaTheme="minorHAnsi" w:cstheme="minorBidi"/>
      <w:b w:val="0"/>
      <w:bCs w:val="0"/>
      <w:color w:val="FF0000"/>
      <w:sz w:val="64"/>
      <w:szCs w:val="28"/>
    </w:rPr>
  </w:style>
  <w:style w:type="character" w:customStyle="1" w:styleId="berschrift2Zchn">
    <w:name w:val="Überschrift 2 Zchn"/>
    <w:basedOn w:val="Absatz-Standardschriftart"/>
    <w:link w:val="berschrift2"/>
    <w:uiPriority w:val="9"/>
    <w:rsid w:val="00116D12"/>
    <w:rPr>
      <w:rFonts w:ascii="Ubuntu Light" w:eastAsiaTheme="majorEastAsia" w:hAnsi="Ubuntu Light" w:cstheme="majorBidi"/>
      <w:b/>
      <w:bCs/>
      <w:color w:val="000000" w:themeColor="text1"/>
      <w:spacing w:val="-2"/>
      <w:kern w:val="18"/>
      <w:sz w:val="28"/>
      <w:szCs w:val="26"/>
      <w:lang w:val="fr-CH"/>
    </w:rPr>
  </w:style>
  <w:style w:type="paragraph" w:customStyle="1" w:styleId="Pre-HeadingLine">
    <w:name w:val="Pre-Heading Line"/>
    <w:basedOn w:val="berschrift2"/>
    <w:qFormat/>
    <w:rsid w:val="00950BD9"/>
    <w:pPr>
      <w:keepNext w:val="0"/>
      <w:keepLines w:val="0"/>
      <w:spacing w:before="0" w:after="80" w:line="380" w:lineRule="exact"/>
      <w:ind w:left="9931"/>
    </w:pPr>
    <w:rPr>
      <w:rFonts w:eastAsiaTheme="minorHAnsi" w:cstheme="minorBidi"/>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2763CD"/>
    <w:pPr>
      <w:tabs>
        <w:tab w:val="clear" w:pos="640"/>
      </w:tabs>
      <w:spacing w:after="0" w:line="320" w:lineRule="atLeast"/>
    </w:pPr>
    <w:rPr>
      <w:rFonts w:eastAsia="ヒラギノ角ゴ Pro W3" w:cs="Arial"/>
      <w:i/>
      <w:color w:val="000000"/>
      <w:szCs w:val="24"/>
      <w:lang w:eastAsia="en-US"/>
    </w:rPr>
  </w:style>
  <w:style w:type="paragraph" w:customStyle="1" w:styleId="Delegatename">
    <w:name w:val="Delegate name"/>
    <w:basedOn w:val="Standard"/>
    <w:next w:val="DelateTitle"/>
    <w:autoRedefine/>
    <w:qFormat/>
    <w:rsid w:val="00506F57"/>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berschrift2Zchn"/>
    <w:link w:val="Timesnewroman"/>
    <w:rsid w:val="00BA106D"/>
    <w:rPr>
      <w:rFonts w:ascii="Ubuntu Light" w:eastAsia="Times New Roman" w:hAnsi="Ubuntu Light" w:cs="Arial"/>
      <w:b/>
      <w:bCs/>
      <w:i/>
      <w:iCs/>
      <w:color w:val="000000" w:themeColor="text1"/>
      <w:spacing w:val="-2"/>
      <w:kern w:val="18"/>
      <w:sz w:val="28"/>
      <w:szCs w:val="28"/>
      <w:lang w:val="fr-CH"/>
    </w:rPr>
  </w:style>
  <w:style w:type="character" w:customStyle="1" w:styleId="berschrift3Zchn">
    <w:name w:val="Überschrift 3 Zchn"/>
    <w:basedOn w:val="Absatz-Standardschriftart"/>
    <w:link w:val="berschrift3"/>
    <w:uiPriority w:val="9"/>
    <w:rsid w:val="00950BD9"/>
    <w:rPr>
      <w:rFonts w:ascii="Ubuntu Light" w:eastAsiaTheme="majorEastAsia" w:hAnsi="Ubuntu Light" w:cstheme="majorBidi"/>
      <w:b/>
      <w:bCs/>
      <w:caps/>
      <w:color w:val="9C0F1D"/>
      <w:spacing w:val="20"/>
      <w:kern w:val="18"/>
      <w:sz w:val="21"/>
      <w:szCs w:val="20"/>
      <w:lang w:val="fr-CH"/>
    </w:rPr>
  </w:style>
  <w:style w:type="paragraph" w:styleId="Titel">
    <w:name w:val="Title"/>
    <w:basedOn w:val="Standard"/>
    <w:next w:val="Standard"/>
    <w:link w:val="TitelZchn"/>
    <w:uiPriority w:val="10"/>
    <w:qFormat/>
    <w:rsid w:val="00253BB7"/>
    <w:pPr>
      <w:tabs>
        <w:tab w:val="clear" w:pos="640"/>
      </w:tabs>
      <w:spacing w:after="360" w:line="240" w:lineRule="auto"/>
    </w:pPr>
    <w:rPr>
      <w:color w:val="FFFFFF" w:themeColor="background1"/>
      <w:sz w:val="84"/>
      <w:szCs w:val="84"/>
    </w:rPr>
  </w:style>
  <w:style w:type="character" w:customStyle="1" w:styleId="TitelZchn">
    <w:name w:val="Titel Zchn"/>
    <w:basedOn w:val="Absatz-Standardschriftart"/>
    <w:link w:val="Titel"/>
    <w:uiPriority w:val="10"/>
    <w:rsid w:val="00253BB7"/>
    <w:rPr>
      <w:rFonts w:ascii="Ubuntu Light" w:hAnsi="Ubuntu Light"/>
      <w:color w:val="FFFFFF" w:themeColor="background1"/>
      <w:spacing w:val="-2"/>
      <w:kern w:val="18"/>
      <w:sz w:val="84"/>
      <w:szCs w:val="84"/>
    </w:rPr>
  </w:style>
  <w:style w:type="character" w:customStyle="1" w:styleId="berschrift4Zchn">
    <w:name w:val="Überschrift 4 Zchn"/>
    <w:basedOn w:val="Absatz-Standardschriftart"/>
    <w:link w:val="berschrift4"/>
    <w:uiPriority w:val="9"/>
    <w:rsid w:val="00950BD9"/>
    <w:rPr>
      <w:rFonts w:ascii="Ubuntu Light" w:eastAsiaTheme="majorEastAsia" w:hAnsi="Ubuntu Light" w:cstheme="majorBidi"/>
      <w:b/>
      <w:bCs/>
      <w:i/>
      <w:iCs/>
      <w:color w:val="141313"/>
      <w:spacing w:val="-2"/>
      <w:kern w:val="18"/>
      <w:sz w:val="21"/>
      <w:szCs w:val="20"/>
      <w:lang w:val="fr-CH"/>
    </w:rPr>
  </w:style>
  <w:style w:type="character" w:customStyle="1" w:styleId="berschrift5Zchn">
    <w:name w:val="Überschrift 5 Zchn"/>
    <w:basedOn w:val="Absatz-Standardschriftart"/>
    <w:link w:val="berschrift5"/>
    <w:uiPriority w:val="9"/>
    <w:rsid w:val="00F23624"/>
    <w:rPr>
      <w:rFonts w:ascii="Ubuntu Light" w:eastAsiaTheme="majorEastAsia" w:hAnsi="Ubuntu Light" w:cstheme="majorBidi"/>
      <w:i/>
      <w:color w:val="C0504D" w:themeColor="accent2"/>
      <w:spacing w:val="-2"/>
      <w:kern w:val="18"/>
      <w:sz w:val="21"/>
      <w:szCs w:val="21"/>
      <w:lang w:val="fr-CH"/>
    </w:rPr>
  </w:style>
  <w:style w:type="character" w:customStyle="1" w:styleId="berschrift6Zchn">
    <w:name w:val="Überschrift 6 Zchn"/>
    <w:basedOn w:val="Absatz-Standardschriftart"/>
    <w:link w:val="berschrift6"/>
    <w:uiPriority w:val="9"/>
    <w:rsid w:val="00950BD9"/>
    <w:rPr>
      <w:rFonts w:asciiTheme="majorHAnsi" w:eastAsiaTheme="majorEastAsia" w:hAnsiTheme="majorHAnsi" w:cstheme="majorBidi"/>
      <w:i/>
      <w:iCs/>
      <w:color w:val="243F60" w:themeColor="accent1" w:themeShade="7F"/>
      <w:spacing w:val="-2"/>
      <w:kern w:val="18"/>
      <w:sz w:val="21"/>
      <w:szCs w:val="21"/>
      <w:lang w:val="fr-CH"/>
    </w:rPr>
  </w:style>
  <w:style w:type="paragraph" w:styleId="Untertitel">
    <w:name w:val="Subtitle"/>
    <w:basedOn w:val="Standard"/>
    <w:next w:val="Standard"/>
    <w:link w:val="UntertitelZchn"/>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950BD9"/>
    <w:rPr>
      <w:rFonts w:asciiTheme="majorHAnsi" w:eastAsiaTheme="majorEastAsia" w:hAnsiTheme="majorHAnsi" w:cstheme="majorBidi"/>
      <w:i/>
      <w:iCs/>
      <w:color w:val="4F81BD" w:themeColor="accent1"/>
      <w:spacing w:val="15"/>
      <w:lang w:val="en-IE"/>
    </w:rPr>
  </w:style>
  <w:style w:type="character" w:styleId="SchwacheHervorhebung">
    <w:name w:val="Subtle Emphasis"/>
    <w:basedOn w:val="Absatz-Standardschriftart"/>
    <w:uiPriority w:val="19"/>
    <w:qFormat/>
    <w:rsid w:val="00950BD9"/>
    <w:rPr>
      <w:color w:val="808080" w:themeColor="text1" w:themeTint="7F"/>
    </w:rPr>
  </w:style>
  <w:style w:type="character" w:styleId="Fett">
    <w:name w:val="Strong"/>
    <w:basedOn w:val="Absatz-Standardschriftart"/>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IntensivesZitatZchn">
    <w:name w:val="Intensives Zitat Zchn"/>
    <w:basedOn w:val="Absatz-Standardschriftart"/>
    <w:link w:val="IntensivesZitat"/>
    <w:uiPriority w:val="30"/>
    <w:rsid w:val="00730998"/>
    <w:rPr>
      <w:rFonts w:ascii="Ubuntu" w:hAnsi="Ubuntu"/>
      <w:b/>
      <w:bCs/>
      <w:i/>
      <w:iCs/>
      <w:color w:val="000000" w:themeColor="text1"/>
      <w:spacing w:val="-2"/>
      <w:kern w:val="18"/>
      <w:sz w:val="21"/>
      <w:szCs w:val="21"/>
    </w:rPr>
  </w:style>
  <w:style w:type="character" w:styleId="IntensiverVerweis">
    <w:name w:val="Intense Reference"/>
    <w:basedOn w:val="Absatz-Standardschriftart"/>
    <w:uiPriority w:val="32"/>
    <w:qFormat/>
    <w:rsid w:val="00950BD9"/>
    <w:rPr>
      <w:b/>
      <w:bCs/>
      <w:caps w:val="0"/>
      <w:smallCaps w:val="0"/>
      <w:color w:val="C0504D" w:themeColor="accent2"/>
      <w:spacing w:val="5"/>
      <w:u w:val="single"/>
    </w:rPr>
  </w:style>
  <w:style w:type="paragraph" w:styleId="Zitat">
    <w:name w:val="Quote"/>
    <w:basedOn w:val="Standard"/>
    <w:next w:val="Standard"/>
    <w:link w:val="ZitatZchn"/>
    <w:uiPriority w:val="29"/>
    <w:qFormat/>
    <w:rsid w:val="005E0A60"/>
    <w:rPr>
      <w:i/>
      <w:iCs/>
      <w:color w:val="000000" w:themeColor="text1"/>
    </w:rPr>
  </w:style>
  <w:style w:type="character" w:customStyle="1" w:styleId="ZitatZchn">
    <w:name w:val="Zitat Zchn"/>
    <w:basedOn w:val="Absatz-Standardschriftart"/>
    <w:link w:val="Zitat"/>
    <w:uiPriority w:val="29"/>
    <w:rsid w:val="005E0A60"/>
    <w:rPr>
      <w:rFonts w:ascii="Ubuntu" w:hAnsi="Ubuntu"/>
      <w:i/>
      <w:iCs/>
      <w:color w:val="000000" w:themeColor="text1"/>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basedOn w:val="Absatz-Standardschriftart"/>
    <w:link w:val="Kopfzeile"/>
    <w:uiPriority w:val="99"/>
    <w:rsid w:val="0019647D"/>
    <w:rPr>
      <w:rFonts w:ascii="Ubuntu" w:hAnsi="Ubuntu"/>
      <w:spacing w:val="-2"/>
      <w:kern w:val="18"/>
      <w:sz w:val="21"/>
      <w:szCs w:val="21"/>
      <w:lang w:val="en-IE"/>
    </w:rPr>
  </w:style>
  <w:style w:type="paragraph" w:styleId="Fuzeile">
    <w:name w:val="footer"/>
    <w:basedOn w:val="Standard"/>
    <w:link w:val="FuzeileZchn"/>
    <w:unhideWhenUsed/>
    <w:rsid w:val="0019647D"/>
    <w:pPr>
      <w:tabs>
        <w:tab w:val="clear" w:pos="640"/>
        <w:tab w:val="center" w:pos="4320"/>
        <w:tab w:val="right" w:pos="8640"/>
      </w:tabs>
      <w:spacing w:after="0" w:line="240" w:lineRule="auto"/>
    </w:pPr>
  </w:style>
  <w:style w:type="character" w:customStyle="1" w:styleId="FuzeileZchn">
    <w:name w:val="Fußzeile Zchn"/>
    <w:basedOn w:val="Absatz-Standardschriftart"/>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basedOn w:val="Absatz-Standardschriftar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character" w:customStyle="1" w:styleId="berschrift7Zchn">
    <w:name w:val="Überschrift 7 Zchn"/>
    <w:basedOn w:val="Absatz-Standardschriftart"/>
    <w:link w:val="berschrift7"/>
    <w:uiPriority w:val="9"/>
    <w:semiHidden/>
    <w:rsid w:val="00116D12"/>
    <w:rPr>
      <w:rFonts w:asciiTheme="majorHAnsi" w:eastAsiaTheme="majorEastAsia" w:hAnsiTheme="majorHAnsi" w:cstheme="majorBidi"/>
      <w:i/>
      <w:iCs/>
      <w:color w:val="404040" w:themeColor="text1" w:themeTint="BF"/>
      <w:spacing w:val="-2"/>
      <w:kern w:val="18"/>
      <w:sz w:val="21"/>
      <w:szCs w:val="21"/>
      <w:lang w:val="fr-CH"/>
    </w:rPr>
  </w:style>
  <w:style w:type="character" w:customStyle="1" w:styleId="berschrift8Zchn">
    <w:name w:val="Überschrift 8 Zchn"/>
    <w:basedOn w:val="Absatz-Standardschriftart"/>
    <w:link w:val="berschrift8"/>
    <w:uiPriority w:val="9"/>
    <w:semiHidden/>
    <w:rsid w:val="00116D12"/>
    <w:rPr>
      <w:rFonts w:asciiTheme="majorHAnsi" w:eastAsiaTheme="majorEastAsia" w:hAnsiTheme="majorHAnsi" w:cstheme="majorBidi"/>
      <w:color w:val="404040" w:themeColor="text1" w:themeTint="BF"/>
      <w:spacing w:val="-2"/>
      <w:kern w:val="18"/>
      <w:sz w:val="20"/>
      <w:szCs w:val="20"/>
      <w:lang w:val="fr-CH"/>
    </w:rPr>
  </w:style>
  <w:style w:type="character" w:customStyle="1" w:styleId="berschrift9Zchn">
    <w:name w:val="Überschrift 9 Zchn"/>
    <w:basedOn w:val="Absatz-Standardschriftart"/>
    <w:link w:val="berschrift9"/>
    <w:uiPriority w:val="9"/>
    <w:semiHidden/>
    <w:rsid w:val="00116D12"/>
    <w:rPr>
      <w:rFonts w:asciiTheme="majorHAnsi" w:eastAsiaTheme="majorEastAsia" w:hAnsiTheme="majorHAnsi" w:cstheme="majorBidi"/>
      <w:i/>
      <w:iCs/>
      <w:color w:val="404040" w:themeColor="text1" w:themeTint="BF"/>
      <w:spacing w:val="-2"/>
      <w:kern w:val="18"/>
      <w:sz w:val="20"/>
      <w:szCs w:val="20"/>
      <w:lang w:val="fr-CH"/>
    </w:rPr>
  </w:style>
  <w:style w:type="paragraph" w:styleId="Listenabsatz">
    <w:name w:val="List Paragraph"/>
    <w:basedOn w:val="Standard"/>
    <w:autoRedefine/>
    <w:uiPriority w:val="34"/>
    <w:qFormat/>
    <w:rsid w:val="00D856B9"/>
    <w:pPr>
      <w:numPr>
        <w:numId w:val="34"/>
      </w:numPr>
      <w:tabs>
        <w:tab w:val="clear" w:pos="640"/>
      </w:tabs>
      <w:spacing w:after="0" w:line="360" w:lineRule="auto"/>
      <w:contextualSpacing/>
      <w:jc w:val="left"/>
    </w:pPr>
    <w:rPr>
      <w:rFonts w:eastAsia="Times New Roman" w:cs="Times New Roman"/>
      <w:spacing w:val="0"/>
      <w:kern w:val="0"/>
      <w:szCs w:val="24"/>
      <w:lang w:val="fr-FR" w:eastAsia="fr-CH"/>
    </w:rPr>
  </w:style>
  <w:style w:type="character" w:styleId="Funotenzeichen">
    <w:name w:val="footnote reference"/>
    <w:basedOn w:val="Absatz-Standardschriftart"/>
    <w:uiPriority w:val="99"/>
    <w:semiHidden/>
    <w:unhideWhenUsed/>
    <w:rsid w:val="003A4223"/>
    <w:rPr>
      <w:vertAlign w:val="superscript"/>
    </w:rPr>
  </w:style>
  <w:style w:type="character" w:customStyle="1" w:styleId="hps">
    <w:name w:val="hps"/>
    <w:basedOn w:val="Absatz-Standardschriftart"/>
    <w:rsid w:val="003A4223"/>
  </w:style>
  <w:style w:type="paragraph" w:styleId="Funotentext">
    <w:name w:val="footnote text"/>
    <w:basedOn w:val="Standard"/>
    <w:link w:val="FunotentextZchn"/>
    <w:autoRedefine/>
    <w:uiPriority w:val="99"/>
    <w:unhideWhenUsed/>
    <w:rsid w:val="001B018B"/>
    <w:pPr>
      <w:spacing w:after="0" w:line="240" w:lineRule="auto"/>
    </w:pPr>
    <w:rPr>
      <w:sz w:val="16"/>
      <w:szCs w:val="20"/>
    </w:rPr>
  </w:style>
  <w:style w:type="character" w:customStyle="1" w:styleId="FunotentextZchn">
    <w:name w:val="Fußnotentext Zchn"/>
    <w:basedOn w:val="Absatz-Standardschriftart"/>
    <w:link w:val="Funotentext"/>
    <w:uiPriority w:val="99"/>
    <w:rsid w:val="001B018B"/>
    <w:rPr>
      <w:rFonts w:ascii="Ubuntu Light" w:hAnsi="Ubuntu Light"/>
      <w:spacing w:val="-2"/>
      <w:kern w:val="18"/>
      <w:sz w:val="16"/>
      <w:szCs w:val="20"/>
      <w:lang w:val="fr-CH"/>
    </w:rPr>
  </w:style>
  <w:style w:type="table" w:styleId="MittlereSchattierung2-Akzent4">
    <w:name w:val="Medium Shading 2 Accent 4"/>
    <w:basedOn w:val="NormaleTabelle"/>
    <w:uiPriority w:val="64"/>
    <w:rsid w:val="00D252E8"/>
    <w:rPr>
      <w:rFonts w:eastAsiaTheme="minorHAnsi"/>
      <w:sz w:val="22"/>
      <w:szCs w:val="22"/>
      <w:lang w:val="fr-CH"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teraturverzeichnis">
    <w:name w:val="Bibliography"/>
    <w:basedOn w:val="Standard"/>
    <w:next w:val="Standard"/>
    <w:uiPriority w:val="37"/>
    <w:unhideWhenUsed/>
    <w:rsid w:val="00E71CFF"/>
  </w:style>
  <w:style w:type="table" w:styleId="HelleSchattierung">
    <w:name w:val="Light Shading"/>
    <w:basedOn w:val="NormaleTabelle"/>
    <w:uiPriority w:val="60"/>
    <w:rsid w:val="00D32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D326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ittlereSchattierung1-Akzent1">
    <w:name w:val="Medium Shading 1 Accent 1"/>
    <w:basedOn w:val="NormaleTabelle"/>
    <w:uiPriority w:val="63"/>
    <w:rsid w:val="006B18B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6B18B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HelleListe-Akzent3">
    <w:name w:val="Light List Accent 3"/>
    <w:basedOn w:val="NormaleTabelle"/>
    <w:uiPriority w:val="61"/>
    <w:rsid w:val="006B18B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KeinLeerraum">
    <w:name w:val="No Spacing"/>
    <w:link w:val="KeinLeerraumZchn"/>
    <w:uiPriority w:val="1"/>
    <w:qFormat/>
    <w:rsid w:val="00C27948"/>
    <w:rPr>
      <w:sz w:val="22"/>
      <w:szCs w:val="22"/>
      <w:lang w:val="fr-CH" w:eastAsia="fr-CH"/>
    </w:rPr>
  </w:style>
  <w:style w:type="character" w:customStyle="1" w:styleId="KeinLeerraumZchn">
    <w:name w:val="Kein Leerraum Zchn"/>
    <w:basedOn w:val="Absatz-Standardschriftart"/>
    <w:link w:val="KeinLeerraum"/>
    <w:uiPriority w:val="1"/>
    <w:rsid w:val="00C27948"/>
    <w:rPr>
      <w:sz w:val="22"/>
      <w:szCs w:val="22"/>
      <w:lang w:val="fr-CH" w:eastAsia="fr-CH"/>
    </w:rPr>
  </w:style>
  <w:style w:type="paragraph" w:styleId="Verzeichnis1">
    <w:name w:val="toc 1"/>
    <w:basedOn w:val="Standard"/>
    <w:next w:val="Standard"/>
    <w:autoRedefine/>
    <w:uiPriority w:val="39"/>
    <w:unhideWhenUsed/>
    <w:rsid w:val="008A62D9"/>
    <w:pPr>
      <w:tabs>
        <w:tab w:val="clear" w:pos="640"/>
        <w:tab w:val="left" w:pos="330"/>
        <w:tab w:val="right" w:pos="9479"/>
      </w:tabs>
      <w:spacing w:before="360" w:after="360"/>
      <w:jc w:val="left"/>
    </w:pPr>
    <w:rPr>
      <w:b/>
      <w:bCs/>
      <w:caps/>
      <w:noProof/>
      <w:u w:val="single"/>
    </w:rPr>
  </w:style>
  <w:style w:type="paragraph" w:styleId="Verzeichnis2">
    <w:name w:val="toc 2"/>
    <w:basedOn w:val="Standard"/>
    <w:next w:val="Standard"/>
    <w:autoRedefine/>
    <w:uiPriority w:val="39"/>
    <w:unhideWhenUsed/>
    <w:rsid w:val="008A5B7D"/>
    <w:pPr>
      <w:tabs>
        <w:tab w:val="clear" w:pos="640"/>
      </w:tabs>
      <w:spacing w:after="0"/>
      <w:jc w:val="left"/>
    </w:pPr>
    <w:rPr>
      <w:rFonts w:asciiTheme="minorHAnsi" w:hAnsiTheme="minorHAnsi"/>
      <w:b/>
      <w:bCs/>
      <w:smallCaps/>
      <w:sz w:val="22"/>
      <w:szCs w:val="22"/>
    </w:rPr>
  </w:style>
  <w:style w:type="paragraph" w:styleId="Verzeichnis3">
    <w:name w:val="toc 3"/>
    <w:basedOn w:val="Standard"/>
    <w:next w:val="Standard"/>
    <w:autoRedefine/>
    <w:uiPriority w:val="39"/>
    <w:unhideWhenUsed/>
    <w:rsid w:val="008A5B7D"/>
    <w:pPr>
      <w:tabs>
        <w:tab w:val="clear" w:pos="640"/>
      </w:tabs>
      <w:spacing w:after="0"/>
      <w:jc w:val="left"/>
    </w:pPr>
    <w:rPr>
      <w:rFonts w:asciiTheme="minorHAnsi" w:hAnsiTheme="minorHAnsi"/>
      <w:smallCaps/>
      <w:sz w:val="22"/>
      <w:szCs w:val="22"/>
    </w:rPr>
  </w:style>
  <w:style w:type="paragraph" w:styleId="Verzeichnis4">
    <w:name w:val="toc 4"/>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5">
    <w:name w:val="toc 5"/>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6">
    <w:name w:val="toc 6"/>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7">
    <w:name w:val="toc 7"/>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8">
    <w:name w:val="toc 8"/>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9">
    <w:name w:val="toc 9"/>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character" w:styleId="Hyperlink">
    <w:name w:val="Hyperlink"/>
    <w:basedOn w:val="Absatz-Standardschriftart"/>
    <w:uiPriority w:val="99"/>
    <w:unhideWhenUsed/>
    <w:rsid w:val="008A5B7D"/>
    <w:rPr>
      <w:color w:val="0000FF" w:themeColor="hyperlink"/>
      <w:u w:val="single"/>
    </w:rPr>
  </w:style>
  <w:style w:type="paragraph" w:customStyle="1" w:styleId="Default">
    <w:name w:val="Default"/>
    <w:rsid w:val="00EE0344"/>
    <w:pPr>
      <w:autoSpaceDE w:val="0"/>
      <w:autoSpaceDN w:val="0"/>
      <w:adjustRightInd w:val="0"/>
    </w:pPr>
    <w:rPr>
      <w:rFonts w:ascii="Ubuntu" w:hAnsi="Ubuntu" w:cs="Ubuntu"/>
      <w:color w:val="000000"/>
      <w:lang w:val="fr-CH"/>
    </w:rPr>
  </w:style>
  <w:style w:type="table" w:styleId="HelleSchattierung-Akzent3">
    <w:name w:val="Light Shading Accent 3"/>
    <w:basedOn w:val="NormaleTabelle"/>
    <w:uiPriority w:val="60"/>
    <w:rsid w:val="001B3B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Beschriftung">
    <w:name w:val="caption"/>
    <w:basedOn w:val="Standard"/>
    <w:next w:val="Standard"/>
    <w:autoRedefine/>
    <w:uiPriority w:val="35"/>
    <w:unhideWhenUsed/>
    <w:qFormat/>
    <w:rsid w:val="00F67432"/>
    <w:pPr>
      <w:keepNext/>
      <w:spacing w:after="200" w:line="240" w:lineRule="auto"/>
      <w:jc w:val="left"/>
    </w:pPr>
    <w:rPr>
      <w:b/>
      <w:bCs/>
      <w:color w:val="7F7F7F" w:themeColor="text1" w:themeTint="80"/>
      <w:sz w:val="16"/>
      <w:szCs w:val="16"/>
    </w:rPr>
  </w:style>
  <w:style w:type="table" w:styleId="MittlereSchattierung2-Akzent3">
    <w:name w:val="Medium Shading 2 Accent 3"/>
    <w:basedOn w:val="NormaleTabelle"/>
    <w:uiPriority w:val="64"/>
    <w:rsid w:val="00D702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Akzent3">
    <w:name w:val="Medium List 1 Accent 3"/>
    <w:basedOn w:val="NormaleTabelle"/>
    <w:uiPriority w:val="65"/>
    <w:rsid w:val="00D7027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Tabellenraster">
    <w:name w:val="Table Grid"/>
    <w:basedOn w:val="NormaleTabelle"/>
    <w:uiPriority w:val="59"/>
    <w:rsid w:val="0096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qFormat/>
    <w:rsid w:val="00076E31"/>
    <w:rPr>
      <w:b/>
      <w:bCs/>
      <w:i w:val="0"/>
      <w:iCs w:val="0"/>
    </w:rPr>
  </w:style>
  <w:style w:type="character" w:customStyle="1" w:styleId="st1">
    <w:name w:val="st1"/>
    <w:basedOn w:val="Absatz-Standardschriftart"/>
    <w:rsid w:val="00076E31"/>
  </w:style>
  <w:style w:type="paragraph" w:styleId="Abbildungsverzeichnis">
    <w:name w:val="table of figures"/>
    <w:basedOn w:val="Standard"/>
    <w:next w:val="Standard"/>
    <w:uiPriority w:val="99"/>
    <w:unhideWhenUsed/>
    <w:rsid w:val="00161A86"/>
    <w:pPr>
      <w:tabs>
        <w:tab w:val="clear" w:pos="640"/>
      </w:tabs>
      <w:spacing w:after="0"/>
    </w:pPr>
  </w:style>
  <w:style w:type="character" w:styleId="Kommentarzeichen">
    <w:name w:val="annotation reference"/>
    <w:basedOn w:val="Absatz-Standardschriftart"/>
    <w:uiPriority w:val="99"/>
    <w:semiHidden/>
    <w:unhideWhenUsed/>
    <w:rsid w:val="0096508C"/>
    <w:rPr>
      <w:sz w:val="16"/>
      <w:szCs w:val="16"/>
    </w:rPr>
  </w:style>
  <w:style w:type="paragraph" w:styleId="Kommentartext">
    <w:name w:val="annotation text"/>
    <w:basedOn w:val="Standard"/>
    <w:link w:val="KommentartextZchn"/>
    <w:uiPriority w:val="99"/>
    <w:semiHidden/>
    <w:unhideWhenUsed/>
    <w:rsid w:val="0096508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508C"/>
    <w:rPr>
      <w:rFonts w:ascii="Ubuntu Light" w:hAnsi="Ubuntu Light"/>
      <w:spacing w:val="-2"/>
      <w:kern w:val="18"/>
      <w:sz w:val="20"/>
      <w:szCs w:val="20"/>
      <w:lang w:val="fr-CH"/>
    </w:rPr>
  </w:style>
  <w:style w:type="paragraph" w:styleId="Kommentarthema">
    <w:name w:val="annotation subject"/>
    <w:basedOn w:val="Kommentartext"/>
    <w:next w:val="Kommentartext"/>
    <w:link w:val="KommentarthemaZchn"/>
    <w:uiPriority w:val="99"/>
    <w:semiHidden/>
    <w:unhideWhenUsed/>
    <w:rsid w:val="0096508C"/>
    <w:rPr>
      <w:b/>
      <w:bCs/>
    </w:rPr>
  </w:style>
  <w:style w:type="character" w:customStyle="1" w:styleId="KommentarthemaZchn">
    <w:name w:val="Kommentarthema Zchn"/>
    <w:basedOn w:val="KommentartextZchn"/>
    <w:link w:val="Kommentarthema"/>
    <w:uiPriority w:val="99"/>
    <w:semiHidden/>
    <w:rsid w:val="0096508C"/>
    <w:rPr>
      <w:rFonts w:ascii="Ubuntu Light" w:hAnsi="Ubuntu Light"/>
      <w:b/>
      <w:bCs/>
      <w:spacing w:val="-2"/>
      <w:kern w:val="18"/>
      <w:sz w:val="20"/>
      <w:szCs w:val="20"/>
      <w:lang w:val="fr-CH"/>
    </w:rPr>
  </w:style>
  <w:style w:type="paragraph" w:styleId="berarbeitung">
    <w:name w:val="Revision"/>
    <w:hidden/>
    <w:uiPriority w:val="99"/>
    <w:semiHidden/>
    <w:rsid w:val="009A2E82"/>
    <w:rPr>
      <w:rFonts w:ascii="Ubuntu Light" w:hAnsi="Ubuntu Light"/>
      <w:spacing w:val="-2"/>
      <w:kern w:val="18"/>
      <w:sz w:val="21"/>
      <w:szCs w:val="21"/>
      <w:lang w:val="fr-CH"/>
    </w:rPr>
  </w:style>
  <w:style w:type="paragraph" w:styleId="StandardWeb">
    <w:name w:val="Normal (Web)"/>
    <w:basedOn w:val="Standard"/>
    <w:uiPriority w:val="99"/>
    <w:semiHidden/>
    <w:unhideWhenUsed/>
    <w:rsid w:val="0048502F"/>
    <w:pPr>
      <w:tabs>
        <w:tab w:val="clear" w:pos="640"/>
      </w:tabs>
      <w:spacing w:before="100" w:beforeAutospacing="1" w:after="100" w:afterAutospacing="1" w:line="240" w:lineRule="auto"/>
      <w:jc w:val="left"/>
    </w:pPr>
    <w:rPr>
      <w:rFonts w:ascii="Times New Roman" w:eastAsia="Times New Roman" w:hAnsi="Times New Roman" w:cs="Times New Roman"/>
      <w:spacing w:val="0"/>
      <w:kern w:val="0"/>
      <w:sz w:val="24"/>
      <w:szCs w:val="24"/>
      <w:lang w:eastAsia="fr-CH"/>
    </w:rPr>
  </w:style>
  <w:style w:type="character" w:customStyle="1" w:styleId="apple-converted-space">
    <w:name w:val="apple-converted-space"/>
    <w:basedOn w:val="Absatz-Standardschriftart"/>
    <w:rsid w:val="0048502F"/>
  </w:style>
  <w:style w:type="table" w:styleId="HelleSchattierung-Akzent4">
    <w:name w:val="Light Shading Accent 4"/>
    <w:basedOn w:val="NormaleTabelle"/>
    <w:uiPriority w:val="60"/>
    <w:rsid w:val="00795EB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Liste-Akzent2">
    <w:name w:val="Light List Accent 2"/>
    <w:basedOn w:val="NormaleTabelle"/>
    <w:uiPriority w:val="61"/>
    <w:rsid w:val="00E17D3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BesuchterLink">
    <w:name w:val="FollowedHyperlink"/>
    <w:basedOn w:val="Absatz-Standardschriftart"/>
    <w:uiPriority w:val="99"/>
    <w:semiHidden/>
    <w:unhideWhenUsed/>
    <w:rsid w:val="00EB78F9"/>
    <w:rPr>
      <w:color w:val="800080" w:themeColor="followedHyperlink"/>
      <w:u w:val="single"/>
    </w:rPr>
  </w:style>
  <w:style w:type="character" w:styleId="NichtaufgelsteErwhnung">
    <w:name w:val="Unresolved Mention"/>
    <w:basedOn w:val="Absatz-Standardschriftart"/>
    <w:uiPriority w:val="99"/>
    <w:semiHidden/>
    <w:unhideWhenUsed/>
    <w:rsid w:val="00EB78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951">
      <w:bodyDiv w:val="1"/>
      <w:marLeft w:val="0"/>
      <w:marRight w:val="0"/>
      <w:marTop w:val="0"/>
      <w:marBottom w:val="0"/>
      <w:divBdr>
        <w:top w:val="none" w:sz="0" w:space="0" w:color="auto"/>
        <w:left w:val="none" w:sz="0" w:space="0" w:color="auto"/>
        <w:bottom w:val="none" w:sz="0" w:space="0" w:color="auto"/>
        <w:right w:val="none" w:sz="0" w:space="0" w:color="auto"/>
      </w:divBdr>
    </w:div>
    <w:div w:id="48845759">
      <w:bodyDiv w:val="1"/>
      <w:marLeft w:val="0"/>
      <w:marRight w:val="0"/>
      <w:marTop w:val="0"/>
      <w:marBottom w:val="0"/>
      <w:divBdr>
        <w:top w:val="none" w:sz="0" w:space="0" w:color="auto"/>
        <w:left w:val="none" w:sz="0" w:space="0" w:color="auto"/>
        <w:bottom w:val="none" w:sz="0" w:space="0" w:color="auto"/>
        <w:right w:val="none" w:sz="0" w:space="0" w:color="auto"/>
      </w:divBdr>
    </w:div>
    <w:div w:id="208616819">
      <w:bodyDiv w:val="1"/>
      <w:marLeft w:val="0"/>
      <w:marRight w:val="0"/>
      <w:marTop w:val="0"/>
      <w:marBottom w:val="0"/>
      <w:divBdr>
        <w:top w:val="none" w:sz="0" w:space="0" w:color="auto"/>
        <w:left w:val="none" w:sz="0" w:space="0" w:color="auto"/>
        <w:bottom w:val="none" w:sz="0" w:space="0" w:color="auto"/>
        <w:right w:val="none" w:sz="0" w:space="0" w:color="auto"/>
      </w:divBdr>
    </w:div>
    <w:div w:id="237137772">
      <w:bodyDiv w:val="1"/>
      <w:marLeft w:val="0"/>
      <w:marRight w:val="0"/>
      <w:marTop w:val="0"/>
      <w:marBottom w:val="0"/>
      <w:divBdr>
        <w:top w:val="none" w:sz="0" w:space="0" w:color="auto"/>
        <w:left w:val="none" w:sz="0" w:space="0" w:color="auto"/>
        <w:bottom w:val="none" w:sz="0" w:space="0" w:color="auto"/>
        <w:right w:val="none" w:sz="0" w:space="0" w:color="auto"/>
      </w:divBdr>
    </w:div>
    <w:div w:id="271595983">
      <w:bodyDiv w:val="1"/>
      <w:marLeft w:val="0"/>
      <w:marRight w:val="0"/>
      <w:marTop w:val="0"/>
      <w:marBottom w:val="0"/>
      <w:divBdr>
        <w:top w:val="none" w:sz="0" w:space="0" w:color="auto"/>
        <w:left w:val="none" w:sz="0" w:space="0" w:color="auto"/>
        <w:bottom w:val="none" w:sz="0" w:space="0" w:color="auto"/>
        <w:right w:val="none" w:sz="0" w:space="0" w:color="auto"/>
      </w:divBdr>
    </w:div>
    <w:div w:id="277182160">
      <w:bodyDiv w:val="1"/>
      <w:marLeft w:val="0"/>
      <w:marRight w:val="0"/>
      <w:marTop w:val="0"/>
      <w:marBottom w:val="0"/>
      <w:divBdr>
        <w:top w:val="none" w:sz="0" w:space="0" w:color="auto"/>
        <w:left w:val="none" w:sz="0" w:space="0" w:color="auto"/>
        <w:bottom w:val="none" w:sz="0" w:space="0" w:color="auto"/>
        <w:right w:val="none" w:sz="0" w:space="0" w:color="auto"/>
      </w:divBdr>
    </w:div>
    <w:div w:id="282424282">
      <w:bodyDiv w:val="1"/>
      <w:marLeft w:val="0"/>
      <w:marRight w:val="0"/>
      <w:marTop w:val="0"/>
      <w:marBottom w:val="0"/>
      <w:divBdr>
        <w:top w:val="none" w:sz="0" w:space="0" w:color="auto"/>
        <w:left w:val="none" w:sz="0" w:space="0" w:color="auto"/>
        <w:bottom w:val="none" w:sz="0" w:space="0" w:color="auto"/>
        <w:right w:val="none" w:sz="0" w:space="0" w:color="auto"/>
      </w:divBdr>
    </w:div>
    <w:div w:id="401148537">
      <w:bodyDiv w:val="1"/>
      <w:marLeft w:val="0"/>
      <w:marRight w:val="0"/>
      <w:marTop w:val="0"/>
      <w:marBottom w:val="0"/>
      <w:divBdr>
        <w:top w:val="none" w:sz="0" w:space="0" w:color="auto"/>
        <w:left w:val="none" w:sz="0" w:space="0" w:color="auto"/>
        <w:bottom w:val="none" w:sz="0" w:space="0" w:color="auto"/>
        <w:right w:val="none" w:sz="0" w:space="0" w:color="auto"/>
      </w:divBdr>
    </w:div>
    <w:div w:id="429592947">
      <w:bodyDiv w:val="1"/>
      <w:marLeft w:val="0"/>
      <w:marRight w:val="0"/>
      <w:marTop w:val="0"/>
      <w:marBottom w:val="0"/>
      <w:divBdr>
        <w:top w:val="none" w:sz="0" w:space="0" w:color="auto"/>
        <w:left w:val="none" w:sz="0" w:space="0" w:color="auto"/>
        <w:bottom w:val="none" w:sz="0" w:space="0" w:color="auto"/>
        <w:right w:val="none" w:sz="0" w:space="0" w:color="auto"/>
      </w:divBdr>
    </w:div>
    <w:div w:id="473259215">
      <w:bodyDiv w:val="1"/>
      <w:marLeft w:val="0"/>
      <w:marRight w:val="0"/>
      <w:marTop w:val="0"/>
      <w:marBottom w:val="0"/>
      <w:divBdr>
        <w:top w:val="none" w:sz="0" w:space="0" w:color="auto"/>
        <w:left w:val="none" w:sz="0" w:space="0" w:color="auto"/>
        <w:bottom w:val="none" w:sz="0" w:space="0" w:color="auto"/>
        <w:right w:val="none" w:sz="0" w:space="0" w:color="auto"/>
      </w:divBdr>
    </w:div>
    <w:div w:id="484325765">
      <w:bodyDiv w:val="1"/>
      <w:marLeft w:val="0"/>
      <w:marRight w:val="0"/>
      <w:marTop w:val="0"/>
      <w:marBottom w:val="0"/>
      <w:divBdr>
        <w:top w:val="none" w:sz="0" w:space="0" w:color="auto"/>
        <w:left w:val="none" w:sz="0" w:space="0" w:color="auto"/>
        <w:bottom w:val="none" w:sz="0" w:space="0" w:color="auto"/>
        <w:right w:val="none" w:sz="0" w:space="0" w:color="auto"/>
      </w:divBdr>
    </w:div>
    <w:div w:id="506288326">
      <w:bodyDiv w:val="1"/>
      <w:marLeft w:val="0"/>
      <w:marRight w:val="0"/>
      <w:marTop w:val="0"/>
      <w:marBottom w:val="0"/>
      <w:divBdr>
        <w:top w:val="none" w:sz="0" w:space="0" w:color="auto"/>
        <w:left w:val="none" w:sz="0" w:space="0" w:color="auto"/>
        <w:bottom w:val="none" w:sz="0" w:space="0" w:color="auto"/>
        <w:right w:val="none" w:sz="0" w:space="0" w:color="auto"/>
      </w:divBdr>
    </w:div>
    <w:div w:id="653991338">
      <w:bodyDiv w:val="1"/>
      <w:marLeft w:val="0"/>
      <w:marRight w:val="0"/>
      <w:marTop w:val="0"/>
      <w:marBottom w:val="0"/>
      <w:divBdr>
        <w:top w:val="none" w:sz="0" w:space="0" w:color="auto"/>
        <w:left w:val="none" w:sz="0" w:space="0" w:color="auto"/>
        <w:bottom w:val="none" w:sz="0" w:space="0" w:color="auto"/>
        <w:right w:val="none" w:sz="0" w:space="0" w:color="auto"/>
      </w:divBdr>
    </w:div>
    <w:div w:id="678970683">
      <w:bodyDiv w:val="1"/>
      <w:marLeft w:val="0"/>
      <w:marRight w:val="0"/>
      <w:marTop w:val="0"/>
      <w:marBottom w:val="0"/>
      <w:divBdr>
        <w:top w:val="none" w:sz="0" w:space="0" w:color="auto"/>
        <w:left w:val="none" w:sz="0" w:space="0" w:color="auto"/>
        <w:bottom w:val="none" w:sz="0" w:space="0" w:color="auto"/>
        <w:right w:val="none" w:sz="0" w:space="0" w:color="auto"/>
      </w:divBdr>
      <w:divsChild>
        <w:div w:id="986397034">
          <w:marLeft w:val="547"/>
          <w:marRight w:val="0"/>
          <w:marTop w:val="0"/>
          <w:marBottom w:val="0"/>
          <w:divBdr>
            <w:top w:val="none" w:sz="0" w:space="0" w:color="auto"/>
            <w:left w:val="none" w:sz="0" w:space="0" w:color="auto"/>
            <w:bottom w:val="none" w:sz="0" w:space="0" w:color="auto"/>
            <w:right w:val="none" w:sz="0" w:space="0" w:color="auto"/>
          </w:divBdr>
        </w:div>
      </w:divsChild>
    </w:div>
    <w:div w:id="693966534">
      <w:bodyDiv w:val="1"/>
      <w:marLeft w:val="0"/>
      <w:marRight w:val="0"/>
      <w:marTop w:val="0"/>
      <w:marBottom w:val="0"/>
      <w:divBdr>
        <w:top w:val="none" w:sz="0" w:space="0" w:color="auto"/>
        <w:left w:val="none" w:sz="0" w:space="0" w:color="auto"/>
        <w:bottom w:val="none" w:sz="0" w:space="0" w:color="auto"/>
        <w:right w:val="none" w:sz="0" w:space="0" w:color="auto"/>
      </w:divBdr>
    </w:div>
    <w:div w:id="706376878">
      <w:bodyDiv w:val="1"/>
      <w:marLeft w:val="0"/>
      <w:marRight w:val="0"/>
      <w:marTop w:val="0"/>
      <w:marBottom w:val="0"/>
      <w:divBdr>
        <w:top w:val="none" w:sz="0" w:space="0" w:color="auto"/>
        <w:left w:val="none" w:sz="0" w:space="0" w:color="auto"/>
        <w:bottom w:val="none" w:sz="0" w:space="0" w:color="auto"/>
        <w:right w:val="none" w:sz="0" w:space="0" w:color="auto"/>
      </w:divBdr>
    </w:div>
    <w:div w:id="714155775">
      <w:bodyDiv w:val="1"/>
      <w:marLeft w:val="0"/>
      <w:marRight w:val="0"/>
      <w:marTop w:val="0"/>
      <w:marBottom w:val="0"/>
      <w:divBdr>
        <w:top w:val="none" w:sz="0" w:space="0" w:color="auto"/>
        <w:left w:val="none" w:sz="0" w:space="0" w:color="auto"/>
        <w:bottom w:val="none" w:sz="0" w:space="0" w:color="auto"/>
        <w:right w:val="none" w:sz="0" w:space="0" w:color="auto"/>
      </w:divBdr>
    </w:div>
    <w:div w:id="748309467">
      <w:bodyDiv w:val="1"/>
      <w:marLeft w:val="0"/>
      <w:marRight w:val="0"/>
      <w:marTop w:val="0"/>
      <w:marBottom w:val="0"/>
      <w:divBdr>
        <w:top w:val="none" w:sz="0" w:space="0" w:color="auto"/>
        <w:left w:val="none" w:sz="0" w:space="0" w:color="auto"/>
        <w:bottom w:val="none" w:sz="0" w:space="0" w:color="auto"/>
        <w:right w:val="none" w:sz="0" w:space="0" w:color="auto"/>
      </w:divBdr>
    </w:div>
    <w:div w:id="793643097">
      <w:bodyDiv w:val="1"/>
      <w:marLeft w:val="0"/>
      <w:marRight w:val="0"/>
      <w:marTop w:val="0"/>
      <w:marBottom w:val="0"/>
      <w:divBdr>
        <w:top w:val="none" w:sz="0" w:space="0" w:color="auto"/>
        <w:left w:val="none" w:sz="0" w:space="0" w:color="auto"/>
        <w:bottom w:val="none" w:sz="0" w:space="0" w:color="auto"/>
        <w:right w:val="none" w:sz="0" w:space="0" w:color="auto"/>
      </w:divBdr>
    </w:div>
    <w:div w:id="822887569">
      <w:bodyDiv w:val="1"/>
      <w:marLeft w:val="0"/>
      <w:marRight w:val="0"/>
      <w:marTop w:val="0"/>
      <w:marBottom w:val="0"/>
      <w:divBdr>
        <w:top w:val="none" w:sz="0" w:space="0" w:color="auto"/>
        <w:left w:val="none" w:sz="0" w:space="0" w:color="auto"/>
        <w:bottom w:val="none" w:sz="0" w:space="0" w:color="auto"/>
        <w:right w:val="none" w:sz="0" w:space="0" w:color="auto"/>
      </w:divBdr>
    </w:div>
    <w:div w:id="902720923">
      <w:bodyDiv w:val="1"/>
      <w:marLeft w:val="0"/>
      <w:marRight w:val="0"/>
      <w:marTop w:val="0"/>
      <w:marBottom w:val="0"/>
      <w:divBdr>
        <w:top w:val="none" w:sz="0" w:space="0" w:color="auto"/>
        <w:left w:val="none" w:sz="0" w:space="0" w:color="auto"/>
        <w:bottom w:val="none" w:sz="0" w:space="0" w:color="auto"/>
        <w:right w:val="none" w:sz="0" w:space="0" w:color="auto"/>
      </w:divBdr>
      <w:divsChild>
        <w:div w:id="2042246062">
          <w:marLeft w:val="547"/>
          <w:marRight w:val="0"/>
          <w:marTop w:val="0"/>
          <w:marBottom w:val="0"/>
          <w:divBdr>
            <w:top w:val="none" w:sz="0" w:space="0" w:color="auto"/>
            <w:left w:val="none" w:sz="0" w:space="0" w:color="auto"/>
            <w:bottom w:val="none" w:sz="0" w:space="0" w:color="auto"/>
            <w:right w:val="none" w:sz="0" w:space="0" w:color="auto"/>
          </w:divBdr>
        </w:div>
      </w:divsChild>
    </w:div>
    <w:div w:id="929237128">
      <w:bodyDiv w:val="1"/>
      <w:marLeft w:val="0"/>
      <w:marRight w:val="0"/>
      <w:marTop w:val="0"/>
      <w:marBottom w:val="0"/>
      <w:divBdr>
        <w:top w:val="none" w:sz="0" w:space="0" w:color="auto"/>
        <w:left w:val="none" w:sz="0" w:space="0" w:color="auto"/>
        <w:bottom w:val="none" w:sz="0" w:space="0" w:color="auto"/>
        <w:right w:val="none" w:sz="0" w:space="0" w:color="auto"/>
      </w:divBdr>
    </w:div>
    <w:div w:id="1050957321">
      <w:bodyDiv w:val="1"/>
      <w:marLeft w:val="0"/>
      <w:marRight w:val="0"/>
      <w:marTop w:val="0"/>
      <w:marBottom w:val="0"/>
      <w:divBdr>
        <w:top w:val="none" w:sz="0" w:space="0" w:color="auto"/>
        <w:left w:val="none" w:sz="0" w:space="0" w:color="auto"/>
        <w:bottom w:val="none" w:sz="0" w:space="0" w:color="auto"/>
        <w:right w:val="none" w:sz="0" w:space="0" w:color="auto"/>
      </w:divBdr>
    </w:div>
    <w:div w:id="1124496980">
      <w:bodyDiv w:val="1"/>
      <w:marLeft w:val="0"/>
      <w:marRight w:val="0"/>
      <w:marTop w:val="0"/>
      <w:marBottom w:val="0"/>
      <w:divBdr>
        <w:top w:val="none" w:sz="0" w:space="0" w:color="auto"/>
        <w:left w:val="none" w:sz="0" w:space="0" w:color="auto"/>
        <w:bottom w:val="none" w:sz="0" w:space="0" w:color="auto"/>
        <w:right w:val="none" w:sz="0" w:space="0" w:color="auto"/>
      </w:divBdr>
    </w:div>
    <w:div w:id="1140532210">
      <w:bodyDiv w:val="1"/>
      <w:marLeft w:val="0"/>
      <w:marRight w:val="0"/>
      <w:marTop w:val="0"/>
      <w:marBottom w:val="0"/>
      <w:divBdr>
        <w:top w:val="none" w:sz="0" w:space="0" w:color="auto"/>
        <w:left w:val="none" w:sz="0" w:space="0" w:color="auto"/>
        <w:bottom w:val="none" w:sz="0" w:space="0" w:color="auto"/>
        <w:right w:val="none" w:sz="0" w:space="0" w:color="auto"/>
      </w:divBdr>
    </w:div>
    <w:div w:id="1242065085">
      <w:bodyDiv w:val="1"/>
      <w:marLeft w:val="0"/>
      <w:marRight w:val="0"/>
      <w:marTop w:val="0"/>
      <w:marBottom w:val="0"/>
      <w:divBdr>
        <w:top w:val="none" w:sz="0" w:space="0" w:color="auto"/>
        <w:left w:val="none" w:sz="0" w:space="0" w:color="auto"/>
        <w:bottom w:val="none" w:sz="0" w:space="0" w:color="auto"/>
        <w:right w:val="none" w:sz="0" w:space="0" w:color="auto"/>
      </w:divBdr>
    </w:div>
    <w:div w:id="1284924467">
      <w:bodyDiv w:val="1"/>
      <w:marLeft w:val="0"/>
      <w:marRight w:val="0"/>
      <w:marTop w:val="0"/>
      <w:marBottom w:val="0"/>
      <w:divBdr>
        <w:top w:val="none" w:sz="0" w:space="0" w:color="auto"/>
        <w:left w:val="none" w:sz="0" w:space="0" w:color="auto"/>
        <w:bottom w:val="none" w:sz="0" w:space="0" w:color="auto"/>
        <w:right w:val="none" w:sz="0" w:space="0" w:color="auto"/>
      </w:divBdr>
    </w:div>
    <w:div w:id="1318806773">
      <w:bodyDiv w:val="1"/>
      <w:marLeft w:val="0"/>
      <w:marRight w:val="0"/>
      <w:marTop w:val="0"/>
      <w:marBottom w:val="0"/>
      <w:divBdr>
        <w:top w:val="none" w:sz="0" w:space="0" w:color="auto"/>
        <w:left w:val="none" w:sz="0" w:space="0" w:color="auto"/>
        <w:bottom w:val="none" w:sz="0" w:space="0" w:color="auto"/>
        <w:right w:val="none" w:sz="0" w:space="0" w:color="auto"/>
      </w:divBdr>
    </w:div>
    <w:div w:id="1383291528">
      <w:bodyDiv w:val="1"/>
      <w:marLeft w:val="0"/>
      <w:marRight w:val="0"/>
      <w:marTop w:val="0"/>
      <w:marBottom w:val="0"/>
      <w:divBdr>
        <w:top w:val="none" w:sz="0" w:space="0" w:color="auto"/>
        <w:left w:val="none" w:sz="0" w:space="0" w:color="auto"/>
        <w:bottom w:val="none" w:sz="0" w:space="0" w:color="auto"/>
        <w:right w:val="none" w:sz="0" w:space="0" w:color="auto"/>
      </w:divBdr>
    </w:div>
    <w:div w:id="1401950251">
      <w:bodyDiv w:val="1"/>
      <w:marLeft w:val="0"/>
      <w:marRight w:val="0"/>
      <w:marTop w:val="0"/>
      <w:marBottom w:val="0"/>
      <w:divBdr>
        <w:top w:val="none" w:sz="0" w:space="0" w:color="auto"/>
        <w:left w:val="none" w:sz="0" w:space="0" w:color="auto"/>
        <w:bottom w:val="none" w:sz="0" w:space="0" w:color="auto"/>
        <w:right w:val="none" w:sz="0" w:space="0" w:color="auto"/>
      </w:divBdr>
    </w:div>
    <w:div w:id="1409041145">
      <w:bodyDiv w:val="1"/>
      <w:marLeft w:val="0"/>
      <w:marRight w:val="0"/>
      <w:marTop w:val="0"/>
      <w:marBottom w:val="0"/>
      <w:divBdr>
        <w:top w:val="none" w:sz="0" w:space="0" w:color="auto"/>
        <w:left w:val="none" w:sz="0" w:space="0" w:color="auto"/>
        <w:bottom w:val="none" w:sz="0" w:space="0" w:color="auto"/>
        <w:right w:val="none" w:sz="0" w:space="0" w:color="auto"/>
      </w:divBdr>
    </w:div>
    <w:div w:id="1452699770">
      <w:bodyDiv w:val="1"/>
      <w:marLeft w:val="0"/>
      <w:marRight w:val="0"/>
      <w:marTop w:val="0"/>
      <w:marBottom w:val="0"/>
      <w:divBdr>
        <w:top w:val="none" w:sz="0" w:space="0" w:color="auto"/>
        <w:left w:val="none" w:sz="0" w:space="0" w:color="auto"/>
        <w:bottom w:val="none" w:sz="0" w:space="0" w:color="auto"/>
        <w:right w:val="none" w:sz="0" w:space="0" w:color="auto"/>
      </w:divBdr>
    </w:div>
    <w:div w:id="1479885117">
      <w:bodyDiv w:val="1"/>
      <w:marLeft w:val="0"/>
      <w:marRight w:val="0"/>
      <w:marTop w:val="0"/>
      <w:marBottom w:val="0"/>
      <w:divBdr>
        <w:top w:val="none" w:sz="0" w:space="0" w:color="auto"/>
        <w:left w:val="none" w:sz="0" w:space="0" w:color="auto"/>
        <w:bottom w:val="none" w:sz="0" w:space="0" w:color="auto"/>
        <w:right w:val="none" w:sz="0" w:space="0" w:color="auto"/>
      </w:divBdr>
    </w:div>
    <w:div w:id="1496989119">
      <w:bodyDiv w:val="1"/>
      <w:marLeft w:val="0"/>
      <w:marRight w:val="0"/>
      <w:marTop w:val="0"/>
      <w:marBottom w:val="0"/>
      <w:divBdr>
        <w:top w:val="none" w:sz="0" w:space="0" w:color="auto"/>
        <w:left w:val="none" w:sz="0" w:space="0" w:color="auto"/>
        <w:bottom w:val="none" w:sz="0" w:space="0" w:color="auto"/>
        <w:right w:val="none" w:sz="0" w:space="0" w:color="auto"/>
      </w:divBdr>
    </w:div>
    <w:div w:id="1550679658">
      <w:bodyDiv w:val="1"/>
      <w:marLeft w:val="0"/>
      <w:marRight w:val="0"/>
      <w:marTop w:val="0"/>
      <w:marBottom w:val="0"/>
      <w:divBdr>
        <w:top w:val="none" w:sz="0" w:space="0" w:color="auto"/>
        <w:left w:val="none" w:sz="0" w:space="0" w:color="auto"/>
        <w:bottom w:val="none" w:sz="0" w:space="0" w:color="auto"/>
        <w:right w:val="none" w:sz="0" w:space="0" w:color="auto"/>
      </w:divBdr>
    </w:div>
    <w:div w:id="1555384601">
      <w:bodyDiv w:val="1"/>
      <w:marLeft w:val="0"/>
      <w:marRight w:val="0"/>
      <w:marTop w:val="0"/>
      <w:marBottom w:val="0"/>
      <w:divBdr>
        <w:top w:val="none" w:sz="0" w:space="0" w:color="auto"/>
        <w:left w:val="none" w:sz="0" w:space="0" w:color="auto"/>
        <w:bottom w:val="none" w:sz="0" w:space="0" w:color="auto"/>
        <w:right w:val="none" w:sz="0" w:space="0" w:color="auto"/>
      </w:divBdr>
    </w:div>
    <w:div w:id="1556350739">
      <w:bodyDiv w:val="1"/>
      <w:marLeft w:val="0"/>
      <w:marRight w:val="0"/>
      <w:marTop w:val="0"/>
      <w:marBottom w:val="0"/>
      <w:divBdr>
        <w:top w:val="none" w:sz="0" w:space="0" w:color="auto"/>
        <w:left w:val="none" w:sz="0" w:space="0" w:color="auto"/>
        <w:bottom w:val="none" w:sz="0" w:space="0" w:color="auto"/>
        <w:right w:val="none" w:sz="0" w:space="0" w:color="auto"/>
      </w:divBdr>
    </w:div>
    <w:div w:id="1587227436">
      <w:bodyDiv w:val="1"/>
      <w:marLeft w:val="0"/>
      <w:marRight w:val="0"/>
      <w:marTop w:val="0"/>
      <w:marBottom w:val="0"/>
      <w:divBdr>
        <w:top w:val="none" w:sz="0" w:space="0" w:color="auto"/>
        <w:left w:val="none" w:sz="0" w:space="0" w:color="auto"/>
        <w:bottom w:val="none" w:sz="0" w:space="0" w:color="auto"/>
        <w:right w:val="none" w:sz="0" w:space="0" w:color="auto"/>
      </w:divBdr>
    </w:div>
    <w:div w:id="1612663139">
      <w:bodyDiv w:val="1"/>
      <w:marLeft w:val="0"/>
      <w:marRight w:val="0"/>
      <w:marTop w:val="0"/>
      <w:marBottom w:val="0"/>
      <w:divBdr>
        <w:top w:val="none" w:sz="0" w:space="0" w:color="auto"/>
        <w:left w:val="none" w:sz="0" w:space="0" w:color="auto"/>
        <w:bottom w:val="none" w:sz="0" w:space="0" w:color="auto"/>
        <w:right w:val="none" w:sz="0" w:space="0" w:color="auto"/>
      </w:divBdr>
    </w:div>
    <w:div w:id="1616056990">
      <w:bodyDiv w:val="1"/>
      <w:marLeft w:val="0"/>
      <w:marRight w:val="0"/>
      <w:marTop w:val="0"/>
      <w:marBottom w:val="0"/>
      <w:divBdr>
        <w:top w:val="none" w:sz="0" w:space="0" w:color="auto"/>
        <w:left w:val="none" w:sz="0" w:space="0" w:color="auto"/>
        <w:bottom w:val="none" w:sz="0" w:space="0" w:color="auto"/>
        <w:right w:val="none" w:sz="0" w:space="0" w:color="auto"/>
      </w:divBdr>
    </w:div>
    <w:div w:id="1628512377">
      <w:bodyDiv w:val="1"/>
      <w:marLeft w:val="0"/>
      <w:marRight w:val="0"/>
      <w:marTop w:val="0"/>
      <w:marBottom w:val="0"/>
      <w:divBdr>
        <w:top w:val="none" w:sz="0" w:space="0" w:color="auto"/>
        <w:left w:val="none" w:sz="0" w:space="0" w:color="auto"/>
        <w:bottom w:val="none" w:sz="0" w:space="0" w:color="auto"/>
        <w:right w:val="none" w:sz="0" w:space="0" w:color="auto"/>
      </w:divBdr>
    </w:div>
    <w:div w:id="1643846886">
      <w:bodyDiv w:val="1"/>
      <w:marLeft w:val="0"/>
      <w:marRight w:val="0"/>
      <w:marTop w:val="0"/>
      <w:marBottom w:val="0"/>
      <w:divBdr>
        <w:top w:val="none" w:sz="0" w:space="0" w:color="auto"/>
        <w:left w:val="none" w:sz="0" w:space="0" w:color="auto"/>
        <w:bottom w:val="none" w:sz="0" w:space="0" w:color="auto"/>
        <w:right w:val="none" w:sz="0" w:space="0" w:color="auto"/>
      </w:divBdr>
    </w:div>
    <w:div w:id="1794977802">
      <w:bodyDiv w:val="1"/>
      <w:marLeft w:val="0"/>
      <w:marRight w:val="0"/>
      <w:marTop w:val="0"/>
      <w:marBottom w:val="0"/>
      <w:divBdr>
        <w:top w:val="none" w:sz="0" w:space="0" w:color="auto"/>
        <w:left w:val="none" w:sz="0" w:space="0" w:color="auto"/>
        <w:bottom w:val="none" w:sz="0" w:space="0" w:color="auto"/>
        <w:right w:val="none" w:sz="0" w:space="0" w:color="auto"/>
      </w:divBdr>
    </w:div>
    <w:div w:id="1820149294">
      <w:bodyDiv w:val="1"/>
      <w:marLeft w:val="0"/>
      <w:marRight w:val="0"/>
      <w:marTop w:val="0"/>
      <w:marBottom w:val="0"/>
      <w:divBdr>
        <w:top w:val="none" w:sz="0" w:space="0" w:color="auto"/>
        <w:left w:val="none" w:sz="0" w:space="0" w:color="auto"/>
        <w:bottom w:val="none" w:sz="0" w:space="0" w:color="auto"/>
        <w:right w:val="none" w:sz="0" w:space="0" w:color="auto"/>
      </w:divBdr>
    </w:div>
    <w:div w:id="1871531534">
      <w:bodyDiv w:val="1"/>
      <w:marLeft w:val="0"/>
      <w:marRight w:val="0"/>
      <w:marTop w:val="0"/>
      <w:marBottom w:val="0"/>
      <w:divBdr>
        <w:top w:val="none" w:sz="0" w:space="0" w:color="auto"/>
        <w:left w:val="none" w:sz="0" w:space="0" w:color="auto"/>
        <w:bottom w:val="none" w:sz="0" w:space="0" w:color="auto"/>
        <w:right w:val="none" w:sz="0" w:space="0" w:color="auto"/>
      </w:divBdr>
    </w:div>
    <w:div w:id="1932084146">
      <w:bodyDiv w:val="1"/>
      <w:marLeft w:val="0"/>
      <w:marRight w:val="0"/>
      <w:marTop w:val="0"/>
      <w:marBottom w:val="0"/>
      <w:divBdr>
        <w:top w:val="none" w:sz="0" w:space="0" w:color="auto"/>
        <w:left w:val="none" w:sz="0" w:space="0" w:color="auto"/>
        <w:bottom w:val="none" w:sz="0" w:space="0" w:color="auto"/>
        <w:right w:val="none" w:sz="0" w:space="0" w:color="auto"/>
      </w:divBdr>
    </w:div>
    <w:div w:id="1959801701">
      <w:bodyDiv w:val="1"/>
      <w:marLeft w:val="0"/>
      <w:marRight w:val="0"/>
      <w:marTop w:val="0"/>
      <w:marBottom w:val="0"/>
      <w:divBdr>
        <w:top w:val="none" w:sz="0" w:space="0" w:color="auto"/>
        <w:left w:val="none" w:sz="0" w:space="0" w:color="auto"/>
        <w:bottom w:val="none" w:sz="0" w:space="0" w:color="auto"/>
        <w:right w:val="none" w:sz="0" w:space="0" w:color="auto"/>
      </w:divBdr>
    </w:div>
    <w:div w:id="1973629853">
      <w:bodyDiv w:val="1"/>
      <w:marLeft w:val="0"/>
      <w:marRight w:val="0"/>
      <w:marTop w:val="0"/>
      <w:marBottom w:val="0"/>
      <w:divBdr>
        <w:top w:val="none" w:sz="0" w:space="0" w:color="auto"/>
        <w:left w:val="none" w:sz="0" w:space="0" w:color="auto"/>
        <w:bottom w:val="none" w:sz="0" w:space="0" w:color="auto"/>
        <w:right w:val="none" w:sz="0" w:space="0" w:color="auto"/>
      </w:divBdr>
    </w:div>
    <w:div w:id="1975212816">
      <w:bodyDiv w:val="1"/>
      <w:marLeft w:val="0"/>
      <w:marRight w:val="0"/>
      <w:marTop w:val="0"/>
      <w:marBottom w:val="0"/>
      <w:divBdr>
        <w:top w:val="none" w:sz="0" w:space="0" w:color="auto"/>
        <w:left w:val="none" w:sz="0" w:space="0" w:color="auto"/>
        <w:bottom w:val="none" w:sz="0" w:space="0" w:color="auto"/>
        <w:right w:val="none" w:sz="0" w:space="0" w:color="auto"/>
      </w:divBdr>
    </w:div>
    <w:div w:id="2024553565">
      <w:bodyDiv w:val="1"/>
      <w:marLeft w:val="0"/>
      <w:marRight w:val="0"/>
      <w:marTop w:val="0"/>
      <w:marBottom w:val="0"/>
      <w:divBdr>
        <w:top w:val="none" w:sz="0" w:space="0" w:color="auto"/>
        <w:left w:val="none" w:sz="0" w:space="0" w:color="auto"/>
        <w:bottom w:val="none" w:sz="0" w:space="0" w:color="auto"/>
        <w:right w:val="none" w:sz="0" w:space="0" w:color="auto"/>
      </w:divBdr>
    </w:div>
    <w:div w:id="2043555961">
      <w:bodyDiv w:val="1"/>
      <w:marLeft w:val="0"/>
      <w:marRight w:val="0"/>
      <w:marTop w:val="0"/>
      <w:marBottom w:val="0"/>
      <w:divBdr>
        <w:top w:val="none" w:sz="0" w:space="0" w:color="auto"/>
        <w:left w:val="none" w:sz="0" w:space="0" w:color="auto"/>
        <w:bottom w:val="none" w:sz="0" w:space="0" w:color="auto"/>
        <w:right w:val="none" w:sz="0" w:space="0" w:color="auto"/>
      </w:divBdr>
    </w:div>
    <w:div w:id="205573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swissolympic.ch/verbaende/werte-ethik/ethik-charta.htm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specialolympics.ch"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wissolympic.ch/Ethik/Ethik-Charta-3/Die-neun-Prinzipien-der-Ethik-Charta-im-Sport" TargetMode="External"/><Relationship Id="rId20" Type="http://schemas.openxmlformats.org/officeDocument/2006/relationships/hyperlink" Target="http://www.specialolympics.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unified@specialolympics.ch" TargetMode="External"/><Relationship Id="rId23"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hyperlink" Target="mailto:currat@specialolympics.c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dmin.ch/opc/de/classified-compilation/20122488/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11-Vorlagen\Personifizierte%20Wordvorlagen\Bruno%20Barth\A_ReportCover_SOSWI_Biscu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Isa</b:Tag>
    <b:SourceType>DocumentFromInternetSite</b:SourceType>
    <b:Guid>{D4601637-D848-461A-B091-3E6802B86DC9}</b:Guid>
    <b:Author>
      <b:Author>
        <b:NameList>
          <b:Person>
            <b:Last>Petropoulos</b:Last>
            <b:First>Isabelle</b:First>
          </b:Person>
        </b:NameList>
      </b:Author>
    </b:Author>
    <b:Title>Stress Oxydant et Vieillissement, Modifications oxydatives des protéines</b:Title>
    <b:InternetSiteTitle>Faculté de médecine Pierre et Marie CURIE</b:InternetSiteTitle>
    <b:URL>http://www.chups.jussieu.fr/polys/capacites/capagerontodocs/annefondamentale/StressVieillissement.pdf</b:URL>
    <b:RefOrder>7</b:RefOrder>
  </b:Source>
  <b:Source>
    <b:Tag>Wes11</b:Tag>
    <b:SourceType>ArticleInAPeriodical</b:SourceType>
    <b:Guid>{615224A2-3911-4C0D-A461-9436A51D6328}</b:Guid>
    <b:Author>
      <b:Author>
        <b:NameList>
          <b:Person>
            <b:Last>Westendorp</b:Last>
            <b:First>Marieke</b:First>
          </b:Person>
          <b:Person>
            <b:Last>al.</b:Last>
          </b:Person>
        </b:NameList>
      </b:Author>
    </b:Author>
    <b:Title>Are gross motor skills and sports participation related in children with intellectual disabilities?</b:Title>
    <b:PeriodicalTitle>Research in Developmental Disabilities</b:PeriodicalTitle>
    <b:Year>2011</b:Year>
    <b:Pages>1147–1153</b:Pages>
    <b:Volume>32</b:Volume>
    <b:RefOrder>11</b:RefOrder>
  </b:Source>
  <b:Source>
    <b:Tag>Lin10</b:Tag>
    <b:SourceType>ArticleInAPeriodical</b:SourceType>
    <b:Guid>{8A6B5D94-2C1C-48A9-B7D2-FF335E4E6E58}</b:Guid>
    <b:Author>
      <b:Author>
        <b:NameList>
          <b:Person>
            <b:Last>Lin</b:Last>
            <b:First>Jin-Ding</b:First>
          </b:Person>
          <b:Person>
            <b:Last>al.</b:Last>
          </b:Person>
        </b:NameList>
      </b:Author>
    </b:Author>
    <b:Title>Physical activity and its determinants among adolescents with intellectual disabilities</b:Title>
    <b:PeriodicalTitle>Research in Developmental Disabilities</b:PeriodicalTitle>
    <b:Year>2010</b:Year>
    <b:Pages>263–269</b:Pages>
    <b:Volume>31</b:Volume>
    <b:RefOrder>13</b:RefOrder>
  </b:Source>
  <b:Source>
    <b:Tag>Jan10</b:Tag>
    <b:SourceType>ArticleInAPeriodical</b:SourceType>
    <b:Guid>{87D45E4A-8238-445B-B452-8DE288FD9205}</b:Guid>
    <b:Author>
      <b:Author>
        <b:NameList>
          <b:Person>
            <b:Last>Janssen</b:Last>
            <b:First>Ian</b:First>
          </b:Person>
          <b:Person>
            <b:Last>LeBlanc</b:Last>
            <b:First>Allana</b:First>
            <b:Middle>G</b:Middle>
          </b:Person>
        </b:NameList>
      </b:Author>
    </b:Author>
    <b:Title>Systematic review of the health benefits of physical activity and fitness in school-aged children and youth</b:Title>
    <b:PeriodicalTitle>International Journal of Behavioral Nutrition and Physical Activity</b:PeriodicalTitle>
    <b:Year>2010</b:Year>
    <b:Volume>7:40</b:Volume>
    <b:RefOrder>5</b:RefOrder>
  </b:Source>
  <b:Source>
    <b:Tag>Caz08</b:Tag>
    <b:SourceType>ArticleInAPeriodical</b:SourceType>
    <b:Guid>{8B2ABEE0-D29F-4AD4-93F4-A42FE2F53048}</b:Guid>
    <b:Title>L’activite´ physique et sportive et l’estime de soi chez les adolescents handicapéss : le cas de la pathologie du pied bot</b:Title>
    <b:PeriodicalTitle>Annales Médico Psychologiques</b:PeriodicalTitle>
    <b:Year>2008</b:Year>
    <b:Pages>789–793</b:Pages>
    <b:Author>
      <b:Author>
        <b:NameList>
          <b:Person>
            <b:Last>Cazenave</b:Last>
            <b:First>N.</b:First>
          </b:Person>
          <b:Person>
            <b:Last>al.</b:Last>
          </b:Person>
        </b:NameList>
      </b:Author>
    </b:Author>
    <b:Volume>166</b:Volume>
    <b:RefOrder>14</b:RefOrder>
  </b:Source>
  <b:Source>
    <b:Tag>Gia13</b:Tag>
    <b:SourceType>ArticleInAPeriodical</b:SourceType>
    <b:Guid>{F86F4FB5-66AB-47D4-99E6-361198862FEF}</b:Guid>
    <b:Author>
      <b:Author>
        <b:NameList>
          <b:Person>
            <b:Last>Giagazoglou</b:Last>
            <b:First>Paraskevi</b:First>
          </b:Person>
          <b:Person>
            <b:Last>al.</b:Last>
          </b:Person>
        </b:NameList>
      </b:Author>
    </b:Author>
    <b:Title>Effects of a trampoline exercise intervention on motor performance and balance ability of children with intellectual disabilities</b:Title>
    <b:PeriodicalTitle>Research in Developmental Disabilities</b:PeriodicalTitle>
    <b:Year>2013</b:Year>
    <b:Pages>2701–2707</b:Pages>
    <b:Volume>34</b:Volume>
    <b:RefOrder>8</b:RefOrder>
  </b:Source>
  <b:Source>
    <b:Tag>Gol12</b:Tag>
    <b:SourceType>ArticleInAPeriodical</b:SourceType>
    <b:Guid>{EA135F93-4CCA-4F53-916C-B1ADEFE7FFBA}</b:Guid>
    <b:Title>Effects of exercise on physical fitness in children with intellectual disability</b:Title>
    <b:PeriodicalTitle>Research in Developmental Disabilities</b:PeriodicalTitle>
    <b:Year>2012</b:Year>
    <b:Pages>608–614</b:Pages>
    <b:Author>
      <b:Author>
        <b:NameList>
          <b:Person>
            <b:Last>Golubovic</b:Last>
            <b:First>Spela</b:First>
          </b:Person>
          <b:Person>
            <b:Last>al.</b:Last>
          </b:Person>
        </b:NameList>
      </b:Author>
    </b:Author>
    <b:Volume>33</b:Volume>
    <b:RefOrder>10</b:RefOrder>
  </b:Source>
  <b:Source>
    <b:Tag>AJa12</b:Tag>
    <b:SourceType>ArticleInAPeriodical</b:SourceType>
    <b:Guid>{365EB2BE-8C3B-4FE3-A751-6C6D2B2EB6F7}</b:Guid>
    <b:Title>The effect of physical training on static balance in young people with intellectual disability</b:Title>
    <b:Year>2012</b:Year>
    <b:PeriodicalTitle>Research in Developmental Disabilities</b:PeriodicalTitle>
    <b:Pages>675–681</b:Pages>
    <b:Author>
      <b:Author>
        <b:NameList>
          <b:Person>
            <b:Last>Jankowicz-Szymanska</b:Last>
            <b:First>A.</b:First>
          </b:Person>
          <b:Person>
            <b:Last>al.</b:Last>
          </b:Person>
        </b:NameList>
      </b:Author>
    </b:Author>
    <b:Volume>33</b:Volume>
    <b:RefOrder>9</b:RefOrder>
  </b:Source>
  <b:Source>
    <b:Tag>Ord10</b:Tag>
    <b:SourceType>ArticleInAPeriodical</b:SourceType>
    <b:Guid>{B9783CE5-D755-40CA-8B7B-16DC9DA1ACE6}</b:Guid>
    <b:Title>Aerobic training at moderate intensity reduced protein oxidation in adolescents with Down syndrome</b:Title>
    <b:Year>2012</b:Year>
    <b:Author>
      <b:Author>
        <b:NameList>
          <b:Person>
            <b:Last>Ordonez</b:Last>
            <b:First>F.</b:First>
            <b:Middle>J.</b:Middle>
          </b:Person>
          <b:Person>
            <b:Last>al.</b:Last>
          </b:Person>
        </b:NameList>
      </b:Author>
    </b:Author>
    <b:PeriodicalTitle>Scand J Med Sci Sports</b:PeriodicalTitle>
    <b:Pages>91–94</b:Pages>
    <b:Volume>22</b:Volume>
    <b:RefOrder>6</b:RefOrder>
  </b:Source>
  <b:Source>
    <b:Tag>Shi14</b:Tag>
    <b:SourceType>ArticleInAPeriodical</b:SourceType>
    <b:Guid>{71EC4443-6AEF-4980-B635-2569655A16AD}</b:Guid>
    <b:Author>
      <b:Author>
        <b:NameList>
          <b:Person>
            <b:Last>Shields</b:Last>
            <b:First>Nora</b:First>
          </b:Person>
          <b:Person>
            <b:Last>al.</b:Last>
          </b:Person>
        </b:NameList>
      </b:Author>
    </b:Author>
    <b:Title>Is participation among children with intellectual disabilities in outside school activities similar to their typically developing peers? A systematic review</b:Title>
    <b:PeriodicalTitle>Dev Neurorehabil</b:PeriodicalTitle>
    <b:Year>2014</b:Year>
    <b:Pages>64–71</b:Pages>
    <b:Volume>17</b:Volume>
    <b:Issue>1</b:Issue>
    <b:RefOrder>12</b:RefOrder>
  </b:Source>
  <b:Source>
    <b:Tag>War06</b:Tag>
    <b:SourceType>ArticleInAPeriodical</b:SourceType>
    <b:Guid>{7AB9B646-189D-42B4-84EE-D6530F33DE28}</b:Guid>
    <b:Author>
      <b:Author>
        <b:NameList>
          <b:Person>
            <b:Last>Warburton</b:Last>
            <b:First>Darren</b:First>
            <b:Middle>E.R.</b:Middle>
          </b:Person>
          <b:Person>
            <b:Last>al.</b:Last>
          </b:Person>
        </b:NameList>
      </b:Author>
    </b:Author>
    <b:Title>Health benefits of physical activity: the evidence</b:Title>
    <b:PeriodicalTitle>CMAJ</b:PeriodicalTitle>
    <b:Year>2006</b:Year>
    <b:Pages>801-9</b:Pages>
    <b:Volume>174</b:Volume>
    <b:Issue>6</b:Issue>
    <b:RefOrder>4</b:RefOrder>
  </b:Source>
  <b:Source xmlns:b="http://schemas.openxmlformats.org/officeDocument/2006/bibliography" xmlns="http://schemas.openxmlformats.org/officeDocument/2006/bibliography">
    <b:Tag>Espace_réservé1</b:Tag>
    <b:RefOrder>16</b:RefOrder>
  </b:Source>
  <b:Source>
    <b:Tag>DUQ14</b:Tag>
    <b:SourceType>Book</b:SourceType>
    <b:Guid>{1BA2277C-2882-4D9C-B562-ECA2027B10B3}</b:Guid>
    <b:Title>Choisir de Gagner : Le défi des saines habitudes de vie pour les jeunes ayant une limitation fonctionnelle: Guide facilitant les interventions lors de la pratique d’activités physiques et sportives chez les jeunes ayant un TROUBLE DU SPECTRE DE L’AUTISME</b:Title>
    <b:Year>Juillet 2014</b:Year>
    <b:City>Québec</b:City>
    <b:Author>
      <b:Author>
        <b:NameList>
          <b:Person>
            <b:Last>DUQUETTE</b:Last>
            <b:First>MARIE-MICHÈLE</b:First>
          </b:Person>
          <b:Person>
            <b:Last>al.</b:Last>
          </b:Person>
        </b:NameList>
      </b:Author>
    </b:Author>
    <b:RefOrder>15</b:RefOrder>
  </b:Source>
  <b:Source>
    <b:Tag>Pro14</b:Tag>
    <b:SourceType>Misc</b:SourceType>
    <b:Guid>{B30B3BB0-7E60-45EF-B58A-92DE423DAFBE}</b:Guid>
    <b:Title>Bouger au quotidien: Conseils d΄alimentation et d΄activité physique pour les familles</b:Title>
    <b:Year>2014</b:Year>
    <b:Author>
      <b:Author>
        <b:Corporate>Promotion Santé Suisse</b:Corporate>
      </b:Author>
    </b:Author>
    <b:InternetSiteTitle>Promotion Santé Suisse</b:InternetSiteTitle>
    <b:URL>http://www.promotionsante.ch/recommandations</b:URL>
    <b:PublicationTitle>http://www.promotionsante.ch/recommandations</b:PublicationTitle>
    <b:RefOrder>3</b:RefOrder>
  </b:Source>
  <b:Source>
    <b:Tag>Off14</b:Tag>
    <b:SourceType>Misc</b:SourceType>
    <b:Guid>{09A32A44-D71B-491B-8A41-02B9B6EB8EC2}</b:Guid>
    <b:Author>
      <b:Author>
        <b:Corporate>Office Fédéral de la Statistique (OFS)</b:Corporate>
      </b:Author>
    </b:Author>
    <b:Title>Enquête suisse sur la santé 2012</b:Title>
    <b:PublicationTitle>Activité physique et santé</b:PublicationTitle>
    <b:Year>2014</b:Year>
    <b:Month>octobre </b:Month>
    <b:City>Neuchâtel</b:City>
    <b:RefOrder>2</b:RefOrder>
  </b:Source>
  <b:Source>
    <b:Tag>Nic</b:Tag>
    <b:SourceType>Misc</b:SourceType>
    <b:Guid>{89D29471-5B52-428E-8C13-4A6D0E9179A2}</b:Guid>
    <b:Author>
      <b:Author>
        <b:NameList>
          <b:Person>
            <b:Last>Soldini</b:Last>
            <b:First>Nicola</b:First>
          </b:Person>
          <b:Person>
            <b:Last>al.</b:Last>
          </b:Person>
        </b:NameList>
      </b:Author>
    </b:Author>
    <b:Title>Promotion de l'activité physique en réseaux de soins: Manuel de référence à l'intention des professionnels de la petite enfance (0-6 ans)</b:Title>
    <b:PublicationTitle>PAPRICA petite enfance</b:PublicationTitle>
    <b:Year>2014</b:Year>
    <b:City>Lausanne</b:City>
    <b:Publisher>Hôpital de l’enfance de Lausanne, Société Suisse de Pédiatrie, Programme cantonal « Ça marche ! », canton de Vaud, Promotion Santé Suisse.</b:Publisher>
    <b:RefOrder>1</b:RefOrder>
  </b:Source>
</b:Sources>
</file>

<file path=customXml/itemProps1.xml><?xml version="1.0" encoding="utf-8"?>
<ds:datastoreItem xmlns:ds="http://schemas.openxmlformats.org/officeDocument/2006/customXml" ds:itemID="{A60C85BB-41A9-4600-9FC3-15E857906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A_ReportCover_SOSWI_Biscuit.dotx</Template>
  <TotalTime>0</TotalTime>
  <Pages>9</Pages>
  <Words>1935</Words>
  <Characters>12193</Characters>
  <Application>Microsoft Office Word</Application>
  <DocSecurity>0</DocSecurity>
  <Lines>101</Lines>
  <Paragraphs>28</Paragraphs>
  <ScaleCrop>false</ScaleCrop>
  <HeadingPairs>
    <vt:vector size="10" baseType="variant">
      <vt:variant>
        <vt:lpstr>Titre</vt:lpstr>
      </vt:variant>
      <vt:variant>
        <vt:i4>1</vt:i4>
      </vt:variant>
      <vt:variant>
        <vt:lpstr>Titel</vt:lpstr>
      </vt:variant>
      <vt:variant>
        <vt:i4>1</vt:i4>
      </vt:variant>
      <vt:variant>
        <vt:lpstr>Titolo</vt:lpstr>
      </vt:variant>
      <vt:variant>
        <vt:i4>1</vt:i4>
      </vt:variant>
      <vt:variant>
        <vt:lpstr>Title</vt:lpstr>
      </vt:variant>
      <vt:variant>
        <vt:i4>1</vt:i4>
      </vt:variant>
      <vt:variant>
        <vt:lpstr>Headings</vt:lpstr>
      </vt:variant>
      <vt:variant>
        <vt:i4>3</vt:i4>
      </vt:variant>
    </vt:vector>
  </HeadingPairs>
  <TitlesOfParts>
    <vt:vector size="7" baseType="lpstr">
      <vt:lpstr/>
      <vt:lpstr/>
      <vt:lpstr/>
      <vt:lpstr/>
      <vt:lpstr>Heading 2</vt:lpstr>
      <vt:lpstr>    Heading 2</vt:lpstr>
      <vt:lpstr>        Heading 3</vt:lpstr>
    </vt:vector>
  </TitlesOfParts>
  <Company>Zero-G</Company>
  <LinksUpToDate>false</LinksUpToDate>
  <CharactersWithSpaces>14100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Currat</dc:creator>
  <cp:keywords/>
  <dc:description/>
  <cp:lastModifiedBy>Anne-Florence Weissert</cp:lastModifiedBy>
  <cp:revision>70</cp:revision>
  <cp:lastPrinted>2018-03-26T14:04:00Z</cp:lastPrinted>
  <dcterms:created xsi:type="dcterms:W3CDTF">2017-12-01T11:03:00Z</dcterms:created>
  <dcterms:modified xsi:type="dcterms:W3CDTF">2018-11-07T14:19:00Z</dcterms:modified>
</cp:coreProperties>
</file>