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31D94784" w:rsidR="00E334FA" w:rsidRPr="00F3601F" w:rsidRDefault="00E334FA" w:rsidP="68BE1A99">
      <w:pPr>
        <w:pStyle w:val="Titel"/>
        <w:rPr>
          <w:sz w:val="56"/>
          <w:szCs w:val="56"/>
          <w:lang w:val="de-CH"/>
        </w:rPr>
      </w:pPr>
      <w:r w:rsidRPr="00F3601F">
        <w:rPr>
          <w:sz w:val="56"/>
          <w:szCs w:val="56"/>
          <w:lang w:val="de-CH"/>
        </w:rPr>
        <w:t>Briefing Medal Crew</w:t>
      </w:r>
      <w:r w:rsidR="0355BCF8" w:rsidRPr="00F3601F">
        <w:rPr>
          <w:sz w:val="56"/>
          <w:szCs w:val="56"/>
          <w:lang w:val="de-CH"/>
        </w:rPr>
        <w:t xml:space="preserve"> </w:t>
      </w:r>
      <w:r w:rsidR="00590ADF" w:rsidRPr="00F3601F">
        <w:rPr>
          <w:sz w:val="56"/>
          <w:szCs w:val="56"/>
          <w:lang w:val="de-CH"/>
        </w:rPr>
        <w:t>Reitarena</w:t>
      </w:r>
      <w:r w:rsidR="00590ADF" w:rsidRPr="00F3601F">
        <w:rPr>
          <w:sz w:val="56"/>
          <w:szCs w:val="56"/>
          <w:lang w:val="de-CH"/>
        </w:rPr>
        <w:br/>
      </w:r>
      <w:r w:rsidR="00F3601F" w:rsidRPr="00F3601F">
        <w:rPr>
          <w:sz w:val="28"/>
          <w:szCs w:val="28"/>
          <w:lang w:val="de-CH"/>
        </w:rPr>
        <w:t>Fr</w:t>
      </w:r>
      <w:r w:rsidR="00F3601F">
        <w:rPr>
          <w:sz w:val="28"/>
          <w:szCs w:val="28"/>
          <w:lang w:val="de-CH"/>
        </w:rPr>
        <w:t>eitag, 29.05.2026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Vielen Dank für euren Einsatz in der Medal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Athlet:innen.</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Athlet:innen werden in den 16 Sportarten im sogenannten </w:t>
      </w:r>
      <w:hyperlink r:id="rId10">
        <w:r w:rsidR="1AB5C0B4" w:rsidRPr="00B55813">
          <w:rPr>
            <w:rStyle w:val="Hyperlink"/>
            <w:rFonts w:eastAsia="Ubuntu Light" w:cs="Ubuntu Light"/>
            <w:sz w:val="20"/>
            <w:szCs w:val="20"/>
            <w:lang w:val="de-DE"/>
          </w:rPr>
          <w:t>«Divisioning»</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Bei Special Olympics werden immer alle Athlet:innen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3C5C41AF"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In Zug 2026 werden von Freitag bis Sonntag bis zu 7 Medal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Die insgesamt 18 Medal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F3601F">
        <w:rPr>
          <w:sz w:val="20"/>
          <w:szCs w:val="20"/>
          <w:lang w:val="de-CH"/>
        </w:rPr>
        <w:t xml:space="preserve">VOR </w:t>
      </w:r>
      <w:r w:rsidR="00BC3528" w:rsidRPr="00B55813">
        <w:rPr>
          <w:sz w:val="20"/>
          <w:szCs w:val="20"/>
          <w:lang w:val="de-CH"/>
        </w:rPr>
        <w:t xml:space="preserve"> dem Einsatz i</w:t>
      </w:r>
      <w:r w:rsidR="009F5AB9">
        <w:rPr>
          <w:sz w:val="20"/>
          <w:szCs w:val="20"/>
          <w:lang w:val="de-CH"/>
        </w:rPr>
        <w:t xml:space="preserve">m </w:t>
      </w:r>
      <w:r w:rsidR="00F3601F">
        <w:rPr>
          <w:sz w:val="20"/>
          <w:szCs w:val="20"/>
          <w:lang w:val="de-CH"/>
        </w:rPr>
        <w:t>Stierenmarkt – Öffnungszeit: 11:30</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sein musst. Briefing ist eingerechnet – du musst nicht früher dort sein. Zeit für Akkreditierung + Wegzeit vom Volunteeroffice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Volunteerszentrale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General-Guisan-Strasse 2, 6300 Zug</w:t>
      </w:r>
      <w:r w:rsidR="00B55813" w:rsidRPr="00B55813">
        <w:rPr>
          <w:rFonts w:eastAsia="Ubuntu Light" w:cs="Ubuntu Light"/>
          <w:sz w:val="20"/>
          <w:szCs w:val="20"/>
          <w:lang w:val="de-DE"/>
        </w:rPr>
        <w:t>,neben dem Olimpic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Vor Ort werdet ihr vom Master of Ceremony / Master of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2FD5BBD6" w:rsidR="00E334FA" w:rsidRPr="00B55813" w:rsidRDefault="00E334FA" w:rsidP="68BE1A99">
      <w:pPr>
        <w:pStyle w:val="ContentsListingStyle"/>
        <w:rPr>
          <w:rFonts w:eastAsia="Ubuntu Light" w:cs="Ubuntu Light"/>
          <w:sz w:val="20"/>
          <w:szCs w:val="20"/>
          <w:lang w:val="de-DE"/>
        </w:rPr>
      </w:pPr>
      <w:r w:rsidRPr="00B55813">
        <w:rPr>
          <w:sz w:val="20"/>
          <w:szCs w:val="20"/>
          <w:lang w:val="de-DE"/>
        </w:rPr>
        <w:t>Ansprechperson vor Ort Medal Crew:</w:t>
      </w:r>
      <w:r w:rsidR="2C501FF7" w:rsidRPr="00B55813">
        <w:rPr>
          <w:sz w:val="20"/>
          <w:szCs w:val="20"/>
          <w:lang w:val="de-DE"/>
        </w:rPr>
        <w:t xml:space="preserve"> </w:t>
      </w:r>
      <w:r w:rsidR="00590ADF">
        <w:rPr>
          <w:rFonts w:eastAsia="Ubuntu Light" w:cs="Ubuntu Light"/>
          <w:sz w:val="20"/>
          <w:szCs w:val="20"/>
          <w:lang w:val="de-DE"/>
        </w:rPr>
        <w:t>Celine Müller</w:t>
      </w:r>
      <w:r w:rsidR="00521071">
        <w:rPr>
          <w:rFonts w:eastAsia="Ubuntu Light" w:cs="Ubuntu Light"/>
          <w:sz w:val="20"/>
          <w:szCs w:val="20"/>
          <w:lang w:val="de-DE"/>
        </w:rPr>
        <w:t xml:space="preserve">, +41 </w:t>
      </w:r>
      <w:r w:rsidR="002057C8">
        <w:rPr>
          <w:rFonts w:eastAsia="Ubuntu Light" w:cs="Ubuntu Light"/>
          <w:sz w:val="20"/>
          <w:szCs w:val="20"/>
          <w:lang w:val="de-DE"/>
        </w:rPr>
        <w:t>76</w:t>
      </w:r>
      <w:r w:rsidR="0094327F">
        <w:rPr>
          <w:rFonts w:eastAsia="Ubuntu Light" w:cs="Ubuntu Light"/>
          <w:sz w:val="20"/>
          <w:szCs w:val="20"/>
          <w:lang w:val="de-DE"/>
        </w:rPr>
        <w:t xml:space="preserve"> 962 28 36</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Ansprechperson Corporate Volunteering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Medal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Eine Medal Ceremony Crew besteht in der Regel aus:</w:t>
      </w:r>
    </w:p>
    <w:p w14:paraId="0BF647D9" w14:textId="77777777" w:rsidR="00E334FA" w:rsidRPr="00B55813" w:rsidRDefault="00E334FA" w:rsidP="00E334FA">
      <w:pPr>
        <w:pStyle w:val="ContentsListingStyle"/>
        <w:rPr>
          <w:sz w:val="20"/>
          <w:szCs w:val="20"/>
        </w:rPr>
      </w:pPr>
      <w:r w:rsidRPr="00B55813">
        <w:rPr>
          <w:sz w:val="20"/>
          <w:szCs w:val="20"/>
        </w:rPr>
        <w:t xml:space="preserve">einem Master of Ceremony / MC </w:t>
      </w:r>
    </w:p>
    <w:p w14:paraId="022EFAEB" w14:textId="77777777" w:rsidR="00E334FA" w:rsidRPr="00B55813" w:rsidRDefault="00E334FA" w:rsidP="00E334FA">
      <w:pPr>
        <w:pStyle w:val="ContentsListingStyle"/>
        <w:rPr>
          <w:sz w:val="20"/>
          <w:szCs w:val="20"/>
        </w:rPr>
      </w:pPr>
      <w:r w:rsidRPr="00B55813">
        <w:rPr>
          <w:sz w:val="20"/>
          <w:szCs w:val="20"/>
        </w:rPr>
        <w:t xml:space="preserve">einem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Wartezelt empfangen </w:t>
      </w:r>
    </w:p>
    <w:p w14:paraId="59DB340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Warteraum betreuen </w:t>
      </w:r>
    </w:p>
    <w:p w14:paraId="4967D492"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Athlet:innen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Medaillenträger:innen oder Medaillen-Übergeber:innen eingesetzt werden. Die eigentliche Übergabe der Medaillen wird zwischendurch durch Gäste oder Sponsor:innen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Athlet:innen-Empfänger:innen und Begleiter:innen</w:t>
      </w:r>
      <w:r w:rsidRPr="00B55813">
        <w:rPr>
          <w:sz w:val="20"/>
          <w:szCs w:val="20"/>
          <w:lang w:val="de-CH"/>
        </w:rPr>
        <w:br/>
        <w:t xml:space="preserve">Empfang der Athlet:innen,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Medaillen-Bereitleger:innen</w:t>
      </w:r>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Medaillenträger:inne</w:t>
      </w:r>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Medaillen-Übergeber:innen</w:t>
      </w:r>
      <w:r w:rsidRPr="00B55813">
        <w:rPr>
          <w:sz w:val="20"/>
          <w:szCs w:val="20"/>
          <w:lang w:val="de-CH"/>
        </w:rPr>
        <w:br/>
        <w:t xml:space="preserve">Übergabe der Medaillen, falls diese Rolle nicht von VIPs oder Sponsor:innen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r w:rsidRPr="00B55813">
        <w:rPr>
          <w:sz w:val="20"/>
          <w:szCs w:val="20"/>
        </w:rPr>
        <w:t xml:space="preserve">Ablauf im Sportprogramm </w:t>
      </w:r>
    </w:p>
    <w:p w14:paraId="221D25FB" w14:textId="77777777" w:rsidR="00E334FA" w:rsidRPr="00B55813" w:rsidRDefault="00E334FA" w:rsidP="68BE1A99">
      <w:pPr>
        <w:pStyle w:val="ContentsListingStyle"/>
        <w:numPr>
          <w:ilvl w:val="0"/>
          <w:numId w:val="2"/>
        </w:numPr>
        <w:rPr>
          <w:sz w:val="20"/>
          <w:szCs w:val="20"/>
        </w:rPr>
      </w:pPr>
      <w:r w:rsidRPr="00B55813">
        <w:rPr>
          <w:sz w:val="20"/>
          <w:szCs w:val="20"/>
        </w:rPr>
        <w:t xml:space="preserve">Anzahl Divisionen </w:t>
      </w:r>
    </w:p>
    <w:p w14:paraId="5346E10E" w14:textId="77777777" w:rsidR="00E334FA" w:rsidRPr="00B55813" w:rsidRDefault="00E334FA" w:rsidP="68BE1A99">
      <w:pPr>
        <w:pStyle w:val="ContentsListingStyle"/>
        <w:numPr>
          <w:ilvl w:val="0"/>
          <w:numId w:val="2"/>
        </w:numPr>
        <w:rPr>
          <w:sz w:val="20"/>
          <w:szCs w:val="20"/>
        </w:rPr>
      </w:pPr>
      <w:r w:rsidRPr="00B55813">
        <w:rPr>
          <w:sz w:val="20"/>
          <w:szCs w:val="20"/>
        </w:rPr>
        <w:t xml:space="preserve">Zeitpunkt der Ranglistenfreigabe </w:t>
      </w:r>
    </w:p>
    <w:p w14:paraId="6134ABE1" w14:textId="77777777" w:rsidR="00E334FA" w:rsidRPr="00B55813" w:rsidRDefault="00E334FA" w:rsidP="68BE1A99">
      <w:pPr>
        <w:pStyle w:val="ContentsListingStyle"/>
        <w:numPr>
          <w:ilvl w:val="0"/>
          <w:numId w:val="2"/>
        </w:numPr>
        <w:rPr>
          <w:sz w:val="20"/>
          <w:szCs w:val="20"/>
        </w:rPr>
      </w:pPr>
      <w:r w:rsidRPr="00B55813">
        <w:rPr>
          <w:sz w:val="20"/>
          <w:szCs w:val="20"/>
        </w:rPr>
        <w:t xml:space="preserve">allfällige Protestzeiten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Athlet:innen von der Sportstätte zur Medal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Sponsor:innen für die Medaillenübergabe </w:t>
      </w:r>
    </w:p>
    <w:p w14:paraId="4FE3E847" w14:textId="77777777" w:rsidR="00E334FA" w:rsidRPr="00B55813" w:rsidRDefault="00E334FA" w:rsidP="68BE1A99">
      <w:pPr>
        <w:pStyle w:val="ContentsListingStyle"/>
        <w:numPr>
          <w:ilvl w:val="0"/>
          <w:numId w:val="2"/>
        </w:numPr>
        <w:rPr>
          <w:sz w:val="20"/>
          <w:szCs w:val="20"/>
        </w:rPr>
      </w:pPr>
      <w:r w:rsidRPr="00B55813">
        <w:rPr>
          <w:sz w:val="20"/>
          <w:szCs w:val="20"/>
        </w:rPr>
        <w:t xml:space="preserve">kurzfristige Änderungen im Ablauf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Der Ablauf kann sich schnell ändern.</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Bitte beachtet, dass Menschen mit einer kognitiven Beeinträchtigung sehr unterschiedlich reagieren können. Gerade eine Medaillenfeier ist oft ein emotionaler Moment. Manche Athlet:innen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Es kann sein, dass Athlet:innen euch spontan umarmen, sehr nahe kommen oder Körperkontakt suchen. Es kann aber genauso sein, dass einzelne Athlet:innen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Athlet:innen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Athlet:innen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Athlet:innen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Wichtig ist, ruhig und respektvoll zu bleiben. Es geht nicht darum, Athlet:innen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r w:rsidRPr="00B55813">
        <w:rPr>
          <w:sz w:val="20"/>
          <w:szCs w:val="20"/>
        </w:rPr>
        <w:t>Ihr müsst solche Situationen nicht allein lösen.</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Die Medal Crew trägt wesentlich dazu bei, dass die Medaillenfeiern gut funktionieren und die Athlet:innen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F70D6" w14:textId="77777777" w:rsidR="00FB442F" w:rsidRDefault="00FB442F" w:rsidP="00635DDB">
      <w:r>
        <w:separator/>
      </w:r>
    </w:p>
  </w:endnote>
  <w:endnote w:type="continuationSeparator" w:id="0">
    <w:p w14:paraId="14836E7C" w14:textId="77777777" w:rsidR="00FB442F" w:rsidRDefault="00FB442F" w:rsidP="00635DDB">
      <w:r>
        <w:continuationSeparator/>
      </w:r>
    </w:p>
  </w:endnote>
  <w:endnote w:type="continuationNotice" w:id="1">
    <w:p w14:paraId="4EFFF313" w14:textId="77777777" w:rsidR="00FB442F" w:rsidRDefault="00FB44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9876C" w14:textId="77777777" w:rsidR="00FB442F" w:rsidRDefault="00FB442F" w:rsidP="00635DDB">
      <w:r>
        <w:separator/>
      </w:r>
    </w:p>
  </w:footnote>
  <w:footnote w:type="continuationSeparator" w:id="0">
    <w:p w14:paraId="139C4FE4" w14:textId="77777777" w:rsidR="00FB442F" w:rsidRDefault="00FB442F" w:rsidP="00635DDB">
      <w:r>
        <w:continuationSeparator/>
      </w:r>
    </w:p>
  </w:footnote>
  <w:footnote w:type="continuationNotice" w:id="1">
    <w:p w14:paraId="2C2EB9DF" w14:textId="77777777" w:rsidR="00FB442F" w:rsidRDefault="00FB44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725A6"/>
    <w:rsid w:val="00186375"/>
    <w:rsid w:val="001A2A87"/>
    <w:rsid w:val="001A6B0C"/>
    <w:rsid w:val="001B2C2E"/>
    <w:rsid w:val="001B5FC1"/>
    <w:rsid w:val="001C0192"/>
    <w:rsid w:val="001C15B3"/>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1F8B"/>
    <w:rsid w:val="00320E91"/>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0ADF"/>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203C7"/>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4327F"/>
    <w:rsid w:val="009A6B25"/>
    <w:rsid w:val="009B2216"/>
    <w:rsid w:val="009B67CF"/>
    <w:rsid w:val="009E133A"/>
    <w:rsid w:val="009E436E"/>
    <w:rsid w:val="009F5AB9"/>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A57EC"/>
    <w:rsid w:val="00CD29AD"/>
    <w:rsid w:val="00CD5DB8"/>
    <w:rsid w:val="00D016E7"/>
    <w:rsid w:val="00D03715"/>
    <w:rsid w:val="00D03DD2"/>
    <w:rsid w:val="00D205C3"/>
    <w:rsid w:val="00D21449"/>
    <w:rsid w:val="00D332D7"/>
    <w:rsid w:val="00D33EE1"/>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3601F"/>
    <w:rsid w:val="00F536E7"/>
    <w:rsid w:val="00F76203"/>
    <w:rsid w:val="00F80555"/>
    <w:rsid w:val="00FA0443"/>
    <w:rsid w:val="00FA3CFC"/>
    <w:rsid w:val="00FA4D08"/>
    <w:rsid w:val="00FA605E"/>
    <w:rsid w:val="00FB442F"/>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2.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1022</Words>
  <Characters>6380</Characters>
  <Application>Microsoft Office Word</Application>
  <DocSecurity>0</DocSecurity>
  <Lines>148</Lines>
  <Paragraphs>97</Paragraphs>
  <ScaleCrop>false</ScaleCrop>
  <Company>Zero-G</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5</cp:revision>
  <cp:lastPrinted>1901-01-01T08:00:00Z</cp:lastPrinted>
  <dcterms:created xsi:type="dcterms:W3CDTF">2026-05-09T08:14:00Z</dcterms:created>
  <dcterms:modified xsi:type="dcterms:W3CDTF">2026-05-09T08:19:00Z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