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7B47A279" w:rsidR="00E334FA" w:rsidRPr="00AA724D" w:rsidRDefault="00E334FA" w:rsidP="68BE1A99">
      <w:pPr>
        <w:pStyle w:val="Titel"/>
        <w:rPr>
          <w:sz w:val="56"/>
          <w:szCs w:val="56"/>
          <w:lang w:val="de-CH"/>
        </w:rPr>
      </w:pPr>
      <w:r w:rsidRPr="00AA724D">
        <w:rPr>
          <w:sz w:val="56"/>
          <w:szCs w:val="56"/>
          <w:lang w:val="de-CH"/>
        </w:rPr>
        <w:t>Briefing Medal Crew</w:t>
      </w:r>
      <w:r w:rsidR="0355BCF8" w:rsidRPr="00AA724D">
        <w:rPr>
          <w:sz w:val="56"/>
          <w:szCs w:val="56"/>
          <w:lang w:val="de-CH"/>
        </w:rPr>
        <w:t xml:space="preserve"> </w:t>
      </w:r>
      <w:r w:rsidR="006A3572" w:rsidRPr="00AA724D">
        <w:rPr>
          <w:sz w:val="56"/>
          <w:szCs w:val="56"/>
          <w:lang w:val="de-CH"/>
        </w:rPr>
        <w:t>Lättich</w:t>
      </w:r>
      <w:r w:rsidR="00590ADF" w:rsidRPr="00AA724D">
        <w:rPr>
          <w:sz w:val="56"/>
          <w:szCs w:val="56"/>
          <w:lang w:val="de-CH"/>
        </w:rPr>
        <w:br/>
      </w:r>
      <w:r w:rsidR="00AA724D" w:rsidRPr="00AA724D">
        <w:rPr>
          <w:sz w:val="28"/>
          <w:szCs w:val="28"/>
          <w:lang w:val="de-CH"/>
        </w:rPr>
        <w:t>Freitag,</w:t>
      </w:r>
      <w:r w:rsidR="00AA724D">
        <w:rPr>
          <w:sz w:val="28"/>
          <w:szCs w:val="28"/>
          <w:lang w:val="de-CH"/>
        </w:rPr>
        <w:t xml:space="preserve"> 29.05.2026</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Vielen Dank für euren Einsatz in der Medal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Athlet:innen.</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Athlet:innen werden in den 16 Sportarten im sogenannten </w:t>
      </w:r>
      <w:hyperlink r:id="rId10">
        <w:r w:rsidR="1AB5C0B4" w:rsidRPr="00B55813">
          <w:rPr>
            <w:rStyle w:val="Hyperlink"/>
            <w:rFonts w:eastAsia="Ubuntu Light" w:cs="Ubuntu Light"/>
            <w:sz w:val="20"/>
            <w:szCs w:val="20"/>
            <w:lang w:val="de-DE"/>
          </w:rPr>
          <w:t>«Divisioning»</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Bei Special Olympics werden immer alle Athlet:innen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total mit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2B8C0760"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In Zug 2026 werden von Freitag bis Sonntag bis zu 7 Medal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Die insgesamt 18 Medal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AA724D">
        <w:rPr>
          <w:sz w:val="20"/>
          <w:szCs w:val="20"/>
          <w:lang w:val="de-CH"/>
        </w:rPr>
        <w:t>Vor</w:t>
      </w:r>
      <w:r w:rsidR="008F20FC">
        <w:rPr>
          <w:sz w:val="20"/>
          <w:szCs w:val="20"/>
          <w:lang w:val="de-CH"/>
        </w:rPr>
        <w:t xml:space="preserve"> dem Einsatz </w:t>
      </w:r>
      <w:r w:rsidR="00AA724D">
        <w:rPr>
          <w:sz w:val="20"/>
          <w:szCs w:val="20"/>
          <w:lang w:val="de-CH"/>
        </w:rPr>
        <w:t xml:space="preserve">im </w:t>
      </w:r>
      <w:r w:rsidR="008F20FC">
        <w:rPr>
          <w:sz w:val="20"/>
          <w:szCs w:val="20"/>
          <w:lang w:val="de-CH"/>
        </w:rPr>
        <w:t>Lättich</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sein musst. Briefing ist eingerechnet – du musst nicht früher dort sein. Zeit für Akkreditierung + Wegzeit vom Volunteeroffice bitte separat einplanen.</w:t>
      </w:r>
    </w:p>
    <w:p w14:paraId="6CC568B3" w14:textId="70CA281B" w:rsidR="00C211B7" w:rsidRPr="00B55813" w:rsidRDefault="00C211B7" w:rsidP="00C211B7">
      <w:pPr>
        <w:pStyle w:val="ContentsListingStyle"/>
        <w:rPr>
          <w:sz w:val="20"/>
          <w:szCs w:val="20"/>
          <w:lang w:val="de-CH"/>
        </w:rPr>
      </w:pPr>
      <w:r w:rsidRPr="00E76519">
        <w:rPr>
          <w:rStyle w:val="berschrift3Zchn"/>
          <w:lang w:val="de-CH"/>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Volunteerszentrale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General-Guisan-Strasse 2, 6300 Zug</w:t>
      </w:r>
      <w:r w:rsidR="00B55813" w:rsidRPr="00B55813">
        <w:rPr>
          <w:rFonts w:eastAsia="Ubuntu Light" w:cs="Ubuntu Light"/>
          <w:sz w:val="20"/>
          <w:szCs w:val="20"/>
          <w:lang w:val="de-DE"/>
        </w:rPr>
        <w:t>,neben dem Olimpic Village )</w:t>
      </w:r>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Vor Ort werdet ihr vom Master of Ceremony / Master of Ceremonies, kurz MC ,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Pr>
          <w:sz w:val="20"/>
          <w:szCs w:val="20"/>
        </w:rPr>
        <w:pict w14:anchorId="74D8EFEC">
          <v:rect id="_x0000_i1025" style="width:0;height:1.5pt" o:hralign="center" o:hrstd="t" o:hr="t" fillcolor="#a0a0a0" stroked="f"/>
        </w:pict>
      </w:r>
    </w:p>
    <w:p w14:paraId="7A2D217A" w14:textId="77777777" w:rsidR="00E334FA" w:rsidRPr="00E76519" w:rsidRDefault="00E334FA" w:rsidP="00B55813">
      <w:pPr>
        <w:pStyle w:val="berschrift3"/>
        <w:rPr>
          <w:sz w:val="20"/>
          <w:lang w:val="de-CH"/>
        </w:rPr>
      </w:pPr>
      <w:r w:rsidRPr="00E76519">
        <w:rPr>
          <w:sz w:val="20"/>
          <w:lang w:val="de-CH"/>
        </w:rPr>
        <w:lastRenderedPageBreak/>
        <w:t>Ansprechpersonen</w:t>
      </w:r>
    </w:p>
    <w:p w14:paraId="306A3484" w14:textId="698070BB" w:rsidR="00E334FA" w:rsidRPr="00B55813" w:rsidRDefault="00E334FA" w:rsidP="68BE1A99">
      <w:pPr>
        <w:pStyle w:val="ContentsListingStyle"/>
        <w:rPr>
          <w:rFonts w:eastAsia="Ubuntu Light" w:cs="Ubuntu Light"/>
          <w:sz w:val="20"/>
          <w:szCs w:val="20"/>
          <w:lang w:val="de-DE"/>
        </w:rPr>
      </w:pPr>
      <w:r w:rsidRPr="00B55813">
        <w:rPr>
          <w:sz w:val="20"/>
          <w:szCs w:val="20"/>
          <w:lang w:val="de-DE"/>
        </w:rPr>
        <w:t>Ansprechperson vor Ort Medal Crew:</w:t>
      </w:r>
      <w:r w:rsidR="2C501FF7" w:rsidRPr="00B55813">
        <w:rPr>
          <w:sz w:val="20"/>
          <w:szCs w:val="20"/>
          <w:lang w:val="de-DE"/>
        </w:rPr>
        <w:t xml:space="preserve"> </w:t>
      </w:r>
      <w:r w:rsidR="00AA724D">
        <w:rPr>
          <w:rFonts w:eastAsia="Ubuntu Light" w:cs="Ubuntu Light"/>
          <w:sz w:val="20"/>
          <w:szCs w:val="20"/>
          <w:lang w:val="de-DE"/>
        </w:rPr>
        <w:t>Julia Harm, +41 76 779 01 09</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Ansprechperson Corporate Volunteering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Medal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Eine Medal Ceremony Crew besteht in der Regel aus:</w:t>
      </w:r>
    </w:p>
    <w:p w14:paraId="0BF647D9" w14:textId="77777777" w:rsidR="00E334FA" w:rsidRPr="00B55813" w:rsidRDefault="00E334FA" w:rsidP="00E334FA">
      <w:pPr>
        <w:pStyle w:val="ContentsListingStyle"/>
        <w:rPr>
          <w:sz w:val="20"/>
          <w:szCs w:val="20"/>
        </w:rPr>
      </w:pPr>
      <w:r w:rsidRPr="00B55813">
        <w:rPr>
          <w:sz w:val="20"/>
          <w:szCs w:val="20"/>
        </w:rPr>
        <w:t xml:space="preserve">einem Master of Ceremony / MC </w:t>
      </w:r>
    </w:p>
    <w:p w14:paraId="022EFAEB" w14:textId="77777777" w:rsidR="00E334FA" w:rsidRPr="00B55813" w:rsidRDefault="00E334FA" w:rsidP="00E334FA">
      <w:pPr>
        <w:pStyle w:val="ContentsListingStyle"/>
        <w:rPr>
          <w:sz w:val="20"/>
          <w:szCs w:val="20"/>
        </w:rPr>
      </w:pPr>
      <w:r w:rsidRPr="00B55813">
        <w:rPr>
          <w:sz w:val="20"/>
          <w:szCs w:val="20"/>
        </w:rPr>
        <w:t xml:space="preserve">einem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Die genaue Zusammensetzung und Rollenverteilung kann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im Wartezelt empfangen </w:t>
      </w:r>
    </w:p>
    <w:p w14:paraId="59DB3407"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im Warteraum betreuen </w:t>
      </w:r>
    </w:p>
    <w:p w14:paraId="4967D492"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Athlet:innen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Medaillenträger:innen oder Medaillen-Übergeber:innen eingesetzt werden. Die eigentliche Übergabe der Medaillen wird zwischendurch durch Gäste oder Sponsor:innen übernommen, sofern diese vor Ort sind. </w:t>
      </w:r>
    </w:p>
    <w:p w14:paraId="7039B0E0" w14:textId="77777777" w:rsidR="00B55813" w:rsidRPr="00E76519" w:rsidRDefault="00B55813" w:rsidP="00E334FA">
      <w:pPr>
        <w:pStyle w:val="ContentsListingStyle"/>
        <w:rPr>
          <w:sz w:val="20"/>
          <w:szCs w:val="20"/>
          <w:lang w:val="de-CH"/>
        </w:rPr>
      </w:pPr>
    </w:p>
    <w:p w14:paraId="68C63CD3" w14:textId="77777777" w:rsidR="00B55813" w:rsidRPr="00E76519" w:rsidRDefault="00B55813" w:rsidP="00E334FA">
      <w:pPr>
        <w:pStyle w:val="ContentsListingStyle"/>
        <w:rPr>
          <w:sz w:val="20"/>
          <w:szCs w:val="20"/>
          <w:lang w:val="de-CH"/>
        </w:rPr>
      </w:pPr>
    </w:p>
    <w:p w14:paraId="37F42093" w14:textId="77777777" w:rsidR="00B55813" w:rsidRPr="00E76519" w:rsidRDefault="00B55813" w:rsidP="00E334FA">
      <w:pPr>
        <w:pStyle w:val="ContentsListingStyle"/>
        <w:rPr>
          <w:sz w:val="20"/>
          <w:szCs w:val="20"/>
          <w:lang w:val="de-CH"/>
        </w:rPr>
      </w:pPr>
    </w:p>
    <w:p w14:paraId="3B9B236F" w14:textId="77777777" w:rsidR="00B55813" w:rsidRPr="00E76519" w:rsidRDefault="00B55813" w:rsidP="00E334FA">
      <w:pPr>
        <w:pStyle w:val="ContentsListingStyle"/>
        <w:rPr>
          <w:sz w:val="20"/>
          <w:szCs w:val="20"/>
          <w:lang w:val="de-CH"/>
        </w:rPr>
      </w:pPr>
    </w:p>
    <w:p w14:paraId="4427CE59" w14:textId="77777777" w:rsidR="00B55813" w:rsidRPr="00E76519" w:rsidRDefault="00B55813" w:rsidP="00E334FA">
      <w:pPr>
        <w:pStyle w:val="ContentsListingStyle"/>
        <w:rPr>
          <w:sz w:val="20"/>
          <w:szCs w:val="20"/>
          <w:lang w:val="de-CH"/>
        </w:rPr>
      </w:pPr>
    </w:p>
    <w:p w14:paraId="2DAE2D6E" w14:textId="52FC6679" w:rsidR="00E334FA" w:rsidRPr="00B55813" w:rsidRDefault="00000000" w:rsidP="00E334FA">
      <w:pPr>
        <w:pStyle w:val="ContentsListingStyle"/>
        <w:rPr>
          <w:sz w:val="20"/>
          <w:szCs w:val="20"/>
        </w:rPr>
      </w:pPr>
      <w:r>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Athlet:innen-Empfänger:innen und Begleiter:innen</w:t>
      </w:r>
      <w:r w:rsidRPr="00B55813">
        <w:rPr>
          <w:sz w:val="20"/>
          <w:szCs w:val="20"/>
          <w:lang w:val="de-CH"/>
        </w:rPr>
        <w:br/>
        <w:t xml:space="preserve">Empfang der Athlet:innen,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Medaillen-Bereitleger:innen</w:t>
      </w:r>
      <w:r w:rsidRPr="00B55813">
        <w:rPr>
          <w:sz w:val="20"/>
          <w:szCs w:val="20"/>
          <w:lang w:val="de-CH"/>
        </w:rPr>
        <w:br/>
        <w:t xml:space="preserve">Vorbereitung der Medaillen, Blumen und weiteren Elemente gemäss Ranglisten und Reihenfolge. </w:t>
      </w:r>
    </w:p>
    <w:p w14:paraId="3FC7042E" w14:textId="5E32AEF9"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Medaillenträger:inne</w:t>
      </w:r>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Medaillen-Übergeber:innen</w:t>
      </w:r>
      <w:r w:rsidRPr="00B55813">
        <w:rPr>
          <w:sz w:val="20"/>
          <w:szCs w:val="20"/>
          <w:lang w:val="de-CH"/>
        </w:rPr>
        <w:br/>
        <w:t xml:space="preserve">Übergabe der Medaillen, falls diese Rolle nicht von VIPs oder Sponsor:innen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r w:rsidRPr="00B55813">
        <w:rPr>
          <w:sz w:val="20"/>
          <w:szCs w:val="20"/>
        </w:rPr>
        <w:t xml:space="preserve">Ablauf im Sportprogramm </w:t>
      </w:r>
    </w:p>
    <w:p w14:paraId="221D25FB" w14:textId="77777777" w:rsidR="00E334FA" w:rsidRPr="00B55813" w:rsidRDefault="00E334FA" w:rsidP="68BE1A99">
      <w:pPr>
        <w:pStyle w:val="ContentsListingStyle"/>
        <w:numPr>
          <w:ilvl w:val="0"/>
          <w:numId w:val="2"/>
        </w:numPr>
        <w:rPr>
          <w:sz w:val="20"/>
          <w:szCs w:val="20"/>
        </w:rPr>
      </w:pPr>
      <w:r w:rsidRPr="00B55813">
        <w:rPr>
          <w:sz w:val="20"/>
          <w:szCs w:val="20"/>
        </w:rPr>
        <w:t xml:space="preserve">Anzahl Divisionen </w:t>
      </w:r>
    </w:p>
    <w:p w14:paraId="5346E10E" w14:textId="77777777" w:rsidR="00E334FA" w:rsidRPr="00B55813" w:rsidRDefault="00E334FA" w:rsidP="68BE1A99">
      <w:pPr>
        <w:pStyle w:val="ContentsListingStyle"/>
        <w:numPr>
          <w:ilvl w:val="0"/>
          <w:numId w:val="2"/>
        </w:numPr>
        <w:rPr>
          <w:sz w:val="20"/>
          <w:szCs w:val="20"/>
        </w:rPr>
      </w:pPr>
      <w:r w:rsidRPr="00B55813">
        <w:rPr>
          <w:sz w:val="20"/>
          <w:szCs w:val="20"/>
        </w:rPr>
        <w:t xml:space="preserve">Zeitpunkt der Ranglistenfreigabe </w:t>
      </w:r>
    </w:p>
    <w:p w14:paraId="6134ABE1" w14:textId="77777777" w:rsidR="00E334FA" w:rsidRPr="00B55813" w:rsidRDefault="00E334FA" w:rsidP="68BE1A99">
      <w:pPr>
        <w:pStyle w:val="ContentsListingStyle"/>
        <w:numPr>
          <w:ilvl w:val="0"/>
          <w:numId w:val="2"/>
        </w:numPr>
        <w:rPr>
          <w:sz w:val="20"/>
          <w:szCs w:val="20"/>
        </w:rPr>
      </w:pPr>
      <w:r w:rsidRPr="00B55813">
        <w:rPr>
          <w:sz w:val="20"/>
          <w:szCs w:val="20"/>
        </w:rPr>
        <w:t xml:space="preserve">allfällige Protestzeiten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Athlet:innen von der Sportstätte zur Medal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Sponsor:innen für die Medaillenübergabe </w:t>
      </w:r>
    </w:p>
    <w:p w14:paraId="4FE3E847" w14:textId="77777777" w:rsidR="00E334FA" w:rsidRPr="00B55813" w:rsidRDefault="00E334FA" w:rsidP="68BE1A99">
      <w:pPr>
        <w:pStyle w:val="ContentsListingStyle"/>
        <w:numPr>
          <w:ilvl w:val="0"/>
          <w:numId w:val="2"/>
        </w:numPr>
        <w:rPr>
          <w:sz w:val="20"/>
          <w:szCs w:val="20"/>
        </w:rPr>
      </w:pPr>
      <w:r w:rsidRPr="00B55813">
        <w:rPr>
          <w:sz w:val="20"/>
          <w:szCs w:val="20"/>
        </w:rPr>
        <w:t xml:space="preserve">kurzfristige Änderungen im Ablauf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Der Ablauf kann sich schnell ändern.</w:t>
      </w:r>
    </w:p>
    <w:p w14:paraId="3DDD9D39" w14:textId="2E2C3F78" w:rsidR="00E334FA" w:rsidRPr="00B55813" w:rsidRDefault="00000000" w:rsidP="00E334FA">
      <w:pPr>
        <w:pStyle w:val="ContentsListingStyle"/>
        <w:rPr>
          <w:sz w:val="20"/>
          <w:szCs w:val="20"/>
        </w:rPr>
      </w:pPr>
      <w:r>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Umgang mit Athlet:innen</w:t>
      </w:r>
    </w:p>
    <w:p w14:paraId="2BBE4500" w14:textId="77777777" w:rsidR="00E334FA" w:rsidRPr="00B55813" w:rsidRDefault="00E334FA" w:rsidP="00E334FA">
      <w:pPr>
        <w:pStyle w:val="ContentsListingStyle"/>
        <w:rPr>
          <w:sz w:val="20"/>
          <w:szCs w:val="20"/>
          <w:lang w:val="de-CH"/>
        </w:rPr>
      </w:pPr>
      <w:r w:rsidRPr="00B55813">
        <w:rPr>
          <w:sz w:val="20"/>
          <w:szCs w:val="20"/>
          <w:lang w:val="de-CH"/>
        </w:rPr>
        <w:t>Bitte beachtet, dass Menschen mit einer kognitiven Beeinträchtigung sehr unterschiedlich reagieren können. Gerade eine Medaillenfeier ist oft ein emotionaler Moment. Manche Athlet:innen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Es kann sein, dass Athlet:innen euch spontan umarmen, sehr nahe kommen oder Körperkontakt suchen. Es kann aber genauso sein, dass einzelne Athlet:innen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Athlet:innen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Athlet:innen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Athlet:innen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Auch ihr dürft persönliche Grenzen setzen. Wenn euch eine Situation unangenehm ist, wenn euch jemand zu nahe kommt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Wichtig ist, ruhig und respektvoll zu bleiben. Es geht nicht darum, Athlet:innen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r w:rsidRPr="00B55813">
        <w:rPr>
          <w:sz w:val="20"/>
          <w:szCs w:val="20"/>
        </w:rPr>
        <w:t>Ihr müsst solche Situationen nicht allein lösen.</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Die Medal Crew trägt wesentlich dazu bei, dass die Medaillenfeiern gut funktionieren und die Athlet:innen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DE270" w14:textId="77777777" w:rsidR="0091002A" w:rsidRDefault="0091002A" w:rsidP="00635DDB">
      <w:r>
        <w:separator/>
      </w:r>
    </w:p>
  </w:endnote>
  <w:endnote w:type="continuationSeparator" w:id="0">
    <w:p w14:paraId="00F6CDBE" w14:textId="77777777" w:rsidR="0091002A" w:rsidRDefault="0091002A" w:rsidP="00635DDB">
      <w:r>
        <w:continuationSeparator/>
      </w:r>
    </w:p>
  </w:endnote>
  <w:endnote w:type="continuationNotice" w:id="1">
    <w:p w14:paraId="7FEAEF1A" w14:textId="77777777" w:rsidR="0091002A" w:rsidRDefault="009100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r w:rsidR="00FB5DAB" w:rsidRPr="00544ED1">
      <w:rPr>
        <w:rStyle w:val="Seitenzahl"/>
        <w:color w:val="4F5146"/>
        <w:sz w:val="16"/>
        <w:szCs w:val="16"/>
      </w:rPr>
      <w:t xml:space="preserve">|  </w:t>
    </w:r>
    <w:r w:rsidR="00FB5DAB" w:rsidRPr="00544ED1">
      <w:rPr>
        <w:color w:val="4F5146"/>
        <w:sz w:val="16"/>
        <w:szCs w:val="16"/>
      </w:rPr>
      <w:t>Special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Special Olympics Switzerland</w:t>
    </w:r>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0800 222 666</w:t>
    </w:r>
    <w:r w:rsidR="00AC09C9" w:rsidRPr="009A2EFC">
      <w:rPr>
        <w:b/>
        <w:lang w:val="de-CH"/>
      </w:rPr>
      <w:t xml:space="preserve">  www</w:t>
    </w:r>
    <w:r w:rsidR="00AC09C9" w:rsidRPr="009A2EFC">
      <w:rPr>
        <w:lang w:val="de-CH"/>
      </w:rPr>
      <w:t xml:space="preserve">.specialolympics.ch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A03C4" w14:textId="77777777" w:rsidR="0091002A" w:rsidRDefault="0091002A" w:rsidP="00635DDB">
      <w:r>
        <w:separator/>
      </w:r>
    </w:p>
  </w:footnote>
  <w:footnote w:type="continuationSeparator" w:id="0">
    <w:p w14:paraId="7F94BB77" w14:textId="77777777" w:rsidR="0091002A" w:rsidRDefault="0091002A" w:rsidP="00635DDB">
      <w:r>
        <w:continuationSeparator/>
      </w:r>
    </w:p>
  </w:footnote>
  <w:footnote w:type="continuationNotice" w:id="1">
    <w:p w14:paraId="08ECBAD4" w14:textId="77777777" w:rsidR="0091002A" w:rsidRDefault="009100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A6058"/>
    <w:rsid w:val="000A646D"/>
    <w:rsid w:val="000B7477"/>
    <w:rsid w:val="000D296D"/>
    <w:rsid w:val="000E2424"/>
    <w:rsid w:val="00112648"/>
    <w:rsid w:val="00125DBF"/>
    <w:rsid w:val="001327B7"/>
    <w:rsid w:val="00161A67"/>
    <w:rsid w:val="001636FA"/>
    <w:rsid w:val="00164F22"/>
    <w:rsid w:val="001725A6"/>
    <w:rsid w:val="00186375"/>
    <w:rsid w:val="0019272D"/>
    <w:rsid w:val="0019554D"/>
    <w:rsid w:val="001A2A87"/>
    <w:rsid w:val="001A6B0C"/>
    <w:rsid w:val="001B2C2E"/>
    <w:rsid w:val="001B5FC1"/>
    <w:rsid w:val="001C0192"/>
    <w:rsid w:val="001C15B3"/>
    <w:rsid w:val="001C1DF9"/>
    <w:rsid w:val="001C3F15"/>
    <w:rsid w:val="001C60CA"/>
    <w:rsid w:val="001F5069"/>
    <w:rsid w:val="002057C8"/>
    <w:rsid w:val="00212760"/>
    <w:rsid w:val="0021779D"/>
    <w:rsid w:val="0023374E"/>
    <w:rsid w:val="0025739F"/>
    <w:rsid w:val="002638B1"/>
    <w:rsid w:val="00263D22"/>
    <w:rsid w:val="00270CAE"/>
    <w:rsid w:val="00270DC4"/>
    <w:rsid w:val="0029325B"/>
    <w:rsid w:val="00293E38"/>
    <w:rsid w:val="002D1357"/>
    <w:rsid w:val="00310291"/>
    <w:rsid w:val="00311F8B"/>
    <w:rsid w:val="00320E91"/>
    <w:rsid w:val="00322E7A"/>
    <w:rsid w:val="00335A30"/>
    <w:rsid w:val="00335DF3"/>
    <w:rsid w:val="00345A7B"/>
    <w:rsid w:val="00390AA1"/>
    <w:rsid w:val="003B377D"/>
    <w:rsid w:val="003D121E"/>
    <w:rsid w:val="003E3446"/>
    <w:rsid w:val="003F32E7"/>
    <w:rsid w:val="004074E3"/>
    <w:rsid w:val="00422EBF"/>
    <w:rsid w:val="00437915"/>
    <w:rsid w:val="004476B1"/>
    <w:rsid w:val="0045189F"/>
    <w:rsid w:val="0046015C"/>
    <w:rsid w:val="00482529"/>
    <w:rsid w:val="00491396"/>
    <w:rsid w:val="004B565B"/>
    <w:rsid w:val="004B698E"/>
    <w:rsid w:val="004C1EE6"/>
    <w:rsid w:val="004D11EC"/>
    <w:rsid w:val="00521071"/>
    <w:rsid w:val="005268BA"/>
    <w:rsid w:val="005273C4"/>
    <w:rsid w:val="00536FCC"/>
    <w:rsid w:val="005508FA"/>
    <w:rsid w:val="00556DB4"/>
    <w:rsid w:val="005626CB"/>
    <w:rsid w:val="005633AA"/>
    <w:rsid w:val="00570EE8"/>
    <w:rsid w:val="00574E4C"/>
    <w:rsid w:val="00590ADF"/>
    <w:rsid w:val="00593BB8"/>
    <w:rsid w:val="005A0A9F"/>
    <w:rsid w:val="005C33DC"/>
    <w:rsid w:val="005C7EF8"/>
    <w:rsid w:val="005D0BD5"/>
    <w:rsid w:val="005D33D1"/>
    <w:rsid w:val="005E2ADF"/>
    <w:rsid w:val="005E7C1E"/>
    <w:rsid w:val="005F5714"/>
    <w:rsid w:val="005F5D04"/>
    <w:rsid w:val="006130B8"/>
    <w:rsid w:val="00614017"/>
    <w:rsid w:val="006150B0"/>
    <w:rsid w:val="00615864"/>
    <w:rsid w:val="006166D9"/>
    <w:rsid w:val="0063293F"/>
    <w:rsid w:val="00635DDB"/>
    <w:rsid w:val="00644B62"/>
    <w:rsid w:val="006512AF"/>
    <w:rsid w:val="0065483C"/>
    <w:rsid w:val="00684666"/>
    <w:rsid w:val="00687F76"/>
    <w:rsid w:val="006904DC"/>
    <w:rsid w:val="006952EE"/>
    <w:rsid w:val="006A3572"/>
    <w:rsid w:val="006B245E"/>
    <w:rsid w:val="006C4747"/>
    <w:rsid w:val="006D7D6E"/>
    <w:rsid w:val="006D7EA3"/>
    <w:rsid w:val="006F742B"/>
    <w:rsid w:val="006F777C"/>
    <w:rsid w:val="00705297"/>
    <w:rsid w:val="00706D38"/>
    <w:rsid w:val="007203C7"/>
    <w:rsid w:val="00735945"/>
    <w:rsid w:val="00757CF2"/>
    <w:rsid w:val="00763F35"/>
    <w:rsid w:val="00790D7B"/>
    <w:rsid w:val="00795EB7"/>
    <w:rsid w:val="007C69DF"/>
    <w:rsid w:val="007D7426"/>
    <w:rsid w:val="007E4045"/>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0FC"/>
    <w:rsid w:val="008F2192"/>
    <w:rsid w:val="0091002A"/>
    <w:rsid w:val="00914B42"/>
    <w:rsid w:val="00917E4B"/>
    <w:rsid w:val="009240A3"/>
    <w:rsid w:val="009346BE"/>
    <w:rsid w:val="00934CD8"/>
    <w:rsid w:val="00940C48"/>
    <w:rsid w:val="0094162A"/>
    <w:rsid w:val="0094327F"/>
    <w:rsid w:val="009A6B25"/>
    <w:rsid w:val="009B2216"/>
    <w:rsid w:val="009B67CF"/>
    <w:rsid w:val="009E133A"/>
    <w:rsid w:val="009E436E"/>
    <w:rsid w:val="009F5AB9"/>
    <w:rsid w:val="00A07CF6"/>
    <w:rsid w:val="00A26386"/>
    <w:rsid w:val="00A26E53"/>
    <w:rsid w:val="00A3108D"/>
    <w:rsid w:val="00A376B5"/>
    <w:rsid w:val="00A706AE"/>
    <w:rsid w:val="00A72EA5"/>
    <w:rsid w:val="00A75808"/>
    <w:rsid w:val="00A94E43"/>
    <w:rsid w:val="00AA6A01"/>
    <w:rsid w:val="00AA724D"/>
    <w:rsid w:val="00AC09C9"/>
    <w:rsid w:val="00AC0ECE"/>
    <w:rsid w:val="00AC0EEB"/>
    <w:rsid w:val="00AD3F02"/>
    <w:rsid w:val="00AE088C"/>
    <w:rsid w:val="00AF511F"/>
    <w:rsid w:val="00B057E2"/>
    <w:rsid w:val="00B14656"/>
    <w:rsid w:val="00B402D0"/>
    <w:rsid w:val="00B55813"/>
    <w:rsid w:val="00B706B5"/>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63485"/>
    <w:rsid w:val="00C86606"/>
    <w:rsid w:val="00C91567"/>
    <w:rsid w:val="00C94685"/>
    <w:rsid w:val="00CA57EC"/>
    <w:rsid w:val="00CD29AD"/>
    <w:rsid w:val="00CD4CA0"/>
    <w:rsid w:val="00CD5DB8"/>
    <w:rsid w:val="00D016E7"/>
    <w:rsid w:val="00D03715"/>
    <w:rsid w:val="00D03DD2"/>
    <w:rsid w:val="00D14223"/>
    <w:rsid w:val="00D205C3"/>
    <w:rsid w:val="00D21449"/>
    <w:rsid w:val="00D332D7"/>
    <w:rsid w:val="00D33EE1"/>
    <w:rsid w:val="00D41E69"/>
    <w:rsid w:val="00D47888"/>
    <w:rsid w:val="00D7151E"/>
    <w:rsid w:val="00D76925"/>
    <w:rsid w:val="00D81854"/>
    <w:rsid w:val="00D868BD"/>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76519"/>
    <w:rsid w:val="00EC03DA"/>
    <w:rsid w:val="00EF086C"/>
    <w:rsid w:val="00F1E8D7"/>
    <w:rsid w:val="00F23DAF"/>
    <w:rsid w:val="00F3601F"/>
    <w:rsid w:val="00F536E7"/>
    <w:rsid w:val="00F76203"/>
    <w:rsid w:val="00F80555"/>
    <w:rsid w:val="00FA0443"/>
    <w:rsid w:val="00FA3CFC"/>
    <w:rsid w:val="00FA4D08"/>
    <w:rsid w:val="00FA605E"/>
    <w:rsid w:val="00FB442F"/>
    <w:rsid w:val="00FB5DAB"/>
    <w:rsid w:val="00FE6364"/>
    <w:rsid w:val="00FF0195"/>
    <w:rsid w:val="00FF2C32"/>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2.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1019</Words>
  <Characters>6350</Characters>
  <Application>Microsoft Office Word</Application>
  <DocSecurity>0</DocSecurity>
  <Lines>147</Lines>
  <Paragraphs>96</Paragraphs>
  <ScaleCrop>false</ScaleCrop>
  <Company>Zero-G</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3</cp:revision>
  <cp:lastPrinted>1901-01-01T08:00:00Z</cp:lastPrinted>
  <dcterms:created xsi:type="dcterms:W3CDTF">2026-05-09T08:47:00Z</dcterms:created>
  <dcterms:modified xsi:type="dcterms:W3CDTF">2026-05-09T08:48:00Z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