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77777777" w:rsidR="00E334FA" w:rsidRPr="00E334FA" w:rsidRDefault="00E334FA" w:rsidP="00E334FA">
      <w:pPr>
        <w:pStyle w:val="Titel"/>
        <w:rPr>
          <w:lang w:val="de-CH"/>
        </w:rPr>
      </w:pPr>
      <w:r w:rsidRPr="00E334FA">
        <w:rPr>
          <w:lang w:val="de-CH"/>
        </w:rPr>
        <w:t>Briefing Medal Crew</w:t>
      </w:r>
    </w:p>
    <w:p w14:paraId="2B7424EB" w14:textId="77777777" w:rsidR="00E334FA" w:rsidRPr="00913C40" w:rsidRDefault="00E334FA" w:rsidP="00E334FA">
      <w:pPr>
        <w:pStyle w:val="ContentsListingStyle"/>
        <w:rPr>
          <w:lang w:val="de-CH"/>
        </w:rPr>
      </w:pPr>
      <w:r w:rsidRPr="00913C40">
        <w:rPr>
          <w:lang w:val="de-CH"/>
        </w:rPr>
        <w:t>Willkommen</w:t>
      </w:r>
    </w:p>
    <w:p w14:paraId="21B90CA3" w14:textId="77777777" w:rsidR="00E334FA" w:rsidRPr="00913C40" w:rsidRDefault="00E334FA" w:rsidP="00E334FA">
      <w:pPr>
        <w:pStyle w:val="ContentsListingStyle"/>
        <w:rPr>
          <w:lang w:val="de-CH"/>
        </w:rPr>
      </w:pPr>
      <w:r w:rsidRPr="00913C40">
        <w:rPr>
          <w:lang w:val="de-CH"/>
        </w:rPr>
        <w:t xml:space="preserve">Vielen Dank für euren Einsatz in der </w:t>
      </w:r>
      <w:proofErr w:type="spellStart"/>
      <w:r w:rsidRPr="00913C40">
        <w:rPr>
          <w:lang w:val="de-CH"/>
        </w:rPr>
        <w:t>Medal</w:t>
      </w:r>
      <w:proofErr w:type="spellEnd"/>
      <w:r w:rsidRPr="00913C40">
        <w:rPr>
          <w:lang w:val="de-CH"/>
        </w:rPr>
        <w:t xml:space="preserve"> Crew.</w:t>
      </w:r>
    </w:p>
    <w:p w14:paraId="532684B5" w14:textId="77777777" w:rsidR="00E334FA" w:rsidRPr="00913C40" w:rsidRDefault="00E334FA" w:rsidP="00E334FA">
      <w:pPr>
        <w:pStyle w:val="ContentsListingStyle"/>
        <w:rPr>
          <w:lang w:val="de-CH"/>
        </w:rPr>
      </w:pPr>
      <w:r w:rsidRPr="00913C40">
        <w:rPr>
          <w:lang w:val="de-CH"/>
        </w:rPr>
        <w:t xml:space="preserve">Die Medaillenfeiern sind für viele Athletinnen und Athleten ein ganz besonderer Moment. Ihr helft mit, dass diese Feiern würdig, herzlich und gut organisiert ablaufen. Es geht dabei nicht nur um die Übergabe der Medaillen, sondern auch um das gesamte Drumherum: Empfang, Begleitung, Vorbereitung, Atmosphäre und ein respektvoller Umgang mit den </w:t>
      </w:r>
      <w:proofErr w:type="spellStart"/>
      <w:proofErr w:type="gramStart"/>
      <w:r w:rsidRPr="00913C40">
        <w:rPr>
          <w:lang w:val="de-CH"/>
        </w:rPr>
        <w:t>Athlet:innen</w:t>
      </w:r>
      <w:proofErr w:type="spellEnd"/>
      <w:proofErr w:type="gramEnd"/>
      <w:r w:rsidRPr="00913C40">
        <w:rPr>
          <w:lang w:val="de-CH"/>
        </w:rPr>
        <w:t>.</w:t>
      </w:r>
    </w:p>
    <w:p w14:paraId="07BDF623" w14:textId="77777777" w:rsidR="00E334FA" w:rsidRPr="00E334FA" w:rsidRDefault="00000000" w:rsidP="00E334FA">
      <w:pPr>
        <w:pStyle w:val="ContentsListingStyle"/>
      </w:pPr>
      <w:r>
        <w:pict w14:anchorId="1CCCB8C4">
          <v:rect id="_x0000_i1025" style="width:0;height:1.5pt" o:hralign="center" o:hrstd="t" o:hr="t" fillcolor="#a0a0a0" stroked="f"/>
        </w:pict>
      </w:r>
    </w:p>
    <w:p w14:paraId="1D986326" w14:textId="77777777" w:rsidR="00E334FA" w:rsidRPr="00913C40" w:rsidRDefault="00E334FA" w:rsidP="00E334FA">
      <w:pPr>
        <w:pStyle w:val="berschrift3"/>
        <w:rPr>
          <w:lang w:val="de-CH"/>
        </w:rPr>
      </w:pPr>
      <w:r w:rsidRPr="00913C40">
        <w:rPr>
          <w:lang w:val="de-CH"/>
        </w:rPr>
        <w:t>Treffpunkt und Briefing vor Ort</w:t>
      </w:r>
    </w:p>
    <w:p w14:paraId="7A2078C0" w14:textId="05C4BDC1" w:rsidR="00E334FA" w:rsidRPr="00E334FA" w:rsidRDefault="00E334FA" w:rsidP="00E334FA">
      <w:pPr>
        <w:pStyle w:val="ContentsListingStyle"/>
        <w:rPr>
          <w:lang w:val="de-CH"/>
        </w:rPr>
      </w:pPr>
      <w:r w:rsidRPr="00E334FA">
        <w:rPr>
          <w:lang w:val="de-CH"/>
        </w:rPr>
        <w:t xml:space="preserve">Der Treffpunkt für die Volunteers ist jeweils 1,5 Stunden vor der ersten Zeremonie. </w:t>
      </w:r>
      <w:r>
        <w:rPr>
          <w:lang w:val="de-CH"/>
        </w:rPr>
        <w:t xml:space="preserve">Die Einsatzzeit ist im </w:t>
      </w:r>
      <w:proofErr w:type="spellStart"/>
      <w:r>
        <w:rPr>
          <w:lang w:val="de-CH"/>
        </w:rPr>
        <w:t>StaffCloud</w:t>
      </w:r>
      <w:proofErr w:type="spellEnd"/>
      <w:r>
        <w:rPr>
          <w:lang w:val="de-CH"/>
        </w:rPr>
        <w:t xml:space="preserve"> ersichtlich. </w:t>
      </w:r>
    </w:p>
    <w:p w14:paraId="4AC556AF" w14:textId="77777777" w:rsidR="00E334FA" w:rsidRPr="00913C40" w:rsidRDefault="00E334FA" w:rsidP="00E334FA">
      <w:pPr>
        <w:pStyle w:val="ContentsListingStyle"/>
        <w:rPr>
          <w:lang w:val="de-CH"/>
        </w:rPr>
      </w:pPr>
      <w:r w:rsidRPr="00913C40">
        <w:rPr>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6C6CD0E6" w:rsidR="00E334FA" w:rsidRPr="00913C40" w:rsidRDefault="00E334FA" w:rsidP="00E334FA">
      <w:pPr>
        <w:pStyle w:val="ContentsListingStyle"/>
        <w:rPr>
          <w:lang w:val="de-CH"/>
        </w:rPr>
      </w:pPr>
      <w:r w:rsidRPr="00913C40">
        <w:rPr>
          <w:lang w:val="de-CH"/>
        </w:rPr>
        <w:t xml:space="preserve">Vor Ort werdet ihr vom Master </w:t>
      </w:r>
      <w:proofErr w:type="spellStart"/>
      <w:r w:rsidRPr="00913C40">
        <w:rPr>
          <w:lang w:val="de-CH"/>
        </w:rPr>
        <w:t>of</w:t>
      </w:r>
      <w:proofErr w:type="spellEnd"/>
      <w:r w:rsidRPr="00913C40">
        <w:rPr>
          <w:lang w:val="de-CH"/>
        </w:rPr>
        <w:t xml:space="preserve"> </w:t>
      </w:r>
      <w:proofErr w:type="spellStart"/>
      <w:r w:rsidRPr="00913C40">
        <w:rPr>
          <w:lang w:val="de-CH"/>
        </w:rPr>
        <w:t>Ceremony</w:t>
      </w:r>
      <w:proofErr w:type="spellEnd"/>
      <w:r w:rsidRPr="00913C40">
        <w:rPr>
          <w:lang w:val="de-CH"/>
        </w:rPr>
        <w:t xml:space="preserve"> / Master </w:t>
      </w:r>
      <w:proofErr w:type="spellStart"/>
      <w:r w:rsidRPr="00913C40">
        <w:rPr>
          <w:lang w:val="de-CH"/>
        </w:rPr>
        <w:t>of</w:t>
      </w:r>
      <w:proofErr w:type="spellEnd"/>
      <w:r w:rsidRPr="00913C40">
        <w:rPr>
          <w:lang w:val="de-CH"/>
        </w:rPr>
        <w:t xml:space="preserve"> Ceremonies, kurz MC, empfangen. Der MC erklärt euch den genauen Ablauf und teilt die Aufgaben je nach Anzahl Volunteers und Situation vor Ort ein.</w:t>
      </w:r>
    </w:p>
    <w:p w14:paraId="558C15CC" w14:textId="77777777" w:rsidR="00E334FA" w:rsidRPr="00E334FA" w:rsidRDefault="00000000" w:rsidP="00E334FA">
      <w:pPr>
        <w:pStyle w:val="ContentsListingStyle"/>
      </w:pPr>
      <w:r>
        <w:pict w14:anchorId="74D8EFEC">
          <v:rect id="_x0000_i1026" style="width:0;height:1.5pt" o:hralign="center" o:hrstd="t" o:hr="t" fillcolor="#a0a0a0" stroked="f"/>
        </w:pict>
      </w:r>
    </w:p>
    <w:p w14:paraId="7A2D217A" w14:textId="77777777" w:rsidR="00E334FA" w:rsidRPr="00913C40" w:rsidRDefault="00E334FA" w:rsidP="00E334FA">
      <w:pPr>
        <w:pStyle w:val="berschrift3"/>
        <w:rPr>
          <w:lang w:val="de-CH"/>
        </w:rPr>
      </w:pPr>
      <w:r w:rsidRPr="00913C40">
        <w:rPr>
          <w:lang w:val="de-CH"/>
        </w:rPr>
        <w:t>Ansprechpersonen</w:t>
      </w:r>
    </w:p>
    <w:p w14:paraId="306A3484" w14:textId="77777777" w:rsidR="00E334FA" w:rsidRPr="00913C40" w:rsidRDefault="00E334FA" w:rsidP="00E334FA">
      <w:pPr>
        <w:pStyle w:val="ContentsListingStyle"/>
        <w:rPr>
          <w:lang w:val="de-CH"/>
        </w:rPr>
      </w:pPr>
      <w:r w:rsidRPr="00913C40">
        <w:rPr>
          <w:lang w:val="de-CH"/>
        </w:rPr>
        <w:t xml:space="preserve">Ansprechperson vor Ort </w:t>
      </w:r>
      <w:proofErr w:type="spellStart"/>
      <w:r w:rsidRPr="00913C40">
        <w:rPr>
          <w:lang w:val="de-CH"/>
        </w:rPr>
        <w:t>Medal</w:t>
      </w:r>
      <w:proofErr w:type="spellEnd"/>
      <w:r w:rsidRPr="00913C40">
        <w:rPr>
          <w:lang w:val="de-CH"/>
        </w:rPr>
        <w:t xml:space="preserve"> Crew:</w:t>
      </w:r>
      <w:r w:rsidRPr="00913C40">
        <w:rPr>
          <w:lang w:val="de-CH"/>
        </w:rPr>
        <w:br/>
        <w:t>[Name / Telefonnummer ergänzen]</w:t>
      </w:r>
    </w:p>
    <w:p w14:paraId="756D74B5" w14:textId="7963E205" w:rsidR="00E334FA" w:rsidRPr="00E334FA" w:rsidRDefault="00E334FA" w:rsidP="00E334FA">
      <w:pPr>
        <w:pStyle w:val="ContentsListingStyle"/>
        <w:rPr>
          <w:lang w:val="de-CH"/>
        </w:rPr>
      </w:pPr>
      <w:r w:rsidRPr="00E334FA">
        <w:rPr>
          <w:lang w:val="de-CH"/>
        </w:rPr>
        <w:t xml:space="preserve">Ansprechperson Corporate </w:t>
      </w:r>
      <w:proofErr w:type="spellStart"/>
      <w:r w:rsidRPr="00E334FA">
        <w:rPr>
          <w:lang w:val="de-CH"/>
        </w:rPr>
        <w:t>Volunteering</w:t>
      </w:r>
      <w:proofErr w:type="spellEnd"/>
      <w:r w:rsidRPr="00E334FA">
        <w:rPr>
          <w:lang w:val="de-CH"/>
        </w:rPr>
        <w:t xml:space="preserve"> bei Unklarheiten:</w:t>
      </w:r>
      <w:r w:rsidRPr="00E334FA">
        <w:rPr>
          <w:lang w:val="de-CH"/>
        </w:rPr>
        <w:br/>
      </w:r>
      <w:r w:rsidRPr="00BB50A4">
        <w:rPr>
          <w:b/>
          <w:bCs/>
          <w:lang w:val="de-CH"/>
        </w:rPr>
        <w:t>Roland Me</w:t>
      </w:r>
      <w:r w:rsidR="00BB50A4" w:rsidRPr="00BB50A4">
        <w:rPr>
          <w:b/>
          <w:bCs/>
          <w:lang w:val="de-CH"/>
        </w:rPr>
        <w:t xml:space="preserve">yer / </w:t>
      </w:r>
      <w:r w:rsidR="00BB50A4" w:rsidRPr="00BB50A4">
        <w:rPr>
          <w:b/>
          <w:bCs/>
          <w:lang w:val="de-CH"/>
        </w:rPr>
        <w:t>+41 79 416 40 75</w:t>
      </w:r>
    </w:p>
    <w:p w14:paraId="03232BE9" w14:textId="77777777" w:rsidR="00E334FA" w:rsidRPr="00913C40" w:rsidRDefault="00E334FA" w:rsidP="00E334FA">
      <w:pPr>
        <w:pStyle w:val="ContentsListingStyle"/>
        <w:rPr>
          <w:lang w:val="de-CH"/>
        </w:rPr>
      </w:pPr>
      <w:r w:rsidRPr="00913C40">
        <w:rPr>
          <w:lang w:val="de-CH"/>
        </w:rPr>
        <w:t xml:space="preserve">Bei Fragen während des Einsatzes wendet euch bitte zuerst an den MC vor Ort oder an die zuständige Ansprechperson der </w:t>
      </w:r>
      <w:proofErr w:type="spellStart"/>
      <w:r w:rsidRPr="00913C40">
        <w:rPr>
          <w:lang w:val="de-CH"/>
        </w:rPr>
        <w:t>Medal</w:t>
      </w:r>
      <w:proofErr w:type="spellEnd"/>
      <w:r w:rsidRPr="00913C40">
        <w:rPr>
          <w:lang w:val="de-CH"/>
        </w:rPr>
        <w:t xml:space="preserve"> Crew.</w:t>
      </w:r>
    </w:p>
    <w:p w14:paraId="254DCD54" w14:textId="410EAE0C" w:rsidR="00913C40" w:rsidRPr="00913C40" w:rsidRDefault="00913C40" w:rsidP="00913C40">
      <w:pPr>
        <w:pStyle w:val="berschrift3"/>
        <w:rPr>
          <w:lang w:val="de-CH"/>
        </w:rPr>
      </w:pPr>
      <w:r>
        <w:rPr>
          <w:lang w:val="de-CH"/>
        </w:rPr>
        <w:t>Akkreditierung und verpflegung</w:t>
      </w:r>
    </w:p>
    <w:p w14:paraId="08791866" w14:textId="6E87232B" w:rsidR="00E334FA" w:rsidRPr="000245CE" w:rsidRDefault="000245CE" w:rsidP="00E334FA">
      <w:pPr>
        <w:pStyle w:val="berschrift3"/>
        <w:rPr>
          <w:lang w:val="de-CH"/>
        </w:rPr>
      </w:pPr>
      <w:r w:rsidRPr="000245CE">
        <w:rPr>
          <w:rFonts w:eastAsia="MS Mincho"/>
          <w:b w:val="0"/>
          <w:bCs w:val="0"/>
          <w:caps w:val="0"/>
          <w:color w:val="auto"/>
          <w:spacing w:val="-2"/>
          <w:szCs w:val="21"/>
          <w:lang w:val="de-CH"/>
        </w:rPr>
        <w:t xml:space="preserve">In der </w:t>
      </w:r>
      <w:proofErr w:type="spellStart"/>
      <w:r w:rsidRPr="000245CE">
        <w:rPr>
          <w:rFonts w:eastAsia="MS Mincho"/>
          <w:b w:val="0"/>
          <w:bCs w:val="0"/>
          <w:caps w:val="0"/>
          <w:color w:val="auto"/>
          <w:spacing w:val="-2"/>
          <w:szCs w:val="21"/>
          <w:lang w:val="de-CH"/>
        </w:rPr>
        <w:t>Volunteerszentrale</w:t>
      </w:r>
      <w:proofErr w:type="spellEnd"/>
      <w:r w:rsidRPr="000245CE">
        <w:rPr>
          <w:rFonts w:eastAsia="MS Mincho"/>
          <w:b w:val="0"/>
          <w:bCs w:val="0"/>
          <w:caps w:val="0"/>
          <w:color w:val="auto"/>
          <w:spacing w:val="-2"/>
          <w:szCs w:val="21"/>
          <w:lang w:val="de-CH"/>
        </w:rPr>
        <w:t xml:space="preserve">, die sich in der Sporthalle neben der </w:t>
      </w:r>
      <w:proofErr w:type="gramStart"/>
      <w:r w:rsidRPr="000245CE">
        <w:rPr>
          <w:rFonts w:eastAsia="MS Mincho"/>
          <w:b w:val="0"/>
          <w:bCs w:val="0"/>
          <w:caps w:val="0"/>
          <w:color w:val="auto"/>
          <w:spacing w:val="-2"/>
          <w:szCs w:val="21"/>
          <w:lang w:val="de-CH"/>
        </w:rPr>
        <w:t>OYM Arena</w:t>
      </w:r>
      <w:proofErr w:type="gramEnd"/>
      <w:r w:rsidRPr="000245CE">
        <w:rPr>
          <w:rFonts w:eastAsia="MS Mincho"/>
          <w:b w:val="0"/>
          <w:bCs w:val="0"/>
          <w:caps w:val="0"/>
          <w:color w:val="auto"/>
          <w:spacing w:val="-2"/>
          <w:szCs w:val="21"/>
          <w:lang w:val="de-CH"/>
        </w:rPr>
        <w:t xml:space="preserve"> befindet, erhaltet ihr eure Akkreditierung und alle Informationen zur Verpflegung.</w:t>
      </w:r>
    </w:p>
    <w:p w14:paraId="1431780B" w14:textId="77777777" w:rsidR="00E334FA" w:rsidRDefault="00E334FA" w:rsidP="00E334FA">
      <w:pPr>
        <w:pStyle w:val="berschrift3"/>
        <w:rPr>
          <w:lang w:val="de-CH"/>
        </w:rPr>
      </w:pPr>
    </w:p>
    <w:p w14:paraId="32B9798D" w14:textId="77777777" w:rsidR="000245CE" w:rsidRPr="000245CE" w:rsidRDefault="000245CE" w:rsidP="000245CE">
      <w:pPr>
        <w:rPr>
          <w:lang w:val="de-CH"/>
        </w:rPr>
      </w:pPr>
    </w:p>
    <w:p w14:paraId="0C36C215" w14:textId="15332E78" w:rsidR="00E334FA" w:rsidRPr="00E334FA" w:rsidRDefault="00E334FA" w:rsidP="00E334FA">
      <w:pPr>
        <w:pStyle w:val="berschrift3"/>
        <w:rPr>
          <w:lang w:val="de-CH"/>
        </w:rPr>
      </w:pPr>
      <w:r w:rsidRPr="00E334FA">
        <w:rPr>
          <w:lang w:val="de-CH"/>
        </w:rPr>
        <w:lastRenderedPageBreak/>
        <w:t>Zusammensetzung einer Medal Ceremony Crew</w:t>
      </w:r>
    </w:p>
    <w:p w14:paraId="2BC05128" w14:textId="77777777" w:rsidR="00E334FA" w:rsidRPr="00913C40" w:rsidRDefault="00E334FA" w:rsidP="00E334FA">
      <w:pPr>
        <w:pStyle w:val="ContentsListingStyle"/>
        <w:rPr>
          <w:lang w:val="de-CH"/>
        </w:rPr>
      </w:pPr>
      <w:r w:rsidRPr="00913C40">
        <w:rPr>
          <w:lang w:val="de-CH"/>
        </w:rPr>
        <w:t xml:space="preserve">Eine </w:t>
      </w:r>
      <w:proofErr w:type="spellStart"/>
      <w:r w:rsidRPr="00913C40">
        <w:rPr>
          <w:lang w:val="de-CH"/>
        </w:rPr>
        <w:t>Medal</w:t>
      </w:r>
      <w:proofErr w:type="spellEnd"/>
      <w:r w:rsidRPr="00913C40">
        <w:rPr>
          <w:lang w:val="de-CH"/>
        </w:rPr>
        <w:t xml:space="preserve"> </w:t>
      </w:r>
      <w:proofErr w:type="spellStart"/>
      <w:r w:rsidRPr="00913C40">
        <w:rPr>
          <w:lang w:val="de-CH"/>
        </w:rPr>
        <w:t>Ceremony</w:t>
      </w:r>
      <w:proofErr w:type="spellEnd"/>
      <w:r w:rsidRPr="00913C40">
        <w:rPr>
          <w:lang w:val="de-CH"/>
        </w:rPr>
        <w:t xml:space="preserve"> Crew besteht in der Regel aus:</w:t>
      </w:r>
    </w:p>
    <w:p w14:paraId="0BF647D9" w14:textId="77777777" w:rsidR="00E334FA" w:rsidRPr="00E334FA" w:rsidRDefault="00E334FA" w:rsidP="00E334FA">
      <w:pPr>
        <w:pStyle w:val="ContentsListingStyle"/>
      </w:pPr>
      <w:proofErr w:type="spellStart"/>
      <w:r w:rsidRPr="00E334FA">
        <w:t>einem</w:t>
      </w:r>
      <w:proofErr w:type="spellEnd"/>
      <w:r w:rsidRPr="00E334FA">
        <w:t xml:space="preserve"> Master of Ceremony / MC </w:t>
      </w:r>
    </w:p>
    <w:p w14:paraId="022EFAEB" w14:textId="77777777" w:rsidR="00E334FA" w:rsidRPr="00E334FA" w:rsidRDefault="00E334FA" w:rsidP="00E334FA">
      <w:pPr>
        <w:pStyle w:val="ContentsListingStyle"/>
      </w:pPr>
      <w:r w:rsidRPr="00E334FA">
        <w:t xml:space="preserve">einem Speaker </w:t>
      </w:r>
    </w:p>
    <w:p w14:paraId="5F5CCDDB" w14:textId="77777777" w:rsidR="00E334FA" w:rsidRPr="00913C40" w:rsidRDefault="00E334FA" w:rsidP="00E334FA">
      <w:pPr>
        <w:pStyle w:val="ContentsListingStyle"/>
        <w:rPr>
          <w:lang w:val="de-CH"/>
        </w:rPr>
      </w:pPr>
      <w:r w:rsidRPr="00913C40">
        <w:rPr>
          <w:lang w:val="de-CH"/>
        </w:rPr>
        <w:t xml:space="preserve">einem DJ für Siegesmusik, Hymnen und Fanfaren </w:t>
      </w:r>
    </w:p>
    <w:p w14:paraId="06522527" w14:textId="77777777" w:rsidR="00E334FA" w:rsidRPr="00913C40" w:rsidRDefault="00E334FA" w:rsidP="00E334FA">
      <w:pPr>
        <w:pStyle w:val="ContentsListingStyle"/>
        <w:rPr>
          <w:lang w:val="de-CH"/>
        </w:rPr>
      </w:pPr>
      <w:r w:rsidRPr="00913C40">
        <w:rPr>
          <w:lang w:val="de-CH"/>
        </w:rPr>
        <w:t xml:space="preserve">einer Crew von ca. 18 bis 24 Personen </w:t>
      </w:r>
    </w:p>
    <w:p w14:paraId="18680470" w14:textId="77777777" w:rsidR="00E334FA" w:rsidRPr="00913C40" w:rsidRDefault="00E334FA" w:rsidP="00E334FA">
      <w:pPr>
        <w:pStyle w:val="ContentsListingStyle"/>
        <w:rPr>
          <w:lang w:val="de-CH"/>
        </w:rPr>
      </w:pPr>
      <w:r w:rsidRPr="00913C40">
        <w:rPr>
          <w:lang w:val="de-CH"/>
        </w:rPr>
        <w:t xml:space="preserve">Die genaue Zusammensetzung und Rollenverteilung </w:t>
      </w:r>
      <w:proofErr w:type="gramStart"/>
      <w:r w:rsidRPr="00913C40">
        <w:rPr>
          <w:lang w:val="de-CH"/>
        </w:rPr>
        <w:t>kann</w:t>
      </w:r>
      <w:proofErr w:type="gramEnd"/>
      <w:r w:rsidRPr="00913C40">
        <w:rPr>
          <w:lang w:val="de-CH"/>
        </w:rPr>
        <w:t xml:space="preserve"> je nach Zeremonie, Anzahl Volunteers und Ablauf variieren.</w:t>
      </w:r>
    </w:p>
    <w:p w14:paraId="697F0A29" w14:textId="77777777" w:rsidR="00E334FA" w:rsidRPr="00E334FA" w:rsidRDefault="00000000" w:rsidP="00E334FA">
      <w:pPr>
        <w:pStyle w:val="ContentsListingStyle"/>
      </w:pPr>
      <w:r>
        <w:pict w14:anchorId="5E7A39D6">
          <v:rect id="_x0000_i1027" style="width:0;height:1.5pt" o:hralign="center" o:hrstd="t" o:hr="t" fillcolor="#a0a0a0" stroked="f"/>
        </w:pict>
      </w:r>
    </w:p>
    <w:p w14:paraId="49B5C00E" w14:textId="77777777" w:rsidR="00E334FA" w:rsidRPr="00913C40" w:rsidRDefault="00E334FA" w:rsidP="00E334FA">
      <w:pPr>
        <w:pStyle w:val="berschrift3"/>
        <w:rPr>
          <w:lang w:val="de-CH"/>
        </w:rPr>
      </w:pPr>
      <w:r w:rsidRPr="00913C40">
        <w:rPr>
          <w:lang w:val="de-CH"/>
        </w:rPr>
        <w:t>Aufgaben der Medal Crew</w:t>
      </w:r>
    </w:p>
    <w:p w14:paraId="5C95A7E9" w14:textId="77777777" w:rsidR="00E334FA" w:rsidRPr="00E334FA" w:rsidRDefault="00E334FA" w:rsidP="00E334FA">
      <w:pPr>
        <w:pStyle w:val="ContentsListingStyle"/>
      </w:pPr>
      <w:r w:rsidRPr="00913C40">
        <w:rPr>
          <w:lang w:val="de-CH"/>
        </w:rPr>
        <w:t xml:space="preserve">Die Aufgaben werden vor Ort durch den MC erklärt und verteilt. </w:t>
      </w:r>
      <w:proofErr w:type="spellStart"/>
      <w:r w:rsidRPr="00E334FA">
        <w:t>Mögliche</w:t>
      </w:r>
      <w:proofErr w:type="spellEnd"/>
      <w:r w:rsidRPr="00E334FA">
        <w:t xml:space="preserve"> </w:t>
      </w:r>
      <w:proofErr w:type="spellStart"/>
      <w:r w:rsidRPr="00E334FA">
        <w:t>Positionen</w:t>
      </w:r>
      <w:proofErr w:type="spellEnd"/>
      <w:r w:rsidRPr="00E334FA">
        <w:t xml:space="preserve"> </w:t>
      </w:r>
      <w:proofErr w:type="spellStart"/>
      <w:r w:rsidRPr="00E334FA">
        <w:t>sind</w:t>
      </w:r>
      <w:proofErr w:type="spellEnd"/>
      <w:r w:rsidRPr="00E334FA">
        <w:t>:</w:t>
      </w:r>
    </w:p>
    <w:p w14:paraId="745772C7" w14:textId="77777777" w:rsidR="00E334FA" w:rsidRPr="00913C40" w:rsidRDefault="00E334FA" w:rsidP="00E334FA">
      <w:pPr>
        <w:pStyle w:val="ContentsListingStyle"/>
        <w:rPr>
          <w:lang w:val="de-CH"/>
        </w:rPr>
      </w:pPr>
      <w:proofErr w:type="spellStart"/>
      <w:proofErr w:type="gramStart"/>
      <w:r w:rsidRPr="00913C40">
        <w:rPr>
          <w:lang w:val="de-CH"/>
        </w:rPr>
        <w:t>Athlet:innen</w:t>
      </w:r>
      <w:proofErr w:type="spellEnd"/>
      <w:proofErr w:type="gramEnd"/>
      <w:r w:rsidRPr="00913C40">
        <w:rPr>
          <w:lang w:val="de-CH"/>
        </w:rPr>
        <w:t xml:space="preserve"> im Wartezelt empfangen </w:t>
      </w:r>
    </w:p>
    <w:p w14:paraId="59DB3407" w14:textId="77777777" w:rsidR="00E334FA" w:rsidRPr="00913C40" w:rsidRDefault="00E334FA" w:rsidP="00E334FA">
      <w:pPr>
        <w:pStyle w:val="ContentsListingStyle"/>
        <w:rPr>
          <w:lang w:val="de-CH"/>
        </w:rPr>
      </w:pPr>
      <w:proofErr w:type="spellStart"/>
      <w:proofErr w:type="gramStart"/>
      <w:r w:rsidRPr="00913C40">
        <w:rPr>
          <w:lang w:val="de-CH"/>
        </w:rPr>
        <w:t>Athlet:innen</w:t>
      </w:r>
      <w:proofErr w:type="spellEnd"/>
      <w:proofErr w:type="gramEnd"/>
      <w:r w:rsidRPr="00913C40">
        <w:rPr>
          <w:lang w:val="de-CH"/>
        </w:rPr>
        <w:t xml:space="preserve"> im Warteraum betreuen </w:t>
      </w:r>
    </w:p>
    <w:p w14:paraId="4967D492" w14:textId="77777777" w:rsidR="00E334FA" w:rsidRPr="00913C40" w:rsidRDefault="00E334FA" w:rsidP="00E334FA">
      <w:pPr>
        <w:pStyle w:val="ContentsListingStyle"/>
        <w:rPr>
          <w:lang w:val="de-CH"/>
        </w:rPr>
      </w:pPr>
      <w:proofErr w:type="spellStart"/>
      <w:proofErr w:type="gramStart"/>
      <w:r w:rsidRPr="00913C40">
        <w:rPr>
          <w:lang w:val="de-CH"/>
        </w:rPr>
        <w:t>Athlet:innen</w:t>
      </w:r>
      <w:proofErr w:type="spellEnd"/>
      <w:proofErr w:type="gramEnd"/>
      <w:r w:rsidRPr="00913C40">
        <w:rPr>
          <w:lang w:val="de-CH"/>
        </w:rPr>
        <w:t xml:space="preserve"> für den Einmarsch bereitstellen und begleiten </w:t>
      </w:r>
    </w:p>
    <w:p w14:paraId="2F52D1B0" w14:textId="133B9A64" w:rsidR="00E334FA" w:rsidRPr="00913C40" w:rsidRDefault="00E334FA" w:rsidP="00E334FA">
      <w:pPr>
        <w:pStyle w:val="ContentsListingStyle"/>
        <w:rPr>
          <w:lang w:val="de-CH"/>
        </w:rPr>
      </w:pPr>
      <w:r w:rsidRPr="00913C40">
        <w:rPr>
          <w:lang w:val="de-CH"/>
        </w:rPr>
        <w:t xml:space="preserve">Medaillen und weiteres Material vorbereiten </w:t>
      </w:r>
    </w:p>
    <w:p w14:paraId="17430EF4" w14:textId="77777777" w:rsidR="00E334FA" w:rsidRPr="00913C40" w:rsidRDefault="00E334FA" w:rsidP="00E334FA">
      <w:pPr>
        <w:pStyle w:val="ContentsListingStyle"/>
        <w:rPr>
          <w:lang w:val="de-CH"/>
        </w:rPr>
      </w:pPr>
      <w:r w:rsidRPr="00913C40">
        <w:rPr>
          <w:lang w:val="de-CH"/>
        </w:rPr>
        <w:t xml:space="preserve">Medaillen in der richtigen Reihenfolge bereitlegen </w:t>
      </w:r>
    </w:p>
    <w:p w14:paraId="02A15B18" w14:textId="77777777" w:rsidR="00E334FA" w:rsidRPr="00913C40" w:rsidRDefault="00E334FA" w:rsidP="00E334FA">
      <w:pPr>
        <w:pStyle w:val="ContentsListingStyle"/>
        <w:rPr>
          <w:lang w:val="de-CH"/>
        </w:rPr>
      </w:pPr>
      <w:r w:rsidRPr="00913C40">
        <w:rPr>
          <w:lang w:val="de-CH"/>
        </w:rPr>
        <w:t xml:space="preserve">bei der Durchführung der Medaillenübergabe unterstützen </w:t>
      </w:r>
    </w:p>
    <w:p w14:paraId="033060E5" w14:textId="77777777" w:rsidR="00E334FA" w:rsidRPr="00913C40" w:rsidRDefault="00E334FA" w:rsidP="00E334FA">
      <w:pPr>
        <w:pStyle w:val="ContentsListingStyle"/>
        <w:rPr>
          <w:lang w:val="de-CH"/>
        </w:rPr>
      </w:pPr>
      <w:r w:rsidRPr="00913C40">
        <w:rPr>
          <w:lang w:val="de-CH"/>
        </w:rPr>
        <w:t xml:space="preserve">beim Ein- und Ausmarsch der </w:t>
      </w:r>
      <w:proofErr w:type="spellStart"/>
      <w:proofErr w:type="gramStart"/>
      <w:r w:rsidRPr="00913C40">
        <w:rPr>
          <w:lang w:val="de-CH"/>
        </w:rPr>
        <w:t>Athlet:innen</w:t>
      </w:r>
      <w:proofErr w:type="spellEnd"/>
      <w:proofErr w:type="gramEnd"/>
      <w:r w:rsidRPr="00913C40">
        <w:rPr>
          <w:lang w:val="de-CH"/>
        </w:rPr>
        <w:t xml:space="preserve"> helfen </w:t>
      </w:r>
    </w:p>
    <w:p w14:paraId="7201D502" w14:textId="77777777" w:rsidR="00E334FA" w:rsidRPr="00913C40" w:rsidRDefault="00E334FA" w:rsidP="00E334FA">
      <w:pPr>
        <w:pStyle w:val="ContentsListingStyle"/>
        <w:rPr>
          <w:lang w:val="de-CH"/>
        </w:rPr>
      </w:pPr>
      <w:r w:rsidRPr="00913C40">
        <w:rPr>
          <w:lang w:val="de-CH"/>
        </w:rPr>
        <w:t xml:space="preserve">den MC während der Zeremonie unterstützen </w:t>
      </w:r>
    </w:p>
    <w:p w14:paraId="4B5597D2" w14:textId="01F5574D" w:rsidR="00E334FA" w:rsidRPr="00913C40" w:rsidRDefault="00E334FA" w:rsidP="00E334FA">
      <w:pPr>
        <w:pStyle w:val="ContentsListingStyle"/>
        <w:rPr>
          <w:lang w:val="de-CH"/>
        </w:rPr>
      </w:pPr>
      <w:r w:rsidRPr="00913C40">
        <w:rPr>
          <w:lang w:val="de-CH"/>
        </w:rPr>
        <w:t xml:space="preserve">Je nach Situation können Volunteers auch als </w:t>
      </w:r>
      <w:proofErr w:type="spellStart"/>
      <w:proofErr w:type="gramStart"/>
      <w:r w:rsidRPr="00913C40">
        <w:rPr>
          <w:lang w:val="de-CH"/>
        </w:rPr>
        <w:t>Medaillenträger:innen</w:t>
      </w:r>
      <w:proofErr w:type="spellEnd"/>
      <w:proofErr w:type="gramEnd"/>
      <w:r w:rsidRPr="00913C40">
        <w:rPr>
          <w:lang w:val="de-CH"/>
        </w:rPr>
        <w:t xml:space="preserve"> oder </w:t>
      </w:r>
      <w:proofErr w:type="spellStart"/>
      <w:r w:rsidRPr="00913C40">
        <w:rPr>
          <w:lang w:val="de-CH"/>
        </w:rPr>
        <w:t>Medaillen-</w:t>
      </w:r>
      <w:proofErr w:type="gramStart"/>
      <w:r w:rsidRPr="00913C40">
        <w:rPr>
          <w:lang w:val="de-CH"/>
        </w:rPr>
        <w:t>Übergeber:innen</w:t>
      </w:r>
      <w:proofErr w:type="spellEnd"/>
      <w:proofErr w:type="gramEnd"/>
      <w:r w:rsidRPr="00913C40">
        <w:rPr>
          <w:lang w:val="de-CH"/>
        </w:rPr>
        <w:t xml:space="preserve"> eingesetzt werden. </w:t>
      </w:r>
      <w:r w:rsidRPr="00E334FA">
        <w:rPr>
          <w:lang w:val="de-CH"/>
        </w:rPr>
        <w:t xml:space="preserve">Die eigentliche Übergabe der Medaillen wird </w:t>
      </w:r>
      <w:r>
        <w:rPr>
          <w:lang w:val="de-CH"/>
        </w:rPr>
        <w:t>zwischendurch</w:t>
      </w:r>
      <w:r w:rsidRPr="00E334FA">
        <w:rPr>
          <w:lang w:val="de-CH"/>
        </w:rPr>
        <w:t xml:space="preserve"> durch </w:t>
      </w:r>
      <w:r>
        <w:rPr>
          <w:lang w:val="de-CH"/>
        </w:rPr>
        <w:t>Gäste</w:t>
      </w:r>
      <w:r w:rsidRPr="00E334FA">
        <w:rPr>
          <w:lang w:val="de-CH"/>
        </w:rPr>
        <w:t xml:space="preserve"> oder </w:t>
      </w:r>
      <w:proofErr w:type="spellStart"/>
      <w:proofErr w:type="gramStart"/>
      <w:r w:rsidRPr="00E334FA">
        <w:rPr>
          <w:lang w:val="de-CH"/>
        </w:rPr>
        <w:t>Sponsor:innen</w:t>
      </w:r>
      <w:proofErr w:type="spellEnd"/>
      <w:proofErr w:type="gramEnd"/>
      <w:r w:rsidRPr="00E334FA">
        <w:rPr>
          <w:lang w:val="de-CH"/>
        </w:rPr>
        <w:t xml:space="preserve"> übernommen, sofern diese vor Ort sind. </w:t>
      </w:r>
    </w:p>
    <w:p w14:paraId="2DAE2D6E" w14:textId="77777777" w:rsidR="00E334FA" w:rsidRPr="00E334FA" w:rsidRDefault="00000000" w:rsidP="00E334FA">
      <w:pPr>
        <w:pStyle w:val="ContentsListingStyle"/>
      </w:pPr>
      <w:r>
        <w:pict w14:anchorId="1209AF32">
          <v:rect id="_x0000_i1028" style="width:0;height:1.5pt" o:hralign="center" o:hrstd="t" o:hr="t" fillcolor="#a0a0a0" stroked="f"/>
        </w:pict>
      </w:r>
    </w:p>
    <w:p w14:paraId="3BACBC5A" w14:textId="77777777" w:rsidR="00E334FA" w:rsidRDefault="00E334FA" w:rsidP="00E334FA">
      <w:pPr>
        <w:pStyle w:val="berschrift3"/>
      </w:pPr>
    </w:p>
    <w:p w14:paraId="000DA887" w14:textId="77777777" w:rsidR="00E334FA" w:rsidRDefault="00E334FA" w:rsidP="00E334FA">
      <w:pPr>
        <w:pStyle w:val="berschrift3"/>
      </w:pPr>
    </w:p>
    <w:p w14:paraId="4E4C3F19" w14:textId="77777777" w:rsidR="00E334FA" w:rsidRDefault="00E334FA" w:rsidP="00E334FA">
      <w:pPr>
        <w:pStyle w:val="berschrift3"/>
      </w:pPr>
    </w:p>
    <w:p w14:paraId="2B41E8C1" w14:textId="77777777" w:rsidR="00E334FA" w:rsidRDefault="00E334FA" w:rsidP="00E334FA">
      <w:pPr>
        <w:pStyle w:val="berschrift3"/>
      </w:pPr>
    </w:p>
    <w:p w14:paraId="0E119C25" w14:textId="5E1D75ED" w:rsidR="00E334FA" w:rsidRPr="00913C40" w:rsidRDefault="00E334FA" w:rsidP="00E334FA">
      <w:pPr>
        <w:pStyle w:val="berschrift3"/>
        <w:rPr>
          <w:lang w:val="de-CH"/>
        </w:rPr>
      </w:pPr>
      <w:r w:rsidRPr="00913C40">
        <w:rPr>
          <w:lang w:val="de-CH"/>
        </w:rPr>
        <w:t>Rollen vor Ort</w:t>
      </w:r>
    </w:p>
    <w:p w14:paraId="54A00059" w14:textId="77777777" w:rsidR="00E334FA" w:rsidRPr="00913C40" w:rsidRDefault="00E334FA" w:rsidP="00E334FA">
      <w:pPr>
        <w:pStyle w:val="ContentsListingStyle"/>
        <w:rPr>
          <w:lang w:val="de-CH"/>
        </w:rPr>
      </w:pPr>
      <w:r w:rsidRPr="00913C40">
        <w:rPr>
          <w:lang w:val="de-CH"/>
        </w:rPr>
        <w:t>Der MC kann euch unter anderem auf folgende Positionen einteilen:</w:t>
      </w:r>
    </w:p>
    <w:p w14:paraId="193A260F" w14:textId="77777777" w:rsidR="00E334FA" w:rsidRPr="00913C40" w:rsidRDefault="00E334FA" w:rsidP="00E334FA">
      <w:pPr>
        <w:pStyle w:val="ContentsListingStyle"/>
        <w:rPr>
          <w:lang w:val="de-CH"/>
        </w:rPr>
      </w:pPr>
      <w:proofErr w:type="spellStart"/>
      <w:proofErr w:type="gramStart"/>
      <w:r w:rsidRPr="00913C40">
        <w:rPr>
          <w:lang w:val="de-CH"/>
        </w:rPr>
        <w:t>Athlet:innen</w:t>
      </w:r>
      <w:proofErr w:type="gramEnd"/>
      <w:r w:rsidRPr="00913C40">
        <w:rPr>
          <w:lang w:val="de-CH"/>
        </w:rPr>
        <w:t>-</w:t>
      </w:r>
      <w:proofErr w:type="gramStart"/>
      <w:r w:rsidRPr="00913C40">
        <w:rPr>
          <w:lang w:val="de-CH"/>
        </w:rPr>
        <w:t>Empfänger:innen</w:t>
      </w:r>
      <w:proofErr w:type="spellEnd"/>
      <w:proofErr w:type="gramEnd"/>
      <w:r w:rsidRPr="00913C40">
        <w:rPr>
          <w:lang w:val="de-CH"/>
        </w:rPr>
        <w:t xml:space="preserve"> und </w:t>
      </w:r>
      <w:proofErr w:type="spellStart"/>
      <w:proofErr w:type="gramStart"/>
      <w:r w:rsidRPr="00913C40">
        <w:rPr>
          <w:lang w:val="de-CH"/>
        </w:rPr>
        <w:t>Begleiter:innen</w:t>
      </w:r>
      <w:proofErr w:type="spellEnd"/>
      <w:proofErr w:type="gramEnd"/>
      <w:r w:rsidRPr="00913C40">
        <w:rPr>
          <w:lang w:val="de-CH"/>
        </w:rPr>
        <w:br/>
        <w:t xml:space="preserve">Empfang der </w:t>
      </w:r>
      <w:proofErr w:type="spellStart"/>
      <w:proofErr w:type="gramStart"/>
      <w:r w:rsidRPr="00913C40">
        <w:rPr>
          <w:lang w:val="de-CH"/>
        </w:rPr>
        <w:t>Athlet:innen</w:t>
      </w:r>
      <w:proofErr w:type="spellEnd"/>
      <w:proofErr w:type="gramEnd"/>
      <w:r w:rsidRPr="00913C40">
        <w:rPr>
          <w:lang w:val="de-CH"/>
        </w:rPr>
        <w:t xml:space="preserve">, Begleitung in den Warteraum und Unterstützung beim Einmarsch. </w:t>
      </w:r>
    </w:p>
    <w:p w14:paraId="66D2CB1D" w14:textId="77777777" w:rsidR="00E334FA" w:rsidRPr="00913C40" w:rsidRDefault="00E334FA" w:rsidP="00E334FA">
      <w:pPr>
        <w:pStyle w:val="ContentsListingStyle"/>
        <w:rPr>
          <w:lang w:val="de-CH"/>
        </w:rPr>
      </w:pPr>
      <w:proofErr w:type="spellStart"/>
      <w:r w:rsidRPr="00913C40">
        <w:rPr>
          <w:lang w:val="de-CH"/>
        </w:rPr>
        <w:lastRenderedPageBreak/>
        <w:t>Medaillen-</w:t>
      </w:r>
      <w:proofErr w:type="gramStart"/>
      <w:r w:rsidRPr="00913C40">
        <w:rPr>
          <w:lang w:val="de-CH"/>
        </w:rPr>
        <w:t>Bereitleger:innen</w:t>
      </w:r>
      <w:proofErr w:type="spellEnd"/>
      <w:proofErr w:type="gramEnd"/>
      <w:r w:rsidRPr="00913C40">
        <w:rPr>
          <w:lang w:val="de-CH"/>
        </w:rPr>
        <w:br/>
        <w:t xml:space="preserve">Vorbereitung der Medaillen, Blumen und weiteren Elemente gemäss Ranglisten und Reihenfolge. </w:t>
      </w:r>
    </w:p>
    <w:p w14:paraId="3FC7042E" w14:textId="77777777" w:rsidR="00E334FA" w:rsidRPr="00913C40" w:rsidRDefault="00E334FA" w:rsidP="00E334FA">
      <w:pPr>
        <w:pStyle w:val="ContentsListingStyle"/>
        <w:rPr>
          <w:lang w:val="de-CH"/>
        </w:rPr>
      </w:pPr>
      <w:proofErr w:type="spellStart"/>
      <w:proofErr w:type="gramStart"/>
      <w:r w:rsidRPr="00913C40">
        <w:rPr>
          <w:lang w:val="de-CH"/>
        </w:rPr>
        <w:t>Medaillenträger:innen</w:t>
      </w:r>
      <w:proofErr w:type="spellEnd"/>
      <w:proofErr w:type="gramEnd"/>
      <w:r w:rsidRPr="00913C40">
        <w:rPr>
          <w:lang w:val="de-CH"/>
        </w:rPr>
        <w:br/>
        <w:t xml:space="preserve">Bereitstellung und Tragen der Medaillen während der Zeremonie. </w:t>
      </w:r>
    </w:p>
    <w:p w14:paraId="50F84116" w14:textId="77777777" w:rsidR="00E334FA" w:rsidRPr="00913C40" w:rsidRDefault="00E334FA" w:rsidP="00E334FA">
      <w:pPr>
        <w:pStyle w:val="ContentsListingStyle"/>
        <w:rPr>
          <w:lang w:val="de-CH"/>
        </w:rPr>
      </w:pPr>
      <w:proofErr w:type="spellStart"/>
      <w:r w:rsidRPr="00913C40">
        <w:rPr>
          <w:lang w:val="de-CH"/>
        </w:rPr>
        <w:t>Medaillen-</w:t>
      </w:r>
      <w:proofErr w:type="gramStart"/>
      <w:r w:rsidRPr="00913C40">
        <w:rPr>
          <w:lang w:val="de-CH"/>
        </w:rPr>
        <w:t>Übergeber:innen</w:t>
      </w:r>
      <w:proofErr w:type="spellEnd"/>
      <w:proofErr w:type="gramEnd"/>
      <w:r w:rsidRPr="00913C40">
        <w:rPr>
          <w:lang w:val="de-CH"/>
        </w:rPr>
        <w:br/>
        <w:t xml:space="preserve">Übergabe der Medaillen, falls diese Rolle nicht von VIPs oder </w:t>
      </w:r>
      <w:proofErr w:type="spellStart"/>
      <w:proofErr w:type="gramStart"/>
      <w:r w:rsidRPr="00913C40">
        <w:rPr>
          <w:lang w:val="de-CH"/>
        </w:rPr>
        <w:t>Sponsor:innen</w:t>
      </w:r>
      <w:proofErr w:type="spellEnd"/>
      <w:proofErr w:type="gramEnd"/>
      <w:r w:rsidRPr="00913C40">
        <w:rPr>
          <w:lang w:val="de-CH"/>
        </w:rPr>
        <w:t xml:space="preserve"> übernommen wird. </w:t>
      </w:r>
    </w:p>
    <w:p w14:paraId="5EE5C3CE" w14:textId="77777777" w:rsidR="00E334FA" w:rsidRPr="00E334FA" w:rsidRDefault="00000000" w:rsidP="00E334FA">
      <w:pPr>
        <w:pStyle w:val="ContentsListingStyle"/>
      </w:pPr>
      <w:r>
        <w:pict w14:anchorId="1892CC96">
          <v:rect id="_x0000_i1029" style="width:0;height:1.5pt" o:hralign="center" o:hrstd="t" o:hr="t" fillcolor="#a0a0a0" stroked="f"/>
        </w:pict>
      </w:r>
    </w:p>
    <w:p w14:paraId="2F95955F" w14:textId="77777777" w:rsidR="00E334FA" w:rsidRPr="00913C40" w:rsidRDefault="00E334FA" w:rsidP="00E334FA">
      <w:pPr>
        <w:pStyle w:val="berschrift3"/>
        <w:rPr>
          <w:lang w:val="de-CH"/>
        </w:rPr>
      </w:pPr>
      <w:r w:rsidRPr="00913C40">
        <w:rPr>
          <w:lang w:val="de-CH"/>
        </w:rPr>
        <w:t>Ablauf und mögliche Wartezeiten</w:t>
      </w:r>
    </w:p>
    <w:p w14:paraId="189027B2" w14:textId="77777777" w:rsidR="00E334FA" w:rsidRPr="00913C40" w:rsidRDefault="00E334FA" w:rsidP="00E334FA">
      <w:pPr>
        <w:pStyle w:val="ContentsListingStyle"/>
        <w:rPr>
          <w:lang w:val="de-CH"/>
        </w:rPr>
      </w:pPr>
      <w:r w:rsidRPr="00913C40">
        <w:rPr>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913C40" w:rsidRDefault="00E334FA" w:rsidP="00E334FA">
      <w:pPr>
        <w:pStyle w:val="ContentsListingStyle"/>
        <w:rPr>
          <w:lang w:val="de-CH"/>
        </w:rPr>
      </w:pPr>
      <w:r w:rsidRPr="00913C40">
        <w:rPr>
          <w:lang w:val="de-CH"/>
        </w:rPr>
        <w:t>Das ist normal und hängt unter anderem von folgenden Faktoren ab:</w:t>
      </w:r>
    </w:p>
    <w:p w14:paraId="1E970164" w14:textId="77777777" w:rsidR="00E334FA" w:rsidRPr="00913C40" w:rsidRDefault="00E334FA" w:rsidP="00E334FA">
      <w:pPr>
        <w:pStyle w:val="ContentsListingStyle"/>
        <w:rPr>
          <w:lang w:val="de-CH"/>
        </w:rPr>
      </w:pPr>
      <w:r w:rsidRPr="00913C40">
        <w:rPr>
          <w:lang w:val="de-CH"/>
        </w:rPr>
        <w:t xml:space="preserve">Ablauf im Sportprogramm </w:t>
      </w:r>
    </w:p>
    <w:p w14:paraId="221D25FB" w14:textId="77777777" w:rsidR="00E334FA" w:rsidRPr="00913C40" w:rsidRDefault="00E334FA" w:rsidP="00E334FA">
      <w:pPr>
        <w:pStyle w:val="ContentsListingStyle"/>
        <w:rPr>
          <w:lang w:val="de-CH"/>
        </w:rPr>
      </w:pPr>
      <w:r w:rsidRPr="00913C40">
        <w:rPr>
          <w:lang w:val="de-CH"/>
        </w:rPr>
        <w:t xml:space="preserve">Anzahl Divisionen </w:t>
      </w:r>
    </w:p>
    <w:p w14:paraId="5346E10E" w14:textId="77777777" w:rsidR="00E334FA" w:rsidRPr="00913C40" w:rsidRDefault="00E334FA" w:rsidP="00E334FA">
      <w:pPr>
        <w:pStyle w:val="ContentsListingStyle"/>
        <w:rPr>
          <w:lang w:val="de-CH"/>
        </w:rPr>
      </w:pPr>
      <w:r w:rsidRPr="00913C40">
        <w:rPr>
          <w:lang w:val="de-CH"/>
        </w:rPr>
        <w:t xml:space="preserve">Zeitpunkt der Ranglistenfreigabe </w:t>
      </w:r>
    </w:p>
    <w:p w14:paraId="6134ABE1" w14:textId="77777777" w:rsidR="00E334FA" w:rsidRPr="00BB50A4" w:rsidRDefault="00E334FA" w:rsidP="00E334FA">
      <w:pPr>
        <w:pStyle w:val="ContentsListingStyle"/>
        <w:rPr>
          <w:lang w:val="de-CH"/>
        </w:rPr>
      </w:pPr>
      <w:r w:rsidRPr="00BB50A4">
        <w:rPr>
          <w:lang w:val="de-CH"/>
        </w:rPr>
        <w:t xml:space="preserve">allfällige Protestzeiten </w:t>
      </w:r>
    </w:p>
    <w:p w14:paraId="3CB2AFC1" w14:textId="77777777" w:rsidR="00E334FA" w:rsidRPr="00913C40" w:rsidRDefault="00E334FA" w:rsidP="00E334FA">
      <w:pPr>
        <w:pStyle w:val="ContentsListingStyle"/>
        <w:rPr>
          <w:lang w:val="de-CH"/>
        </w:rPr>
      </w:pPr>
      <w:r w:rsidRPr="00913C40">
        <w:rPr>
          <w:lang w:val="de-CH"/>
        </w:rPr>
        <w:t xml:space="preserve">Anreisezeit der </w:t>
      </w:r>
      <w:proofErr w:type="spellStart"/>
      <w:proofErr w:type="gramStart"/>
      <w:r w:rsidRPr="00913C40">
        <w:rPr>
          <w:lang w:val="de-CH"/>
        </w:rPr>
        <w:t>Athlet:innen</w:t>
      </w:r>
      <w:proofErr w:type="spellEnd"/>
      <w:proofErr w:type="gramEnd"/>
      <w:r w:rsidRPr="00913C40">
        <w:rPr>
          <w:lang w:val="de-CH"/>
        </w:rPr>
        <w:t xml:space="preserve"> von der Sportstätte zur </w:t>
      </w:r>
      <w:proofErr w:type="spellStart"/>
      <w:r w:rsidRPr="00913C40">
        <w:rPr>
          <w:lang w:val="de-CH"/>
        </w:rPr>
        <w:t>Medal</w:t>
      </w:r>
      <w:proofErr w:type="spellEnd"/>
      <w:r w:rsidRPr="00913C40">
        <w:rPr>
          <w:lang w:val="de-CH"/>
        </w:rPr>
        <w:t xml:space="preserve"> Plaza </w:t>
      </w:r>
    </w:p>
    <w:p w14:paraId="2E0D50DD" w14:textId="77777777" w:rsidR="00E334FA" w:rsidRPr="00913C40" w:rsidRDefault="00E334FA" w:rsidP="00E334FA">
      <w:pPr>
        <w:pStyle w:val="ContentsListingStyle"/>
        <w:rPr>
          <w:lang w:val="de-CH"/>
        </w:rPr>
      </w:pPr>
      <w:r w:rsidRPr="00913C40">
        <w:rPr>
          <w:lang w:val="de-CH"/>
        </w:rPr>
        <w:t xml:space="preserve">Verfügbarkeit von VIPs oder </w:t>
      </w:r>
      <w:proofErr w:type="spellStart"/>
      <w:proofErr w:type="gramStart"/>
      <w:r w:rsidRPr="00913C40">
        <w:rPr>
          <w:lang w:val="de-CH"/>
        </w:rPr>
        <w:t>Sponsor:innen</w:t>
      </w:r>
      <w:proofErr w:type="spellEnd"/>
      <w:proofErr w:type="gramEnd"/>
      <w:r w:rsidRPr="00913C40">
        <w:rPr>
          <w:lang w:val="de-CH"/>
        </w:rPr>
        <w:t xml:space="preserve"> für die Medaillenübergabe </w:t>
      </w:r>
    </w:p>
    <w:p w14:paraId="4FE3E847" w14:textId="77777777" w:rsidR="00E334FA" w:rsidRPr="00913C40" w:rsidRDefault="00E334FA" w:rsidP="00E334FA">
      <w:pPr>
        <w:pStyle w:val="ContentsListingStyle"/>
        <w:rPr>
          <w:lang w:val="de-CH"/>
        </w:rPr>
      </w:pPr>
      <w:r w:rsidRPr="00913C40">
        <w:rPr>
          <w:lang w:val="de-CH"/>
        </w:rPr>
        <w:t xml:space="preserve">kurzfristige Änderungen im Ablauf </w:t>
      </w:r>
    </w:p>
    <w:p w14:paraId="7552DC42" w14:textId="77777777" w:rsidR="00E334FA" w:rsidRPr="00E334FA" w:rsidRDefault="00E334FA" w:rsidP="00E334FA">
      <w:pPr>
        <w:pStyle w:val="ContentsListingStyle"/>
      </w:pPr>
      <w:r w:rsidRPr="00913C40">
        <w:rPr>
          <w:lang w:val="de-CH"/>
        </w:rPr>
        <w:t xml:space="preserve">Auch wenn gerade wenig läuft, ist es wichtig, aufmerksam und verfügbar zu bleiben. </w:t>
      </w:r>
      <w:r w:rsidRPr="00E334FA">
        <w:t xml:space="preserve">Der </w:t>
      </w:r>
      <w:proofErr w:type="spellStart"/>
      <w:r w:rsidRPr="00E334FA">
        <w:t>Ablauf</w:t>
      </w:r>
      <w:proofErr w:type="spellEnd"/>
      <w:r w:rsidRPr="00E334FA">
        <w:t xml:space="preserve"> </w:t>
      </w:r>
      <w:proofErr w:type="spellStart"/>
      <w:r w:rsidRPr="00E334FA">
        <w:t>kann</w:t>
      </w:r>
      <w:proofErr w:type="spellEnd"/>
      <w:r w:rsidRPr="00E334FA">
        <w:t xml:space="preserve"> </w:t>
      </w:r>
      <w:proofErr w:type="spellStart"/>
      <w:r w:rsidRPr="00E334FA">
        <w:t>sich</w:t>
      </w:r>
      <w:proofErr w:type="spellEnd"/>
      <w:r w:rsidRPr="00E334FA">
        <w:t xml:space="preserve"> schnell ändern.</w:t>
      </w:r>
    </w:p>
    <w:p w14:paraId="06D8C279" w14:textId="77777777" w:rsidR="00E334FA" w:rsidRPr="00E334FA" w:rsidRDefault="00000000" w:rsidP="00E334FA">
      <w:pPr>
        <w:pStyle w:val="ContentsListingStyle"/>
      </w:pPr>
      <w:r>
        <w:pict w14:anchorId="52BF4B8A">
          <v:rect id="_x0000_i1030" style="width:0;height:1.5pt" o:hralign="center" o:hrstd="t" o:hr="t" fillcolor="#a0a0a0" stroked="f"/>
        </w:pict>
      </w:r>
    </w:p>
    <w:p w14:paraId="421D36CF" w14:textId="77777777" w:rsidR="00E334FA" w:rsidRDefault="00E334FA" w:rsidP="00E334FA">
      <w:pPr>
        <w:pStyle w:val="ContentsListingStyle"/>
      </w:pPr>
    </w:p>
    <w:p w14:paraId="3DDD9D39" w14:textId="77777777" w:rsidR="00E334FA" w:rsidRDefault="00E334FA" w:rsidP="00E334FA">
      <w:pPr>
        <w:pStyle w:val="ContentsListingStyle"/>
      </w:pPr>
    </w:p>
    <w:p w14:paraId="44A93E0D" w14:textId="75CC68CE" w:rsidR="00E334FA" w:rsidRPr="00913C40" w:rsidRDefault="00E334FA" w:rsidP="00E334FA">
      <w:pPr>
        <w:pStyle w:val="berschrift3"/>
        <w:rPr>
          <w:lang w:val="de-CH"/>
        </w:rPr>
      </w:pPr>
      <w:r w:rsidRPr="00913C40">
        <w:rPr>
          <w:lang w:val="de-CH"/>
        </w:rPr>
        <w:t xml:space="preserve">Umgang mit </w:t>
      </w:r>
      <w:proofErr w:type="gramStart"/>
      <w:r w:rsidRPr="00913C40">
        <w:rPr>
          <w:lang w:val="de-CH"/>
        </w:rPr>
        <w:t>Athlet:innen</w:t>
      </w:r>
      <w:proofErr w:type="gramEnd"/>
    </w:p>
    <w:p w14:paraId="2BBE4500" w14:textId="77777777" w:rsidR="00E334FA" w:rsidRPr="00913C40" w:rsidRDefault="00E334FA" w:rsidP="00E334FA">
      <w:pPr>
        <w:pStyle w:val="ContentsListingStyle"/>
        <w:rPr>
          <w:lang w:val="de-CH"/>
        </w:rPr>
      </w:pPr>
      <w:r w:rsidRPr="00913C40">
        <w:rPr>
          <w:lang w:val="de-CH"/>
        </w:rPr>
        <w:t xml:space="preserve">Bitte beachtet, dass Menschen mit einer kognitiven Beeinträchtigung sehr unterschiedlich reagieren können. Gerade eine Medaillenfeier ist oft ein emotionaler Moment. Manche </w:t>
      </w:r>
      <w:proofErr w:type="spellStart"/>
      <w:proofErr w:type="gramStart"/>
      <w:r w:rsidRPr="00913C40">
        <w:rPr>
          <w:lang w:val="de-CH"/>
        </w:rPr>
        <w:t>Athlet:innen</w:t>
      </w:r>
      <w:proofErr w:type="spellEnd"/>
      <w:proofErr w:type="gramEnd"/>
      <w:r w:rsidRPr="00913C40">
        <w:rPr>
          <w:lang w:val="de-CH"/>
        </w:rPr>
        <w:t xml:space="preserve"> zeigen ihre Freude sehr offen, andere sind eher zurückhaltend oder brauchen mehr Ruhe.</w:t>
      </w:r>
    </w:p>
    <w:p w14:paraId="3D69E765" w14:textId="77777777" w:rsidR="00E334FA" w:rsidRPr="00913C40" w:rsidRDefault="00E334FA" w:rsidP="00E334FA">
      <w:pPr>
        <w:pStyle w:val="ContentsListingStyle"/>
        <w:rPr>
          <w:lang w:val="de-CH"/>
        </w:rPr>
      </w:pPr>
      <w:r w:rsidRPr="00913C40">
        <w:rPr>
          <w:lang w:val="de-CH"/>
        </w:rPr>
        <w:t xml:space="preserve">Es kann sein, dass </w:t>
      </w:r>
      <w:proofErr w:type="spellStart"/>
      <w:proofErr w:type="gramStart"/>
      <w:r w:rsidRPr="00913C40">
        <w:rPr>
          <w:lang w:val="de-CH"/>
        </w:rPr>
        <w:t>Athlet:innen</w:t>
      </w:r>
      <w:proofErr w:type="spellEnd"/>
      <w:proofErr w:type="gramEnd"/>
      <w:r w:rsidRPr="00913C40">
        <w:rPr>
          <w:lang w:val="de-CH"/>
        </w:rPr>
        <w:t xml:space="preserve"> euch spontan umarmen, sehr </w:t>
      </w:r>
      <w:proofErr w:type="gramStart"/>
      <w:r w:rsidRPr="00913C40">
        <w:rPr>
          <w:lang w:val="de-CH"/>
        </w:rPr>
        <w:t>nahe kommen</w:t>
      </w:r>
      <w:proofErr w:type="gramEnd"/>
      <w:r w:rsidRPr="00913C40">
        <w:rPr>
          <w:lang w:val="de-CH"/>
        </w:rPr>
        <w:t xml:space="preserve"> oder Körperkontakt suchen. Es kann aber genauso sein, dass einzelne </w:t>
      </w:r>
      <w:proofErr w:type="spellStart"/>
      <w:proofErr w:type="gramStart"/>
      <w:r w:rsidRPr="00913C40">
        <w:rPr>
          <w:lang w:val="de-CH"/>
        </w:rPr>
        <w:t>Athlet:innen</w:t>
      </w:r>
      <w:proofErr w:type="spellEnd"/>
      <w:proofErr w:type="gramEnd"/>
      <w:r w:rsidRPr="00913C40">
        <w:rPr>
          <w:lang w:val="de-CH"/>
        </w:rPr>
        <w:t xml:space="preserve"> Berührungen nicht mögen und lieber Abstand haben.</w:t>
      </w:r>
    </w:p>
    <w:p w14:paraId="22DED1BA" w14:textId="77777777" w:rsidR="00E334FA" w:rsidRPr="00BB50A4" w:rsidRDefault="00E334FA" w:rsidP="00E334FA">
      <w:pPr>
        <w:pStyle w:val="ContentsListingStyle"/>
        <w:rPr>
          <w:b/>
          <w:bCs/>
          <w:lang w:val="de-CH"/>
        </w:rPr>
      </w:pPr>
      <w:r w:rsidRPr="00BB50A4">
        <w:rPr>
          <w:b/>
          <w:bCs/>
          <w:lang w:val="de-CH"/>
        </w:rPr>
        <w:t>Wichtig ist:</w:t>
      </w:r>
    </w:p>
    <w:p w14:paraId="5920A3B6" w14:textId="77777777" w:rsidR="00E334FA" w:rsidRPr="00913C40" w:rsidRDefault="00E334FA" w:rsidP="00E334FA">
      <w:pPr>
        <w:pStyle w:val="ContentsListingStyle"/>
        <w:rPr>
          <w:lang w:val="de-CH"/>
        </w:rPr>
      </w:pPr>
      <w:r w:rsidRPr="00913C40">
        <w:rPr>
          <w:lang w:val="de-CH"/>
        </w:rPr>
        <w:t xml:space="preserve">aufmerksam auf die Reaktionen der </w:t>
      </w:r>
      <w:proofErr w:type="spellStart"/>
      <w:proofErr w:type="gramStart"/>
      <w:r w:rsidRPr="00913C40">
        <w:rPr>
          <w:lang w:val="de-CH"/>
        </w:rPr>
        <w:t>Athlet:innen</w:t>
      </w:r>
      <w:proofErr w:type="spellEnd"/>
      <w:proofErr w:type="gramEnd"/>
      <w:r w:rsidRPr="00913C40">
        <w:rPr>
          <w:lang w:val="de-CH"/>
        </w:rPr>
        <w:t xml:space="preserve"> achten </w:t>
      </w:r>
    </w:p>
    <w:p w14:paraId="54356079" w14:textId="77777777" w:rsidR="00E334FA" w:rsidRPr="00913C40" w:rsidRDefault="00E334FA" w:rsidP="00E334FA">
      <w:pPr>
        <w:pStyle w:val="ContentsListingStyle"/>
        <w:rPr>
          <w:lang w:val="de-CH"/>
        </w:rPr>
      </w:pPr>
      <w:r w:rsidRPr="00913C40">
        <w:rPr>
          <w:lang w:val="de-CH"/>
        </w:rPr>
        <w:t xml:space="preserve">ruhig, freundlich und geduldig bleiben </w:t>
      </w:r>
    </w:p>
    <w:p w14:paraId="1EC2D641" w14:textId="77777777" w:rsidR="00E334FA" w:rsidRPr="00913C40" w:rsidRDefault="00E334FA" w:rsidP="00E334FA">
      <w:pPr>
        <w:pStyle w:val="ContentsListingStyle"/>
        <w:rPr>
          <w:lang w:val="de-CH"/>
        </w:rPr>
      </w:pPr>
      <w:r w:rsidRPr="00913C40">
        <w:rPr>
          <w:lang w:val="de-CH"/>
        </w:rPr>
        <w:lastRenderedPageBreak/>
        <w:t xml:space="preserve">einfache und klare Anweisungen geben </w:t>
      </w:r>
    </w:p>
    <w:p w14:paraId="33A23C5A" w14:textId="77777777" w:rsidR="00E334FA" w:rsidRPr="00913C40" w:rsidRDefault="00E334FA" w:rsidP="00E334FA">
      <w:pPr>
        <w:pStyle w:val="ContentsListingStyle"/>
        <w:rPr>
          <w:lang w:val="de-CH"/>
        </w:rPr>
      </w:pPr>
      <w:r w:rsidRPr="00913C40">
        <w:rPr>
          <w:lang w:val="de-CH"/>
        </w:rPr>
        <w:t xml:space="preserve">möglichst zuerst mit Worten oder Gesten führen </w:t>
      </w:r>
    </w:p>
    <w:p w14:paraId="71F22022" w14:textId="77777777" w:rsidR="00E334FA" w:rsidRPr="00BB50A4" w:rsidRDefault="00E334FA" w:rsidP="00E334FA">
      <w:pPr>
        <w:pStyle w:val="ContentsListingStyle"/>
        <w:rPr>
          <w:lang w:val="de-CH"/>
        </w:rPr>
      </w:pPr>
      <w:r w:rsidRPr="00BB50A4">
        <w:rPr>
          <w:lang w:val="de-CH"/>
        </w:rPr>
        <w:t xml:space="preserve">Körperkontakt nicht erzwingen </w:t>
      </w:r>
    </w:p>
    <w:p w14:paraId="70C7B794" w14:textId="77777777" w:rsidR="00E334FA" w:rsidRPr="00913C40" w:rsidRDefault="00E334FA" w:rsidP="00E334FA">
      <w:pPr>
        <w:pStyle w:val="ContentsListingStyle"/>
        <w:rPr>
          <w:lang w:val="de-CH"/>
        </w:rPr>
      </w:pPr>
      <w:r w:rsidRPr="00913C40">
        <w:rPr>
          <w:lang w:val="de-CH"/>
        </w:rPr>
        <w:t xml:space="preserve">Nähe zulassen, wenn sie von den </w:t>
      </w:r>
      <w:proofErr w:type="spellStart"/>
      <w:proofErr w:type="gramStart"/>
      <w:r w:rsidRPr="00913C40">
        <w:rPr>
          <w:lang w:val="de-CH"/>
        </w:rPr>
        <w:t>Athlet:innen</w:t>
      </w:r>
      <w:proofErr w:type="spellEnd"/>
      <w:proofErr w:type="gramEnd"/>
      <w:r w:rsidRPr="00913C40">
        <w:rPr>
          <w:lang w:val="de-CH"/>
        </w:rPr>
        <w:t xml:space="preserve"> ausgeht und für euch in Ordnung ist </w:t>
      </w:r>
    </w:p>
    <w:p w14:paraId="38DA9317" w14:textId="77777777" w:rsidR="00E334FA" w:rsidRPr="00913C40" w:rsidRDefault="00E334FA" w:rsidP="00E334FA">
      <w:pPr>
        <w:pStyle w:val="ContentsListingStyle"/>
        <w:rPr>
          <w:lang w:val="de-CH"/>
        </w:rPr>
      </w:pPr>
      <w:r w:rsidRPr="00913C40">
        <w:rPr>
          <w:lang w:val="de-CH"/>
        </w:rPr>
        <w:t xml:space="preserve">Abstand respektieren, wenn </w:t>
      </w:r>
      <w:proofErr w:type="spellStart"/>
      <w:proofErr w:type="gramStart"/>
      <w:r w:rsidRPr="00913C40">
        <w:rPr>
          <w:lang w:val="de-CH"/>
        </w:rPr>
        <w:t>Athlet:innen</w:t>
      </w:r>
      <w:proofErr w:type="spellEnd"/>
      <w:proofErr w:type="gramEnd"/>
      <w:r w:rsidRPr="00913C40">
        <w:rPr>
          <w:lang w:val="de-CH"/>
        </w:rPr>
        <w:t xml:space="preserve"> zurückhaltend wirken </w:t>
      </w:r>
    </w:p>
    <w:p w14:paraId="3449A99B" w14:textId="77777777" w:rsidR="00E334FA" w:rsidRPr="00913C40" w:rsidRDefault="00E334FA" w:rsidP="00E334FA">
      <w:pPr>
        <w:pStyle w:val="ContentsListingStyle"/>
        <w:rPr>
          <w:lang w:val="de-CH"/>
        </w:rPr>
      </w:pPr>
      <w:r w:rsidRPr="00913C40">
        <w:rPr>
          <w:lang w:val="de-CH"/>
        </w:rPr>
        <w:t xml:space="preserve">bei Unsicherheit den MC oder die zuständige Ansprechperson dazuholen </w:t>
      </w:r>
    </w:p>
    <w:p w14:paraId="08FC6765" w14:textId="77777777" w:rsidR="00E334FA" w:rsidRPr="00913C40" w:rsidRDefault="00E334FA" w:rsidP="00E334FA">
      <w:pPr>
        <w:pStyle w:val="ContentsListingStyle"/>
        <w:rPr>
          <w:lang w:val="de-CH"/>
        </w:rPr>
      </w:pPr>
      <w:r w:rsidRPr="00913C40">
        <w:rPr>
          <w:lang w:val="de-CH"/>
        </w:rPr>
        <w:t>Ein guter Grundsatz ist: lieber zuerst erklären, zeigen und begleiten – und erst dann körperlich unterstützen, wenn es nötig ist oder gewünscht wirkt.</w:t>
      </w:r>
    </w:p>
    <w:p w14:paraId="56173720" w14:textId="77777777" w:rsidR="00E334FA" w:rsidRPr="00E334FA" w:rsidRDefault="00000000" w:rsidP="00E334FA">
      <w:pPr>
        <w:pStyle w:val="ContentsListingStyle"/>
      </w:pPr>
      <w:r>
        <w:pict w14:anchorId="0FC1DE0E">
          <v:rect id="_x0000_i1031" style="width:0;height:1.5pt" o:hralign="center" o:hrstd="t" o:hr="t" fillcolor="#a0a0a0" stroked="f"/>
        </w:pict>
      </w:r>
    </w:p>
    <w:p w14:paraId="53AAB19F" w14:textId="77777777" w:rsidR="00E334FA" w:rsidRPr="00913C40" w:rsidRDefault="00E334FA" w:rsidP="00E334FA">
      <w:pPr>
        <w:pStyle w:val="berschrift3"/>
        <w:rPr>
          <w:lang w:val="de-CH"/>
        </w:rPr>
      </w:pPr>
      <w:r w:rsidRPr="00913C40">
        <w:rPr>
          <w:lang w:val="de-CH"/>
        </w:rPr>
        <w:t>Persönliche Grenzen</w:t>
      </w:r>
    </w:p>
    <w:p w14:paraId="566D0949" w14:textId="77777777" w:rsidR="00E334FA" w:rsidRPr="00913C40" w:rsidRDefault="00E334FA" w:rsidP="00E334FA">
      <w:pPr>
        <w:pStyle w:val="ContentsListingStyle"/>
        <w:rPr>
          <w:lang w:val="de-CH"/>
        </w:rPr>
      </w:pPr>
      <w:r w:rsidRPr="00913C40">
        <w:rPr>
          <w:lang w:val="de-CH"/>
        </w:rPr>
        <w:t xml:space="preserve">Auch ihr dürft persönliche Grenzen setzen. Wenn euch eine Situation unangenehm ist, wenn euch jemand zu </w:t>
      </w:r>
      <w:proofErr w:type="gramStart"/>
      <w:r w:rsidRPr="00913C40">
        <w:rPr>
          <w:lang w:val="de-CH"/>
        </w:rPr>
        <w:t>nahe kommt</w:t>
      </w:r>
      <w:proofErr w:type="gramEnd"/>
      <w:r w:rsidRPr="00913C40">
        <w:rPr>
          <w:lang w:val="de-CH"/>
        </w:rPr>
        <w:t xml:space="preserve"> oder zu aufdringlich wird, dürft ihr freundlich, aber klar Nein sagen.</w:t>
      </w:r>
    </w:p>
    <w:p w14:paraId="300A1E45" w14:textId="77777777" w:rsidR="00E334FA" w:rsidRPr="00BB50A4" w:rsidRDefault="00E334FA" w:rsidP="00E334FA">
      <w:pPr>
        <w:pStyle w:val="ContentsListingStyle"/>
        <w:rPr>
          <w:lang w:val="de-CH"/>
        </w:rPr>
      </w:pPr>
      <w:r w:rsidRPr="00BB50A4">
        <w:rPr>
          <w:lang w:val="de-CH"/>
        </w:rPr>
        <w:t>Mögliche Formulierungen sind:</w:t>
      </w:r>
    </w:p>
    <w:p w14:paraId="0F38145C" w14:textId="77777777" w:rsidR="00E334FA" w:rsidRPr="00913C40" w:rsidRDefault="00E334FA" w:rsidP="00E334FA">
      <w:pPr>
        <w:pStyle w:val="ContentsListingStyle"/>
        <w:rPr>
          <w:lang w:val="de-CH"/>
        </w:rPr>
      </w:pPr>
      <w:r w:rsidRPr="00913C40">
        <w:rPr>
          <w:lang w:val="de-CH"/>
        </w:rPr>
        <w:t xml:space="preserve">„Stopp, bitte nicht so nah.“ </w:t>
      </w:r>
    </w:p>
    <w:p w14:paraId="7571D859" w14:textId="77777777" w:rsidR="00E334FA" w:rsidRPr="00913C40" w:rsidRDefault="00E334FA" w:rsidP="00E334FA">
      <w:pPr>
        <w:pStyle w:val="ContentsListingStyle"/>
        <w:rPr>
          <w:lang w:val="de-CH"/>
        </w:rPr>
      </w:pPr>
      <w:r w:rsidRPr="00913C40">
        <w:rPr>
          <w:lang w:val="de-CH"/>
        </w:rPr>
        <w:t xml:space="preserve">„Ich möchte nicht umarmt werden.“ </w:t>
      </w:r>
    </w:p>
    <w:p w14:paraId="2B85C0C0" w14:textId="77777777" w:rsidR="00E334FA" w:rsidRPr="00913C40" w:rsidRDefault="00E334FA" w:rsidP="00E334FA">
      <w:pPr>
        <w:pStyle w:val="ContentsListingStyle"/>
        <w:rPr>
          <w:lang w:val="de-CH"/>
        </w:rPr>
      </w:pPr>
      <w:r w:rsidRPr="00913C40">
        <w:rPr>
          <w:lang w:val="de-CH"/>
        </w:rPr>
        <w:t xml:space="preserve">„Bitte gib mir etwas Abstand.“ </w:t>
      </w:r>
    </w:p>
    <w:p w14:paraId="45404750" w14:textId="77777777" w:rsidR="00E334FA" w:rsidRPr="00913C40" w:rsidRDefault="00E334FA" w:rsidP="00E334FA">
      <w:pPr>
        <w:pStyle w:val="ContentsListingStyle"/>
        <w:rPr>
          <w:lang w:val="de-CH"/>
        </w:rPr>
      </w:pPr>
      <w:r w:rsidRPr="00913C40">
        <w:rPr>
          <w:lang w:val="de-CH"/>
        </w:rPr>
        <w:t xml:space="preserve">„Ich helfe dir gerne, aber ohne Körperkontakt.“ </w:t>
      </w:r>
    </w:p>
    <w:p w14:paraId="4DFC9F6E" w14:textId="77777777" w:rsidR="00E334FA" w:rsidRPr="00913C40" w:rsidRDefault="00E334FA" w:rsidP="00E334FA">
      <w:pPr>
        <w:pStyle w:val="ContentsListingStyle"/>
        <w:rPr>
          <w:lang w:val="de-CH"/>
        </w:rPr>
      </w:pPr>
      <w:r w:rsidRPr="00913C40">
        <w:rPr>
          <w:lang w:val="de-CH"/>
        </w:rPr>
        <w:t xml:space="preserve">„Warte bitte kurz hier.“ </w:t>
      </w:r>
    </w:p>
    <w:p w14:paraId="6F7D10DB" w14:textId="77777777" w:rsidR="00E334FA" w:rsidRPr="00913C40" w:rsidRDefault="00E334FA" w:rsidP="00E334FA">
      <w:pPr>
        <w:pStyle w:val="ContentsListingStyle"/>
        <w:rPr>
          <w:lang w:val="de-CH"/>
        </w:rPr>
      </w:pPr>
      <w:r w:rsidRPr="00913C40">
        <w:rPr>
          <w:lang w:val="de-CH"/>
        </w:rPr>
        <w:t xml:space="preserve">Wichtig ist, ruhig und respektvoll zu bleiben. Es geht nicht darum, </w:t>
      </w:r>
      <w:proofErr w:type="spellStart"/>
      <w:proofErr w:type="gramStart"/>
      <w:r w:rsidRPr="00913C40">
        <w:rPr>
          <w:lang w:val="de-CH"/>
        </w:rPr>
        <w:t>Athlet:innen</w:t>
      </w:r>
      <w:proofErr w:type="spellEnd"/>
      <w:proofErr w:type="gramEnd"/>
      <w:r w:rsidRPr="00913C40">
        <w:rPr>
          <w:lang w:val="de-CH"/>
        </w:rPr>
        <w:t xml:space="preserve"> zurückzuweisen, sondern darum, eine angenehme und sichere Situation für alle zu schaffen.</w:t>
      </w:r>
    </w:p>
    <w:p w14:paraId="2BFC8FDB" w14:textId="77777777" w:rsidR="00E334FA" w:rsidRPr="00E334FA" w:rsidRDefault="00E334FA" w:rsidP="00E334FA">
      <w:pPr>
        <w:pStyle w:val="ContentsListingStyle"/>
      </w:pPr>
      <w:r w:rsidRPr="00913C40">
        <w:rPr>
          <w:lang w:val="de-CH"/>
        </w:rPr>
        <w:t xml:space="preserve">Wenn eine Situation schwierig wird oder ihr euch unsicher fühlt, holt bitte den MC oder die zuständige Ansprechperson dazu. </w:t>
      </w:r>
      <w:proofErr w:type="spellStart"/>
      <w:r w:rsidRPr="00E334FA">
        <w:t>Ihr</w:t>
      </w:r>
      <w:proofErr w:type="spellEnd"/>
      <w:r w:rsidRPr="00E334FA">
        <w:t xml:space="preserve"> </w:t>
      </w:r>
      <w:proofErr w:type="spellStart"/>
      <w:r w:rsidRPr="00E334FA">
        <w:t>müsst</w:t>
      </w:r>
      <w:proofErr w:type="spellEnd"/>
      <w:r w:rsidRPr="00E334FA">
        <w:t xml:space="preserve"> </w:t>
      </w:r>
      <w:proofErr w:type="spellStart"/>
      <w:r w:rsidRPr="00E334FA">
        <w:t>solche</w:t>
      </w:r>
      <w:proofErr w:type="spellEnd"/>
      <w:r w:rsidRPr="00E334FA">
        <w:t xml:space="preserve"> </w:t>
      </w:r>
      <w:proofErr w:type="spellStart"/>
      <w:r w:rsidRPr="00E334FA">
        <w:t>Situationen</w:t>
      </w:r>
      <w:proofErr w:type="spellEnd"/>
      <w:r w:rsidRPr="00E334FA">
        <w:t xml:space="preserve"> nicht allein lösen.</w:t>
      </w:r>
    </w:p>
    <w:p w14:paraId="20D3B6DD" w14:textId="77777777" w:rsidR="00E334FA" w:rsidRDefault="00E334FA" w:rsidP="00E334FA">
      <w:pPr>
        <w:pStyle w:val="ContentsListingStyle"/>
      </w:pPr>
    </w:p>
    <w:p w14:paraId="25F40E70" w14:textId="77777777" w:rsidR="00E334FA" w:rsidRDefault="00E334FA" w:rsidP="00E334FA">
      <w:pPr>
        <w:pStyle w:val="ContentsListingStyle"/>
      </w:pPr>
    </w:p>
    <w:p w14:paraId="1327866C" w14:textId="751AF348" w:rsidR="00E334FA" w:rsidRPr="00E334FA" w:rsidRDefault="00000000" w:rsidP="00E334FA">
      <w:pPr>
        <w:pStyle w:val="ContentsListingStyle"/>
      </w:pPr>
      <w:r>
        <w:pict w14:anchorId="1B70684D">
          <v:rect id="_x0000_i1032" style="width:0;height:1.5pt" o:hralign="center" o:hrstd="t" o:hr="t" fillcolor="#a0a0a0" stroked="f"/>
        </w:pict>
      </w:r>
    </w:p>
    <w:p w14:paraId="6E5CAA1C" w14:textId="77777777" w:rsidR="00E334FA" w:rsidRPr="00913C40" w:rsidRDefault="00E334FA" w:rsidP="00E334FA">
      <w:pPr>
        <w:pStyle w:val="berschrift3"/>
        <w:rPr>
          <w:lang w:val="de-CH"/>
        </w:rPr>
      </w:pPr>
      <w:r w:rsidRPr="00913C40">
        <w:rPr>
          <w:lang w:val="de-CH"/>
        </w:rPr>
        <w:t>Haltung während des Einsatzes</w:t>
      </w:r>
    </w:p>
    <w:p w14:paraId="73F6DBF2" w14:textId="77777777" w:rsidR="00E334FA" w:rsidRPr="00913C40" w:rsidRDefault="00E334FA" w:rsidP="00E334FA">
      <w:pPr>
        <w:pStyle w:val="ContentsListingStyle"/>
        <w:rPr>
          <w:lang w:val="de-CH"/>
        </w:rPr>
      </w:pPr>
      <w:r w:rsidRPr="00913C40">
        <w:rPr>
          <w:lang w:val="de-CH"/>
        </w:rPr>
        <w:t>Bitte achtet während des Einsatzes auf ein freundliches, respektvolles und ruhiges Auftreten.</w:t>
      </w:r>
    </w:p>
    <w:p w14:paraId="6060C2C8" w14:textId="77777777" w:rsidR="00E334FA" w:rsidRPr="00913C40" w:rsidRDefault="00E334FA" w:rsidP="00E334FA">
      <w:pPr>
        <w:pStyle w:val="ContentsListingStyle"/>
        <w:rPr>
          <w:lang w:val="de-CH"/>
        </w:rPr>
      </w:pPr>
      <w:r w:rsidRPr="00913C40">
        <w:rPr>
          <w:lang w:val="de-CH"/>
        </w:rPr>
        <w:t>Besonders wichtig ist:</w:t>
      </w:r>
    </w:p>
    <w:p w14:paraId="7B1D53D6" w14:textId="77777777" w:rsidR="00E334FA" w:rsidRPr="00913C40" w:rsidRDefault="00E334FA" w:rsidP="00E334FA">
      <w:pPr>
        <w:pStyle w:val="ContentsListingStyle"/>
        <w:rPr>
          <w:lang w:val="de-CH"/>
        </w:rPr>
      </w:pPr>
      <w:r w:rsidRPr="00913C40">
        <w:rPr>
          <w:lang w:val="de-CH"/>
        </w:rPr>
        <w:t xml:space="preserve">den Anweisungen des MC folgen </w:t>
      </w:r>
    </w:p>
    <w:p w14:paraId="2F262923" w14:textId="77777777" w:rsidR="00E334FA" w:rsidRPr="00913C40" w:rsidRDefault="00E334FA" w:rsidP="00E334FA">
      <w:pPr>
        <w:pStyle w:val="ContentsListingStyle"/>
        <w:rPr>
          <w:lang w:val="de-CH"/>
        </w:rPr>
      </w:pPr>
      <w:r w:rsidRPr="00913C40">
        <w:rPr>
          <w:lang w:val="de-CH"/>
        </w:rPr>
        <w:t xml:space="preserve">flexibel bleiben, falls sich Aufgaben kurzfristig ändern </w:t>
      </w:r>
    </w:p>
    <w:p w14:paraId="6604E8DF" w14:textId="77777777" w:rsidR="00E334FA" w:rsidRPr="00913C40" w:rsidRDefault="00E334FA" w:rsidP="00E334FA">
      <w:pPr>
        <w:pStyle w:val="ContentsListingStyle"/>
        <w:rPr>
          <w:lang w:val="de-CH"/>
        </w:rPr>
      </w:pPr>
      <w:proofErr w:type="spellStart"/>
      <w:proofErr w:type="gramStart"/>
      <w:r w:rsidRPr="00913C40">
        <w:rPr>
          <w:lang w:val="de-CH"/>
        </w:rPr>
        <w:t>Athlet:innen</w:t>
      </w:r>
      <w:proofErr w:type="spellEnd"/>
      <w:proofErr w:type="gramEnd"/>
      <w:r w:rsidRPr="00913C40">
        <w:rPr>
          <w:lang w:val="de-CH"/>
        </w:rPr>
        <w:t xml:space="preserve"> wertschätzend begegnen </w:t>
      </w:r>
    </w:p>
    <w:p w14:paraId="6566A5F3" w14:textId="77777777" w:rsidR="00E334FA" w:rsidRPr="00913C40" w:rsidRDefault="00E334FA" w:rsidP="00E334FA">
      <w:pPr>
        <w:pStyle w:val="ContentsListingStyle"/>
        <w:rPr>
          <w:lang w:val="de-CH"/>
        </w:rPr>
      </w:pPr>
      <w:r w:rsidRPr="00913C40">
        <w:rPr>
          <w:lang w:val="de-CH"/>
        </w:rPr>
        <w:lastRenderedPageBreak/>
        <w:t xml:space="preserve">während Wartezeiten aufmerksam bleiben </w:t>
      </w:r>
    </w:p>
    <w:p w14:paraId="2DF94D8B" w14:textId="77777777" w:rsidR="00E334FA" w:rsidRPr="00913C40" w:rsidRDefault="00E334FA" w:rsidP="00E334FA">
      <w:pPr>
        <w:pStyle w:val="ContentsListingStyle"/>
        <w:rPr>
          <w:lang w:val="de-CH"/>
        </w:rPr>
      </w:pPr>
      <w:r w:rsidRPr="00913C40">
        <w:rPr>
          <w:lang w:val="de-CH"/>
        </w:rPr>
        <w:t xml:space="preserve">bei Unsicherheiten nachfragen </w:t>
      </w:r>
    </w:p>
    <w:p w14:paraId="5020A769" w14:textId="77777777" w:rsidR="00E334FA" w:rsidRPr="00913C40" w:rsidRDefault="00E334FA" w:rsidP="00E334FA">
      <w:pPr>
        <w:pStyle w:val="ContentsListingStyle"/>
        <w:rPr>
          <w:lang w:val="de-CH"/>
        </w:rPr>
      </w:pPr>
      <w:r w:rsidRPr="00913C40">
        <w:rPr>
          <w:lang w:val="de-CH"/>
        </w:rPr>
        <w:t xml:space="preserve">als Team zusammenarbeiten </w:t>
      </w:r>
    </w:p>
    <w:p w14:paraId="0FC33FCA" w14:textId="77777777" w:rsidR="00E334FA" w:rsidRPr="00913C40" w:rsidRDefault="00E334FA" w:rsidP="00E334FA">
      <w:pPr>
        <w:pStyle w:val="ContentsListingStyle"/>
        <w:rPr>
          <w:lang w:val="de-CH"/>
        </w:rPr>
      </w:pPr>
      <w:r w:rsidRPr="00913C40">
        <w:rPr>
          <w:lang w:val="de-CH"/>
        </w:rPr>
        <w:t xml:space="preserve">Die </w:t>
      </w:r>
      <w:proofErr w:type="spellStart"/>
      <w:r w:rsidRPr="00913C40">
        <w:rPr>
          <w:lang w:val="de-CH"/>
        </w:rPr>
        <w:t>Medal</w:t>
      </w:r>
      <w:proofErr w:type="spellEnd"/>
      <w:r w:rsidRPr="00913C40">
        <w:rPr>
          <w:lang w:val="de-CH"/>
        </w:rPr>
        <w:t xml:space="preserve"> Crew trägt wesentlich dazu bei, dass die Medaillenfeiern gut funktionieren und die </w:t>
      </w:r>
      <w:proofErr w:type="spellStart"/>
      <w:proofErr w:type="gramStart"/>
      <w:r w:rsidRPr="00913C40">
        <w:rPr>
          <w:lang w:val="de-CH"/>
        </w:rPr>
        <w:t>Athlet:innen</w:t>
      </w:r>
      <w:proofErr w:type="spellEnd"/>
      <w:proofErr w:type="gramEnd"/>
      <w:r w:rsidRPr="00913C40">
        <w:rPr>
          <w:lang w:val="de-CH"/>
        </w:rPr>
        <w:t xml:space="preserve"> ihren Moment geniessen können.</w:t>
      </w:r>
    </w:p>
    <w:p w14:paraId="6A2C3C01" w14:textId="61259D4B" w:rsidR="00A706AE" w:rsidRPr="00913C40" w:rsidRDefault="00A706AE" w:rsidP="00E334FA">
      <w:pPr>
        <w:pStyle w:val="ContentsListingStyle"/>
        <w:rPr>
          <w:lang w:val="de-CH"/>
        </w:rPr>
      </w:pPr>
    </w:p>
    <w:sectPr w:rsidR="00A706AE" w:rsidRPr="00913C40" w:rsidSect="0063293F">
      <w:headerReference w:type="default" r:id="rId10"/>
      <w:footerReference w:type="even" r:id="rId11"/>
      <w:footerReference w:type="default" r:id="rId12"/>
      <w:headerReference w:type="first" r:id="rId13"/>
      <w:footerReference w:type="first" r:id="rId14"/>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47B6C" w14:textId="77777777" w:rsidR="00744150" w:rsidRDefault="00744150" w:rsidP="00635DDB">
      <w:r>
        <w:separator/>
      </w:r>
    </w:p>
  </w:endnote>
  <w:endnote w:type="continuationSeparator" w:id="0">
    <w:p w14:paraId="380752FC" w14:textId="77777777" w:rsidR="00744150" w:rsidRDefault="00744150" w:rsidP="00635DDB">
      <w:r>
        <w:continuationSeparator/>
      </w:r>
    </w:p>
  </w:endnote>
  <w:endnote w:type="continuationNotice" w:id="1">
    <w:p w14:paraId="0FF6F698" w14:textId="77777777" w:rsidR="00744150" w:rsidRDefault="007441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proofErr w:type="gramStart"/>
    <w:r w:rsidR="00FB5DAB" w:rsidRPr="00544ED1">
      <w:rPr>
        <w:rStyle w:val="Seitenzahl"/>
        <w:color w:val="4F5146"/>
        <w:sz w:val="16"/>
        <w:szCs w:val="16"/>
      </w:rPr>
      <w:t xml:space="preserve">|  </w:t>
    </w:r>
    <w:r w:rsidR="00FB5DAB" w:rsidRPr="00544ED1">
      <w:rPr>
        <w:color w:val="4F5146"/>
        <w:sz w:val="16"/>
        <w:szCs w:val="16"/>
      </w:rPr>
      <w:t>Special</w:t>
    </w:r>
    <w:proofErr w:type="gramEnd"/>
    <w:r w:rsidR="00FB5DAB" w:rsidRPr="00544ED1">
      <w:rPr>
        <w:color w:val="4F5146"/>
        <w:sz w:val="16"/>
        <w:szCs w:val="16"/>
      </w:rPr>
      <w:t xml:space="preserve">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 xml:space="preserve">0800 222 </w:t>
    </w:r>
    <w:proofErr w:type="gramStart"/>
    <w:r w:rsidR="00BD2716">
      <w:rPr>
        <w:lang w:val="de-CH"/>
      </w:rPr>
      <w:t>666</w:t>
    </w:r>
    <w:r w:rsidR="00AC09C9" w:rsidRPr="009A2EFC">
      <w:rPr>
        <w:b/>
        <w:lang w:val="de-CH"/>
      </w:rPr>
      <w:t xml:space="preserve">  www</w:t>
    </w:r>
    <w:r w:rsidR="00AC09C9" w:rsidRPr="009A2EFC">
      <w:rPr>
        <w:lang w:val="de-CH"/>
      </w:rPr>
      <w:t>.specialolympics.ch</w:t>
    </w:r>
    <w:proofErr w:type="gramEnd"/>
    <w:r w:rsidR="00AC09C9" w:rsidRPr="009A2EFC">
      <w:rPr>
        <w:lang w:val="de-CH"/>
      </w:rPr>
      <w:t xml:space="preserve">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75FD6" w14:textId="77777777" w:rsidR="00744150" w:rsidRDefault="00744150" w:rsidP="00635DDB">
      <w:r>
        <w:separator/>
      </w:r>
    </w:p>
  </w:footnote>
  <w:footnote w:type="continuationSeparator" w:id="0">
    <w:p w14:paraId="08412A4A" w14:textId="77777777" w:rsidR="00744150" w:rsidRDefault="00744150" w:rsidP="00635DDB">
      <w:r>
        <w:continuationSeparator/>
      </w:r>
    </w:p>
  </w:footnote>
  <w:footnote w:type="continuationNotice" w:id="1">
    <w:p w14:paraId="6803B5CC" w14:textId="77777777" w:rsidR="00744150" w:rsidRDefault="007441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0"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7"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4"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5"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47"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8"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2127324">
    <w:abstractNumId w:val="0"/>
  </w:num>
  <w:num w:numId="2" w16cid:durableId="319818256">
    <w:abstractNumId w:val="42"/>
  </w:num>
  <w:num w:numId="3" w16cid:durableId="1447894624">
    <w:abstractNumId w:val="43"/>
  </w:num>
  <w:num w:numId="4" w16cid:durableId="447815263">
    <w:abstractNumId w:val="22"/>
  </w:num>
  <w:num w:numId="5" w16cid:durableId="1319261168">
    <w:abstractNumId w:val="15"/>
  </w:num>
  <w:num w:numId="6" w16cid:durableId="1709257966">
    <w:abstractNumId w:val="46"/>
  </w:num>
  <w:num w:numId="7" w16cid:durableId="567350272">
    <w:abstractNumId w:val="20"/>
  </w:num>
  <w:num w:numId="8" w16cid:durableId="392394592">
    <w:abstractNumId w:val="10"/>
  </w:num>
  <w:num w:numId="9" w16cid:durableId="1534532372">
    <w:abstractNumId w:val="27"/>
  </w:num>
  <w:num w:numId="10" w16cid:durableId="1358314968">
    <w:abstractNumId w:val="47"/>
  </w:num>
  <w:num w:numId="11" w16cid:durableId="1989244094">
    <w:abstractNumId w:val="17"/>
  </w:num>
  <w:num w:numId="12" w16cid:durableId="728578430">
    <w:abstractNumId w:val="36"/>
  </w:num>
  <w:num w:numId="13" w16cid:durableId="109593288">
    <w:abstractNumId w:val="19"/>
  </w:num>
  <w:num w:numId="14" w16cid:durableId="1305964196">
    <w:abstractNumId w:val="4"/>
  </w:num>
  <w:num w:numId="15" w16cid:durableId="2083983035">
    <w:abstractNumId w:val="13"/>
  </w:num>
  <w:num w:numId="16" w16cid:durableId="1387292834">
    <w:abstractNumId w:val="24"/>
  </w:num>
  <w:num w:numId="17" w16cid:durableId="80686936">
    <w:abstractNumId w:val="23"/>
  </w:num>
  <w:num w:numId="18" w16cid:durableId="1890804483">
    <w:abstractNumId w:val="5"/>
  </w:num>
  <w:num w:numId="19" w16cid:durableId="933629635">
    <w:abstractNumId w:val="6"/>
  </w:num>
  <w:num w:numId="20" w16cid:durableId="677658744">
    <w:abstractNumId w:val="45"/>
  </w:num>
  <w:num w:numId="21" w16cid:durableId="44306103">
    <w:abstractNumId w:val="39"/>
    <w:lvlOverride w:ilvl="0">
      <w:startOverride w:val="1"/>
    </w:lvlOverride>
  </w:num>
  <w:num w:numId="22" w16cid:durableId="1455903635">
    <w:abstractNumId w:val="9"/>
    <w:lvlOverride w:ilvl="0">
      <w:startOverride w:val="3"/>
    </w:lvlOverride>
  </w:num>
  <w:num w:numId="23" w16cid:durableId="556476349">
    <w:abstractNumId w:val="33"/>
  </w:num>
  <w:num w:numId="24" w16cid:durableId="1354650493">
    <w:abstractNumId w:val="21"/>
  </w:num>
  <w:num w:numId="25" w16cid:durableId="288821223">
    <w:abstractNumId w:val="16"/>
  </w:num>
  <w:num w:numId="26" w16cid:durableId="656810903">
    <w:abstractNumId w:val="18"/>
  </w:num>
  <w:num w:numId="27" w16cid:durableId="1341203871">
    <w:abstractNumId w:val="8"/>
  </w:num>
  <w:num w:numId="28" w16cid:durableId="1394505216">
    <w:abstractNumId w:val="48"/>
  </w:num>
  <w:num w:numId="29" w16cid:durableId="1498231849">
    <w:abstractNumId w:val="11"/>
  </w:num>
  <w:num w:numId="30" w16cid:durableId="1703507472">
    <w:abstractNumId w:val="30"/>
  </w:num>
  <w:num w:numId="31" w16cid:durableId="366490636">
    <w:abstractNumId w:val="31"/>
  </w:num>
  <w:num w:numId="32" w16cid:durableId="1738898250">
    <w:abstractNumId w:val="44"/>
  </w:num>
  <w:num w:numId="33" w16cid:durableId="1991136021">
    <w:abstractNumId w:val="35"/>
  </w:num>
  <w:num w:numId="34" w16cid:durableId="170337794">
    <w:abstractNumId w:val="12"/>
  </w:num>
  <w:num w:numId="35" w16cid:durableId="207840261">
    <w:abstractNumId w:val="41"/>
  </w:num>
  <w:num w:numId="36" w16cid:durableId="1997880757">
    <w:abstractNumId w:val="37"/>
  </w:num>
  <w:num w:numId="37" w16cid:durableId="885683729">
    <w:abstractNumId w:val="40"/>
  </w:num>
  <w:num w:numId="38" w16cid:durableId="170920813">
    <w:abstractNumId w:val="28"/>
  </w:num>
  <w:num w:numId="39" w16cid:durableId="970014387">
    <w:abstractNumId w:val="1"/>
  </w:num>
  <w:num w:numId="40" w16cid:durableId="1538274239">
    <w:abstractNumId w:val="14"/>
  </w:num>
  <w:num w:numId="41" w16cid:durableId="1248270069">
    <w:abstractNumId w:val="26"/>
  </w:num>
  <w:num w:numId="42" w16cid:durableId="712314214">
    <w:abstractNumId w:val="29"/>
  </w:num>
  <w:num w:numId="43" w16cid:durableId="1549144860">
    <w:abstractNumId w:val="2"/>
  </w:num>
  <w:num w:numId="44" w16cid:durableId="1401519269">
    <w:abstractNumId w:val="32"/>
  </w:num>
  <w:num w:numId="45" w16cid:durableId="1358967117">
    <w:abstractNumId w:val="3"/>
  </w:num>
  <w:num w:numId="46" w16cid:durableId="138617158">
    <w:abstractNumId w:val="7"/>
  </w:num>
  <w:num w:numId="47" w16cid:durableId="1954359737">
    <w:abstractNumId w:val="25"/>
  </w:num>
  <w:num w:numId="48" w16cid:durableId="1714385255">
    <w:abstractNumId w:val="38"/>
  </w:num>
  <w:num w:numId="49" w16cid:durableId="47378998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245CE"/>
    <w:rsid w:val="00062731"/>
    <w:rsid w:val="000725CC"/>
    <w:rsid w:val="00090CE6"/>
    <w:rsid w:val="000A16F5"/>
    <w:rsid w:val="000B7477"/>
    <w:rsid w:val="000D296D"/>
    <w:rsid w:val="000E2424"/>
    <w:rsid w:val="00112648"/>
    <w:rsid w:val="001327B7"/>
    <w:rsid w:val="00161A67"/>
    <w:rsid w:val="001636FA"/>
    <w:rsid w:val="00186375"/>
    <w:rsid w:val="001A2A87"/>
    <w:rsid w:val="001C0192"/>
    <w:rsid w:val="001C15B3"/>
    <w:rsid w:val="001C3F15"/>
    <w:rsid w:val="001C60CA"/>
    <w:rsid w:val="001F5069"/>
    <w:rsid w:val="00212760"/>
    <w:rsid w:val="0021779D"/>
    <w:rsid w:val="0023374E"/>
    <w:rsid w:val="0025739F"/>
    <w:rsid w:val="00263D22"/>
    <w:rsid w:val="00270CAE"/>
    <w:rsid w:val="00270DC4"/>
    <w:rsid w:val="00293E38"/>
    <w:rsid w:val="00311F8B"/>
    <w:rsid w:val="00335A30"/>
    <w:rsid w:val="00335DF3"/>
    <w:rsid w:val="00345A7B"/>
    <w:rsid w:val="00390AA1"/>
    <w:rsid w:val="003B377D"/>
    <w:rsid w:val="003D121E"/>
    <w:rsid w:val="003E3446"/>
    <w:rsid w:val="003F32E7"/>
    <w:rsid w:val="003F7373"/>
    <w:rsid w:val="004074E3"/>
    <w:rsid w:val="00422EBF"/>
    <w:rsid w:val="00437915"/>
    <w:rsid w:val="0045189F"/>
    <w:rsid w:val="0046015C"/>
    <w:rsid w:val="00482529"/>
    <w:rsid w:val="004B565B"/>
    <w:rsid w:val="004B698E"/>
    <w:rsid w:val="004C1EE6"/>
    <w:rsid w:val="004D11EC"/>
    <w:rsid w:val="005273C4"/>
    <w:rsid w:val="00536FCC"/>
    <w:rsid w:val="005508FA"/>
    <w:rsid w:val="005626CB"/>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6D38"/>
    <w:rsid w:val="00735945"/>
    <w:rsid w:val="00744150"/>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2A16"/>
    <w:rsid w:val="0086672A"/>
    <w:rsid w:val="00892AF3"/>
    <w:rsid w:val="00895060"/>
    <w:rsid w:val="008B73DA"/>
    <w:rsid w:val="008D7D9D"/>
    <w:rsid w:val="008F026D"/>
    <w:rsid w:val="008F2192"/>
    <w:rsid w:val="00913C40"/>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875F4"/>
    <w:rsid w:val="00B94848"/>
    <w:rsid w:val="00BB50A4"/>
    <w:rsid w:val="00BB57D3"/>
    <w:rsid w:val="00BC2B16"/>
    <w:rsid w:val="00BD2716"/>
    <w:rsid w:val="00BD5FE1"/>
    <w:rsid w:val="00BD7BD9"/>
    <w:rsid w:val="00BE6372"/>
    <w:rsid w:val="00BE6443"/>
    <w:rsid w:val="00C02E3F"/>
    <w:rsid w:val="00C34C56"/>
    <w:rsid w:val="00C45853"/>
    <w:rsid w:val="00C86606"/>
    <w:rsid w:val="00C91567"/>
    <w:rsid w:val="00C94685"/>
    <w:rsid w:val="00CD29AD"/>
    <w:rsid w:val="00CD5DB8"/>
    <w:rsid w:val="00D016E7"/>
    <w:rsid w:val="00D03715"/>
    <w:rsid w:val="00D205C3"/>
    <w:rsid w:val="00D21449"/>
    <w:rsid w:val="00D332D7"/>
    <w:rsid w:val="00D47888"/>
    <w:rsid w:val="00D7151E"/>
    <w:rsid w:val="00D76925"/>
    <w:rsid w:val="00D81854"/>
    <w:rsid w:val="00D939C1"/>
    <w:rsid w:val="00D94A45"/>
    <w:rsid w:val="00DA3C7A"/>
    <w:rsid w:val="00DE26E4"/>
    <w:rsid w:val="00DF4213"/>
    <w:rsid w:val="00E049E5"/>
    <w:rsid w:val="00E2204A"/>
    <w:rsid w:val="00E22ADC"/>
    <w:rsid w:val="00E334FA"/>
    <w:rsid w:val="00E4551A"/>
    <w:rsid w:val="00E5208B"/>
    <w:rsid w:val="00E568EC"/>
    <w:rsid w:val="00E66627"/>
    <w:rsid w:val="00EC03DA"/>
    <w:rsid w:val="00EF086C"/>
    <w:rsid w:val="00F1E8D7"/>
    <w:rsid w:val="00F23DAF"/>
    <w:rsid w:val="00F354BE"/>
    <w:rsid w:val="00F536E7"/>
    <w:rsid w:val="00F76203"/>
    <w:rsid w:val="00FA0443"/>
    <w:rsid w:val="00FA4D08"/>
    <w:rsid w:val="00FA605E"/>
    <w:rsid w:val="00FB5DAB"/>
    <w:rsid w:val="00FE6364"/>
    <w:rsid w:val="00FF0195"/>
    <w:rsid w:val="028D07F1"/>
    <w:rsid w:val="0786053C"/>
    <w:rsid w:val="0811220A"/>
    <w:rsid w:val="0A497241"/>
    <w:rsid w:val="0BEDE675"/>
    <w:rsid w:val="12984C25"/>
    <w:rsid w:val="15A1799B"/>
    <w:rsid w:val="1827B0DF"/>
    <w:rsid w:val="215DAC3D"/>
    <w:rsid w:val="2874D54C"/>
    <w:rsid w:val="2F7BB820"/>
    <w:rsid w:val="34AA2D3E"/>
    <w:rsid w:val="3596AD1B"/>
    <w:rsid w:val="3B5C1F20"/>
    <w:rsid w:val="3BC0D8DB"/>
    <w:rsid w:val="42C6D8EF"/>
    <w:rsid w:val="43A41742"/>
    <w:rsid w:val="453FE7A3"/>
    <w:rsid w:val="45ADC50E"/>
    <w:rsid w:val="46DBB804"/>
    <w:rsid w:val="47F3CCC9"/>
    <w:rsid w:val="4C145B72"/>
    <w:rsid w:val="4CC243E4"/>
    <w:rsid w:val="5470BB65"/>
    <w:rsid w:val="5F9C641D"/>
    <w:rsid w:val="6138347E"/>
    <w:rsid w:val="66A3C175"/>
    <w:rsid w:val="7183CF35"/>
    <w:rsid w:val="7C63A3FB"/>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2.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858</Words>
  <Characters>5406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Zero-G</Company>
  <LinksUpToDate>false</LinksUpToDate>
  <CharactersWithSpaces>6252</CharactersWithSpaces>
  <SharedDoc>false</SharedDoc>
  <HLinks>
    <vt:vector size="12" baseType="variant">
      <vt:variant>
        <vt:i4>7274593</vt:i4>
      </vt:variant>
      <vt:variant>
        <vt:i4>3</vt:i4>
      </vt:variant>
      <vt:variant>
        <vt:i4>0</vt:i4>
      </vt:variant>
      <vt:variant>
        <vt:i4>5</vt:i4>
      </vt:variant>
      <vt:variant>
        <vt:lpwstr>http://www.specialolympics.ch/</vt:lpwstr>
      </vt:variant>
      <vt:variant>
        <vt:lpwstr/>
      </vt:variant>
      <vt:variant>
        <vt:i4>7667796</vt:i4>
      </vt:variant>
      <vt:variant>
        <vt:i4>0</vt:i4>
      </vt:variant>
      <vt:variant>
        <vt:i4>0</vt:i4>
      </vt:variant>
      <vt:variant>
        <vt:i4>5</vt:i4>
      </vt:variant>
      <vt:variant>
        <vt:lpwstr>mailto:cardinale@specialolympics.ch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6</cp:revision>
  <cp:lastPrinted>1901-01-01T08:00:00Z</cp:lastPrinted>
  <dcterms:created xsi:type="dcterms:W3CDTF">2026-05-06T06:33:00Z</dcterms:created>
  <dcterms:modified xsi:type="dcterms:W3CDTF">2026-05-06T09:54:00Z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